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7D2D9" w:themeColor="accent6" w:themeTint="66">
    <v:background id="_x0000_s2049" o:bwmode="white" fillcolor="#d7d2d9 [1305]" o:targetscreensize="1024,768">
      <v:fill color2="fill lighten(0)" angle="-90" method="linear sigma" focus="100%" type="gradient"/>
    </v:background>
  </w:background>
  <w:body>
    <w:p w14:paraId="1E019478" w14:textId="77777777" w:rsidR="0082470D" w:rsidRPr="00160330" w:rsidRDefault="00CF7221" w:rsidP="004D69ED">
      <w:pPr>
        <w:rPr>
          <w:sz w:val="22"/>
          <w:szCs w:val="22"/>
        </w:rPr>
      </w:pPr>
      <w:r w:rsidRPr="00160330">
        <w:rPr>
          <w:rFonts w:ascii="Lucida Grande" w:hAnsi="Lucida Grande"/>
          <w:noProof/>
          <w:color w:val="000000"/>
          <w:sz w:val="22"/>
          <w:szCs w:val="22"/>
        </w:rPr>
        <mc:AlternateContent>
          <mc:Choice Requires="wps">
            <w:drawing>
              <wp:anchor distT="0" distB="0" distL="114300" distR="114300" simplePos="0" relativeHeight="251662336" behindDoc="0" locked="0" layoutInCell="1" allowOverlap="1" wp14:anchorId="0599F3AA" wp14:editId="7E2581F1">
                <wp:simplePos x="0" y="0"/>
                <wp:positionH relativeFrom="margin">
                  <wp:posOffset>-7620</wp:posOffset>
                </wp:positionH>
                <wp:positionV relativeFrom="paragraph">
                  <wp:posOffset>60960</wp:posOffset>
                </wp:positionV>
                <wp:extent cx="6598920" cy="1242060"/>
                <wp:effectExtent l="76200" t="57150" r="68580" b="91440"/>
                <wp:wrapTight wrapText="bothSides">
                  <wp:wrapPolygon edited="0">
                    <wp:start x="-249" y="-994"/>
                    <wp:lineTo x="-187" y="22859"/>
                    <wp:lineTo x="21700" y="22859"/>
                    <wp:lineTo x="21762" y="-994"/>
                    <wp:lineTo x="-249" y="-994"/>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1242060"/>
                        </a:xfrm>
                        <a:prstGeom prst="rect">
                          <a:avLst/>
                        </a:prstGeom>
                        <a:solidFill>
                          <a:schemeClr val="bg1"/>
                        </a:solidFill>
                        <a:ln w="38100">
                          <a:solidFill>
                            <a:schemeClr val="bg2">
                              <a:lumMod val="25000"/>
                            </a:schemeClr>
                          </a:solidFill>
                        </a:ln>
                      </wps:spPr>
                      <wps:style>
                        <a:lnRef idx="3">
                          <a:schemeClr val="lt1"/>
                        </a:lnRef>
                        <a:fillRef idx="1">
                          <a:schemeClr val="accent1"/>
                        </a:fillRef>
                        <a:effectRef idx="1">
                          <a:schemeClr val="accent1"/>
                        </a:effectRef>
                        <a:fontRef idx="minor">
                          <a:schemeClr val="lt1"/>
                        </a:fontRef>
                      </wps:style>
                      <wps:txbx>
                        <w:txbxContent>
                          <w:sdt>
                            <w:sdtPr>
                              <w:rPr>
                                <w:rFonts w:ascii="Lucida Bright" w:hAnsi="Lucida Bright"/>
                                <w:sz w:val="72"/>
                                <w:szCs w:val="72"/>
                                <w14:textOutline w14:w="9525" w14:cap="rnd" w14:cmpd="sng" w14:algn="ctr">
                                  <w14:solidFill>
                                    <w14:srgbClr w14:val="FFFF00"/>
                                  </w14:solidFill>
                                  <w14:prstDash w14:val="solid"/>
                                  <w14:bevel/>
                                </w14:textOutline>
                              </w:rPr>
                              <w:id w:val="1954129302"/>
                              <w:placeholder>
                                <w:docPart w:val="C7D58233ADEF4E10B1591266A75383E8"/>
                              </w:placeholder>
                            </w:sdtPr>
                            <w:sdtEndPr>
                              <w:rPr>
                                <w:rFonts w:cs="Arial"/>
                              </w:rPr>
                            </w:sdtEndPr>
                            <w:sdtContent>
                              <w:p w14:paraId="37C554CA" w14:textId="77777777" w:rsidR="00BC5783" w:rsidRPr="00331F4E" w:rsidRDefault="00BC5783" w:rsidP="00331F4E">
                                <w:pPr>
                                  <w:pStyle w:val="NewsletterHeading"/>
                                  <w:rPr>
                                    <w:rFonts w:ascii="Calisto MT" w:hAnsi="Calisto MT" w:cs="Arial"/>
                                    <w:b w:val="0"/>
                                    <w:color w:val="072B62" w:themeColor="background2" w:themeShade="40"/>
                                    <w:sz w:val="48"/>
                                    <w:szCs w:val="48"/>
                                    <w14:textOutline w14:w="9525" w14:cap="rnd" w14:cmpd="sng" w14:algn="ctr">
                                      <w14:solidFill>
                                        <w14:srgbClr w14:val="FFFF00"/>
                                      </w14:solidFill>
                                      <w14:prstDash w14:val="solid"/>
                                      <w14:bevel/>
                                    </w14:textOutline>
                                  </w:rPr>
                                </w:pPr>
                                <w:r w:rsidRPr="00331F4E">
                                  <w:rPr>
                                    <w:rFonts w:ascii="Lucida Bright" w:hAnsi="Lucida Bright"/>
                                    <w:sz w:val="56"/>
                                    <w:szCs w:val="56"/>
                                    <w14:textOutline w14:w="9525" w14:cap="rnd" w14:cmpd="sng" w14:algn="ctr">
                                      <w14:solidFill>
                                        <w14:srgbClr w14:val="FFFF00"/>
                                      </w14:solidFill>
                                      <w14:prstDash w14:val="solid"/>
                                      <w14:bevel/>
                                    </w14:textOutline>
                                  </w:rPr>
                                  <w:t xml:space="preserve">  </w:t>
                                </w:r>
                                <w:r>
                                  <w:rPr>
                                    <w:rFonts w:ascii="Lucida Bright" w:hAnsi="Lucida Bright"/>
                                    <w:sz w:val="56"/>
                                    <w:szCs w:val="56"/>
                                    <w14:textOutline w14:w="9525" w14:cap="rnd" w14:cmpd="sng" w14:algn="ctr">
                                      <w14:solidFill>
                                        <w14:srgbClr w14:val="FFFF00"/>
                                      </w14:solidFill>
                                      <w14:prstDash w14:val="solid"/>
                                      <w14:bevel/>
                                    </w14:textOutline>
                                  </w:rPr>
                                  <w:t xml:space="preserve"> </w:t>
                                </w:r>
                                <w:r w:rsidRPr="00331F4E">
                                  <w:rPr>
                                    <w:rFonts w:ascii="Lucida Bright" w:hAnsi="Lucida Bright"/>
                                    <w:color w:val="072B62" w:themeColor="background2" w:themeShade="40"/>
                                    <w:sz w:val="56"/>
                                    <w:szCs w:val="56"/>
                                    <w14:textOutline w14:w="9525" w14:cap="rnd" w14:cmpd="sng" w14:algn="ctr">
                                      <w14:solidFill>
                                        <w14:srgbClr w14:val="FFFF00"/>
                                      </w14:solidFill>
                                      <w14:prstDash w14:val="solid"/>
                                      <w14:bevel/>
                                    </w14:textOutline>
                                  </w:rPr>
                                  <w:t>The</w:t>
                                </w:r>
                                <w:r w:rsidRPr="00331F4E">
                                  <w:rPr>
                                    <w:rFonts w:ascii="Calisto MT" w:hAnsi="Calisto MT"/>
                                    <w:color w:val="072B62" w:themeColor="background2" w:themeShade="40"/>
                                    <w:sz w:val="56"/>
                                    <w:szCs w:val="56"/>
                                    <w14:textOutline w14:w="9525" w14:cap="rnd" w14:cmpd="sng" w14:algn="ctr">
                                      <w14:solidFill>
                                        <w14:srgbClr w14:val="FFFF00"/>
                                      </w14:solidFill>
                                      <w14:prstDash w14:val="solid"/>
                                      <w14:bevel/>
                                    </w14:textOutline>
                                  </w:rPr>
                                  <w:t xml:space="preserve"> IO Infoline</w:t>
                                </w:r>
                                <w:r>
                                  <w:rPr>
                                    <w:rFonts w:ascii="Calisto MT" w:hAnsi="Calisto MT"/>
                                    <w:color w:val="072B62" w:themeColor="background2" w:themeShade="40"/>
                                    <w:sz w:val="56"/>
                                    <w:szCs w:val="56"/>
                                    <w14:textOutline w14:w="9525" w14:cap="rnd" w14:cmpd="sng" w14:algn="ctr">
                                      <w14:solidFill>
                                        <w14:srgbClr w14:val="FFFF00"/>
                                      </w14:solidFill>
                                      <w14:prstDash w14:val="solid"/>
                                      <w14:bevel/>
                                    </w14:textOutline>
                                  </w:rPr>
                                  <w:t>:</w:t>
                                </w:r>
                                <w:r w:rsidRPr="00331F4E">
                                  <w:rPr>
                                    <w:rFonts w:ascii="Calisto MT" w:hAnsi="Calisto MT"/>
                                    <w:color w:val="072B62" w:themeColor="background2" w:themeShade="40"/>
                                    <w:sz w:val="56"/>
                                    <w:szCs w:val="56"/>
                                    <w14:textOutline w14:w="9525" w14:cap="rnd" w14:cmpd="sng" w14:algn="ctr">
                                      <w14:solidFill>
                                        <w14:srgbClr w14:val="FFFF00"/>
                                      </w14:solidFill>
                                      <w14:prstDash w14:val="solid"/>
                                      <w14:bevel/>
                                    </w14:textOutline>
                                  </w:rPr>
                                  <w:t xml:space="preserve"> Fall 2017</w:t>
                                </w:r>
                                <w:r>
                                  <w:rPr>
                                    <w:rFonts w:ascii="Calisto MT" w:hAnsi="Calisto MT"/>
                                    <w:color w:val="072B62" w:themeColor="background2" w:themeShade="40"/>
                                    <w:sz w:val="48"/>
                                    <w:szCs w:val="48"/>
                                    <w14:textOutline w14:w="9525" w14:cap="rnd" w14:cmpd="sng" w14:algn="ctr">
                                      <w14:solidFill>
                                        <w14:srgbClr w14:val="FFFF00"/>
                                      </w14:solidFill>
                                      <w14:prstDash w14:val="solid"/>
                                      <w14:bevel/>
                                    </w14:textOutline>
                                  </w:rPr>
                                  <w:t xml:space="preserve">       </w:t>
                                </w:r>
                                <w:r w:rsidRPr="00331F4E">
                                  <w:rPr>
                                    <w:noProof/>
                                  </w:rPr>
                                  <w:drawing>
                                    <wp:inline distT="0" distB="0" distL="0" distR="0" wp14:anchorId="044345BA" wp14:editId="23D6B3C8">
                                      <wp:extent cx="876558" cy="716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217" cy="721721"/>
                                              </a:xfrm>
                                              <a:prstGeom prst="rect">
                                                <a:avLst/>
                                              </a:prstGeom>
                                              <a:noFill/>
                                              <a:ln>
                                                <a:noFill/>
                                              </a:ln>
                                            </pic:spPr>
                                          </pic:pic>
                                        </a:graphicData>
                                      </a:graphic>
                                    </wp:inline>
                                  </w:drawing>
                                </w:r>
                                <w:r>
                                  <w:rPr>
                                    <w:rFonts w:ascii="Calisto MT" w:hAnsi="Calisto MT"/>
                                    <w:color w:val="072B62" w:themeColor="background2" w:themeShade="40"/>
                                    <w:sz w:val="48"/>
                                    <w:szCs w:val="48"/>
                                    <w14:textOutline w14:w="9525" w14:cap="rnd" w14:cmpd="sng" w14:algn="ctr">
                                      <w14:solidFill>
                                        <w14:srgbClr w14:val="FFFF00"/>
                                      </w14:solidFill>
                                      <w14:prstDash w14:val="solid"/>
                                      <w14:bevel/>
                                    </w14:textOutline>
                                  </w:rPr>
                                  <w:t xml:space="preserve">             </w:t>
                                </w:r>
                              </w:p>
                              <w:p w14:paraId="28529510" w14:textId="77777777" w:rsidR="00BC5783" w:rsidRPr="009A1BEA" w:rsidRDefault="00BC5783" w:rsidP="00222AB1">
                                <w:pPr>
                                  <w:pStyle w:val="NewsletterHeading"/>
                                  <w:jc w:val="center"/>
                                  <w:rPr>
                                    <w:rFonts w:ascii="Calisto MT" w:hAnsi="Calisto MT" w:cs="Arial"/>
                                    <w:b w:val="0"/>
                                    <w:sz w:val="22"/>
                                    <w:szCs w:val="22"/>
                                    <w14:textOutline w14:w="9525" w14:cap="rnd" w14:cmpd="sng" w14:algn="ctr">
                                      <w14:solidFill>
                                        <w14:srgbClr w14:val="FFFF00"/>
                                      </w14:solidFill>
                                      <w14:prstDash w14:val="solid"/>
                                      <w14:bevel/>
                                    </w14:textOutline>
                                  </w:rPr>
                                </w:pPr>
                                <w:r>
                                  <w:rPr>
                                    <w:rFonts w:ascii="Calisto MT" w:hAnsi="Calisto MT" w:cs="Arial"/>
                                    <w:b w:val="0"/>
                                    <w:color w:val="072B62" w:themeColor="background2" w:themeShade="40"/>
                                    <w:sz w:val="22"/>
                                    <w:szCs w:val="22"/>
                                    <w14:textOutline w14:w="9525" w14:cap="rnd" w14:cmpd="sng" w14:algn="ctr">
                                      <w14:solidFill>
                                        <w14:srgbClr w14:val="FFFF00"/>
                                      </w14:solidFill>
                                      <w14:prstDash w14:val="solid"/>
                                      <w14:bevel/>
                                    </w14:textOutline>
                                  </w:rPr>
                                  <w:t xml:space="preserve">                                                  </w:t>
                                </w:r>
                                <w:r>
                                  <w:rPr>
                                    <w:rFonts w:ascii="Calisto MT" w:hAnsi="Calisto MT" w:cs="Arial"/>
                                    <w:b w:val="0"/>
                                    <w:sz w:val="72"/>
                                    <w:szCs w:val="72"/>
                                    <w14:textOutline w14:w="9525" w14:cap="rnd" w14:cmpd="sng" w14:algn="ctr">
                                      <w14:solidFill>
                                        <w14:srgbClr w14:val="FFFF00"/>
                                      </w14:solidFill>
                                      <w14:prstDash w14:val="solid"/>
                                      <w14:bevel/>
                                    </w14:textOutline>
                                  </w:rPr>
                                  <w:t xml:space="preserve"> </w:t>
                                </w:r>
                              </w:p>
                              <w:p w14:paraId="032D4BD3" w14:textId="77777777" w:rsidR="00BC5783" w:rsidRDefault="00000000" w:rsidP="00222AB1">
                                <w:pPr>
                                  <w:pStyle w:val="NewsletterHeading"/>
                                  <w:jc w:val="center"/>
                                  <w:rPr>
                                    <w:rFonts w:ascii="Lucida Bright" w:hAnsi="Lucida Bright" w:cs="Arial"/>
                                    <w:sz w:val="72"/>
                                    <w:szCs w:val="72"/>
                                    <w14:textOutline w14:w="9525" w14:cap="rnd" w14:cmpd="sng" w14:algn="ctr">
                                      <w14:solidFill>
                                        <w14:srgbClr w14:val="FFFF00"/>
                                      </w14:solidFill>
                                      <w14:prstDash w14:val="solid"/>
                                      <w14:bevel/>
                                    </w14:textOutline>
                                  </w:rPr>
                                </w:pPr>
                              </w:p>
                            </w:sdtContent>
                          </w:sdt>
                          <w:p w14:paraId="7BC29C4A" w14:textId="77777777" w:rsidR="00BC5783" w:rsidRPr="009A1BEA" w:rsidRDefault="00BC5783" w:rsidP="00222AB1">
                            <w:pPr>
                              <w:pStyle w:val="NewsletterHeading"/>
                              <w:jc w:val="center"/>
                              <w:rPr>
                                <w:rFonts w:ascii="Lucida Bright" w:hAnsi="Lucida Bright" w:cs="Arial"/>
                                <w:sz w:val="72"/>
                                <w:szCs w:val="72"/>
                                <w14:textOutline w14:w="9525" w14:cap="rnd" w14:cmpd="sng" w14:algn="ctr">
                                  <w14:solidFill>
                                    <w14:srgbClr w14:val="FFFF00"/>
                                  </w14:solidFill>
                                  <w14:prstDash w14:val="solid"/>
                                  <w14:bevel/>
                                </w14:textOutlin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9F3AA" id="_x0000_t202" coordsize="21600,21600" o:spt="202" path="m,l,21600r21600,l21600,xe">
                <v:stroke joinstyle="miter"/>
                <v:path gradientshapeok="t" o:connecttype="rect"/>
              </v:shapetype>
              <v:shape id="Text Box 14" o:spid="_x0000_s1026" type="#_x0000_t202" style="position:absolute;margin-left:-.6pt;margin-top:4.8pt;width:519.6pt;height:9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" fillcolor="white [3212]" strokecolor="#072b60 [814]" strokeweight="3pt">
                <v:shadow on="t" color="black" opacity="24903f" origin=",.5" offset="0,.55556mm"/>
                <v:textbox inset=",7.2pt,,7.2pt">
                  <w:txbxContent>
                    <w:sdt>
                      <w:sdtPr>
                        <w:rPr>
                          <w:rFonts w:ascii="Lucida Bright" w:hAnsi="Lucida Bright"/>
                          <w:sz w:val="72"/>
                          <w:szCs w:val="72"/>
                          <w14:textOutline w14:w="9525" w14:cap="rnd" w14:cmpd="sng" w14:algn="ctr">
                            <w14:solidFill>
                              <w14:srgbClr w14:val="FFFF00"/>
                            </w14:solidFill>
                            <w14:prstDash w14:val="solid"/>
                            <w14:bevel/>
                          </w14:textOutline>
                        </w:rPr>
                        <w:id w:val="1954129302"/>
                        <w:placeholder>
                          <w:docPart w:val="C7D58233ADEF4E10B1591266A75383E8"/>
                        </w:placeholder>
                      </w:sdtPr>
                      <w:sdtEndPr>
                        <w:rPr>
                          <w:rFonts w:cs="Arial"/>
                        </w:rPr>
                      </w:sdtEndPr>
                      <w:sdtContent>
                        <w:p w14:paraId="37C554CA" w14:textId="77777777" w:rsidR="00BC5783" w:rsidRPr="00331F4E" w:rsidRDefault="00BC5783" w:rsidP="00331F4E">
                          <w:pPr>
                            <w:pStyle w:val="NewsletterHeading"/>
                            <w:rPr>
                              <w:rFonts w:ascii="Calisto MT" w:hAnsi="Calisto MT" w:cs="Arial"/>
                              <w:b w:val="0"/>
                              <w:color w:val="072B62" w:themeColor="background2" w:themeShade="40"/>
                              <w:sz w:val="48"/>
                              <w:szCs w:val="48"/>
                              <w14:textOutline w14:w="9525" w14:cap="rnd" w14:cmpd="sng" w14:algn="ctr">
                                <w14:solidFill>
                                  <w14:srgbClr w14:val="FFFF00"/>
                                </w14:solidFill>
                                <w14:prstDash w14:val="solid"/>
                                <w14:bevel/>
                              </w14:textOutline>
                            </w:rPr>
                          </w:pPr>
                          <w:r w:rsidRPr="00331F4E">
                            <w:rPr>
                              <w:rFonts w:ascii="Lucida Bright" w:hAnsi="Lucida Bright"/>
                              <w:sz w:val="56"/>
                              <w:szCs w:val="56"/>
                              <w14:textOutline w14:w="9525" w14:cap="rnd" w14:cmpd="sng" w14:algn="ctr">
                                <w14:solidFill>
                                  <w14:srgbClr w14:val="FFFF00"/>
                                </w14:solidFill>
                                <w14:prstDash w14:val="solid"/>
                                <w14:bevel/>
                              </w14:textOutline>
                            </w:rPr>
                            <w:t xml:space="preserve">  </w:t>
                          </w:r>
                          <w:r>
                            <w:rPr>
                              <w:rFonts w:ascii="Lucida Bright" w:hAnsi="Lucida Bright"/>
                              <w:sz w:val="56"/>
                              <w:szCs w:val="56"/>
                              <w14:textOutline w14:w="9525" w14:cap="rnd" w14:cmpd="sng" w14:algn="ctr">
                                <w14:solidFill>
                                  <w14:srgbClr w14:val="FFFF00"/>
                                </w14:solidFill>
                                <w14:prstDash w14:val="solid"/>
                                <w14:bevel/>
                              </w14:textOutline>
                            </w:rPr>
                            <w:t xml:space="preserve"> </w:t>
                          </w:r>
                          <w:r w:rsidRPr="00331F4E">
                            <w:rPr>
                              <w:rFonts w:ascii="Lucida Bright" w:hAnsi="Lucida Bright"/>
                              <w:color w:val="072B62" w:themeColor="background2" w:themeShade="40"/>
                              <w:sz w:val="56"/>
                              <w:szCs w:val="56"/>
                              <w14:textOutline w14:w="9525" w14:cap="rnd" w14:cmpd="sng" w14:algn="ctr">
                                <w14:solidFill>
                                  <w14:srgbClr w14:val="FFFF00"/>
                                </w14:solidFill>
                                <w14:prstDash w14:val="solid"/>
                                <w14:bevel/>
                              </w14:textOutline>
                            </w:rPr>
                            <w:t>The</w:t>
                          </w:r>
                          <w:r w:rsidRPr="00331F4E">
                            <w:rPr>
                              <w:rFonts w:ascii="Calisto MT" w:hAnsi="Calisto MT"/>
                              <w:color w:val="072B62" w:themeColor="background2" w:themeShade="40"/>
                              <w:sz w:val="56"/>
                              <w:szCs w:val="56"/>
                              <w14:textOutline w14:w="9525" w14:cap="rnd" w14:cmpd="sng" w14:algn="ctr">
                                <w14:solidFill>
                                  <w14:srgbClr w14:val="FFFF00"/>
                                </w14:solidFill>
                                <w14:prstDash w14:val="solid"/>
                                <w14:bevel/>
                              </w14:textOutline>
                            </w:rPr>
                            <w:t xml:space="preserve"> IO Infoline</w:t>
                          </w:r>
                          <w:r>
                            <w:rPr>
                              <w:rFonts w:ascii="Calisto MT" w:hAnsi="Calisto MT"/>
                              <w:color w:val="072B62" w:themeColor="background2" w:themeShade="40"/>
                              <w:sz w:val="56"/>
                              <w:szCs w:val="56"/>
                              <w14:textOutline w14:w="9525" w14:cap="rnd" w14:cmpd="sng" w14:algn="ctr">
                                <w14:solidFill>
                                  <w14:srgbClr w14:val="FFFF00"/>
                                </w14:solidFill>
                                <w14:prstDash w14:val="solid"/>
                                <w14:bevel/>
                              </w14:textOutline>
                            </w:rPr>
                            <w:t>:</w:t>
                          </w:r>
                          <w:r w:rsidRPr="00331F4E">
                            <w:rPr>
                              <w:rFonts w:ascii="Calisto MT" w:hAnsi="Calisto MT"/>
                              <w:color w:val="072B62" w:themeColor="background2" w:themeShade="40"/>
                              <w:sz w:val="56"/>
                              <w:szCs w:val="56"/>
                              <w14:textOutline w14:w="9525" w14:cap="rnd" w14:cmpd="sng" w14:algn="ctr">
                                <w14:solidFill>
                                  <w14:srgbClr w14:val="FFFF00"/>
                                </w14:solidFill>
                                <w14:prstDash w14:val="solid"/>
                                <w14:bevel/>
                              </w14:textOutline>
                            </w:rPr>
                            <w:t xml:space="preserve"> Fall 2017</w:t>
                          </w:r>
                          <w:r>
                            <w:rPr>
                              <w:rFonts w:ascii="Calisto MT" w:hAnsi="Calisto MT"/>
                              <w:color w:val="072B62" w:themeColor="background2" w:themeShade="40"/>
                              <w:sz w:val="48"/>
                              <w:szCs w:val="48"/>
                              <w14:textOutline w14:w="9525" w14:cap="rnd" w14:cmpd="sng" w14:algn="ctr">
                                <w14:solidFill>
                                  <w14:srgbClr w14:val="FFFF00"/>
                                </w14:solidFill>
                                <w14:prstDash w14:val="solid"/>
                                <w14:bevel/>
                              </w14:textOutline>
                            </w:rPr>
                            <w:t xml:space="preserve">       </w:t>
                          </w:r>
                          <w:r w:rsidRPr="00331F4E">
                            <w:rPr>
                              <w:noProof/>
                            </w:rPr>
                            <w:drawing>
                              <wp:inline distT="0" distB="0" distL="0" distR="0" wp14:anchorId="044345BA" wp14:editId="23D6B3C8">
                                <wp:extent cx="876558" cy="716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217" cy="721721"/>
                                        </a:xfrm>
                                        <a:prstGeom prst="rect">
                                          <a:avLst/>
                                        </a:prstGeom>
                                        <a:noFill/>
                                        <a:ln>
                                          <a:noFill/>
                                        </a:ln>
                                      </pic:spPr>
                                    </pic:pic>
                                  </a:graphicData>
                                </a:graphic>
                              </wp:inline>
                            </w:drawing>
                          </w:r>
                          <w:r>
                            <w:rPr>
                              <w:rFonts w:ascii="Calisto MT" w:hAnsi="Calisto MT"/>
                              <w:color w:val="072B62" w:themeColor="background2" w:themeShade="40"/>
                              <w:sz w:val="48"/>
                              <w:szCs w:val="48"/>
                              <w14:textOutline w14:w="9525" w14:cap="rnd" w14:cmpd="sng" w14:algn="ctr">
                                <w14:solidFill>
                                  <w14:srgbClr w14:val="FFFF00"/>
                                </w14:solidFill>
                                <w14:prstDash w14:val="solid"/>
                                <w14:bevel/>
                              </w14:textOutline>
                            </w:rPr>
                            <w:t xml:space="preserve">             </w:t>
                          </w:r>
                        </w:p>
                        <w:p w14:paraId="28529510" w14:textId="77777777" w:rsidR="00BC5783" w:rsidRPr="009A1BEA" w:rsidRDefault="00BC5783" w:rsidP="00222AB1">
                          <w:pPr>
                            <w:pStyle w:val="NewsletterHeading"/>
                            <w:jc w:val="center"/>
                            <w:rPr>
                              <w:rFonts w:ascii="Calisto MT" w:hAnsi="Calisto MT" w:cs="Arial"/>
                              <w:b w:val="0"/>
                              <w:sz w:val="22"/>
                              <w:szCs w:val="22"/>
                              <w14:textOutline w14:w="9525" w14:cap="rnd" w14:cmpd="sng" w14:algn="ctr">
                                <w14:solidFill>
                                  <w14:srgbClr w14:val="FFFF00"/>
                                </w14:solidFill>
                                <w14:prstDash w14:val="solid"/>
                                <w14:bevel/>
                              </w14:textOutline>
                            </w:rPr>
                          </w:pPr>
                          <w:r>
                            <w:rPr>
                              <w:rFonts w:ascii="Calisto MT" w:hAnsi="Calisto MT" w:cs="Arial"/>
                              <w:b w:val="0"/>
                              <w:color w:val="072B62" w:themeColor="background2" w:themeShade="40"/>
                              <w:sz w:val="22"/>
                              <w:szCs w:val="22"/>
                              <w14:textOutline w14:w="9525" w14:cap="rnd" w14:cmpd="sng" w14:algn="ctr">
                                <w14:solidFill>
                                  <w14:srgbClr w14:val="FFFF00"/>
                                </w14:solidFill>
                                <w14:prstDash w14:val="solid"/>
                                <w14:bevel/>
                              </w14:textOutline>
                            </w:rPr>
                            <w:t xml:space="preserve">                                                  </w:t>
                          </w:r>
                          <w:r>
                            <w:rPr>
                              <w:rFonts w:ascii="Calisto MT" w:hAnsi="Calisto MT" w:cs="Arial"/>
                              <w:b w:val="0"/>
                              <w:sz w:val="72"/>
                              <w:szCs w:val="72"/>
                              <w14:textOutline w14:w="9525" w14:cap="rnd" w14:cmpd="sng" w14:algn="ctr">
                                <w14:solidFill>
                                  <w14:srgbClr w14:val="FFFF00"/>
                                </w14:solidFill>
                                <w14:prstDash w14:val="solid"/>
                                <w14:bevel/>
                              </w14:textOutline>
                            </w:rPr>
                            <w:t xml:space="preserve"> </w:t>
                          </w:r>
                        </w:p>
                        <w:p w14:paraId="032D4BD3" w14:textId="77777777" w:rsidR="00BC5783" w:rsidRDefault="00000000" w:rsidP="00222AB1">
                          <w:pPr>
                            <w:pStyle w:val="NewsletterHeading"/>
                            <w:jc w:val="center"/>
                            <w:rPr>
                              <w:rFonts w:ascii="Lucida Bright" w:hAnsi="Lucida Bright" w:cs="Arial"/>
                              <w:sz w:val="72"/>
                              <w:szCs w:val="72"/>
                              <w14:textOutline w14:w="9525" w14:cap="rnd" w14:cmpd="sng" w14:algn="ctr">
                                <w14:solidFill>
                                  <w14:srgbClr w14:val="FFFF00"/>
                                </w14:solidFill>
                                <w14:prstDash w14:val="solid"/>
                                <w14:bevel/>
                              </w14:textOutline>
                            </w:rPr>
                          </w:pPr>
                        </w:p>
                      </w:sdtContent>
                    </w:sdt>
                    <w:p w14:paraId="7BC29C4A" w14:textId="77777777" w:rsidR="00BC5783" w:rsidRPr="009A1BEA" w:rsidRDefault="00BC5783" w:rsidP="00222AB1">
                      <w:pPr>
                        <w:pStyle w:val="NewsletterHeading"/>
                        <w:jc w:val="center"/>
                        <w:rPr>
                          <w:rFonts w:ascii="Lucida Bright" w:hAnsi="Lucida Bright" w:cs="Arial"/>
                          <w:sz w:val="72"/>
                          <w:szCs w:val="72"/>
                          <w14:textOutline w14:w="9525" w14:cap="rnd" w14:cmpd="sng" w14:algn="ctr">
                            <w14:solidFill>
                              <w14:srgbClr w14:val="FFFF00"/>
                            </w14:solidFill>
                            <w14:prstDash w14:val="solid"/>
                            <w14:bevel/>
                          </w14:textOutline>
                        </w:rPr>
                      </w:pPr>
                    </w:p>
                  </w:txbxContent>
                </v:textbox>
                <w10:wrap type="tight" anchorx="margin"/>
              </v:shape>
            </w:pict>
          </mc:Fallback>
        </mc:AlternateContent>
      </w:r>
      <w:r w:rsidRPr="00160330">
        <w:rPr>
          <w:noProof/>
          <w:sz w:val="22"/>
          <w:szCs w:val="22"/>
        </w:rPr>
        <mc:AlternateContent>
          <mc:Choice Requires="wps">
            <w:drawing>
              <wp:anchor distT="0" distB="0" distL="114300" distR="114300" simplePos="0" relativeHeight="251657216" behindDoc="0" locked="0" layoutInCell="1" allowOverlap="1" wp14:anchorId="7FF6FBCC" wp14:editId="4126CE0D">
                <wp:simplePos x="0" y="0"/>
                <wp:positionH relativeFrom="page">
                  <wp:posOffset>-182880</wp:posOffset>
                </wp:positionH>
                <wp:positionV relativeFrom="page">
                  <wp:posOffset>-114300</wp:posOffset>
                </wp:positionV>
                <wp:extent cx="8001000" cy="2468880"/>
                <wp:effectExtent l="0" t="0" r="19050" b="2667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68880"/>
                        </a:xfrm>
                        <a:prstGeom prst="rect">
                          <a:avLst/>
                        </a:prstGeom>
                        <a:pattFill prst="zigZag">
                          <a:fgClr>
                            <a:srgbClr val="FFFF00"/>
                          </a:fgClr>
                          <a:bgClr>
                            <a:schemeClr val="bg2">
                              <a:lumMod val="25000"/>
                            </a:schemeClr>
                          </a:bgClr>
                        </a:patt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4258957F" w14:textId="77777777" w:rsidR="00BC5783" w:rsidRPr="00192F12" w:rsidRDefault="00BC5783" w:rsidP="001149B1">
                            <w:pPr>
                              <w:pStyle w:val="Heading2"/>
                              <w:rPr>
                                <w:color w:val="629DD1" w:themeColor="accent2"/>
                                <w14:textFill>
                                  <w14:gradFill>
                                    <w14:gsLst>
                                      <w14:gs w14:pos="0">
                                        <w14:schemeClr w14:val="accent1">
                                          <w14:lumMod w14:val="5000"/>
                                          <w14:lumOff w14:val="95000"/>
                                        </w14:schemeClr>
                                      </w14:gs>
                                      <w14:gs w14:pos="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6FBCC" id="Rectangle 6" o:spid="_x0000_s1027" style="position:absolute;margin-left:-14.4pt;margin-top:-9pt;width:630pt;height:19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" fillcolor="yellow" strokecolor="black [3213]">
                <v:fill r:id="rId10" o:title="" color2="#072b60 [814]" type="pattern"/>
                <v:textbox inset=",7.2pt,,7.2pt">
                  <w:txbxContent>
                    <w:p w14:paraId="4258957F" w14:textId="77777777" w:rsidR="00BC5783" w:rsidRPr="00192F12" w:rsidRDefault="00BC5783" w:rsidP="001149B1">
                      <w:pPr>
                        <w:pStyle w:val="Heading2"/>
                        <w:rPr>
                          <w:color w:val="629DD1" w:themeColor="accent2"/>
                          <w14:textFill>
                            <w14:gradFill>
                              <w14:gsLst>
                                <w14:gs w14:pos="0">
                                  <w14:schemeClr w14:val="accent1">
                                    <w14:lumMod w14:val="5000"/>
                                    <w14:lumOff w14:val="95000"/>
                                  </w14:schemeClr>
                                </w14:gs>
                                <w14:gs w14:pos="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page" anchory="page"/>
              </v:rect>
            </w:pict>
          </mc:Fallback>
        </mc:AlternateContent>
      </w:r>
      <w:r w:rsidR="004D5865" w:rsidRPr="00160330">
        <w:rPr>
          <w:rFonts w:ascii="Arial" w:hAnsi="Arial"/>
          <w:noProof/>
          <w:sz w:val="22"/>
          <w:szCs w:val="22"/>
        </w:rPr>
        <mc:AlternateContent>
          <mc:Choice Requires="wps">
            <w:drawing>
              <wp:anchor distT="0" distB="0" distL="114300" distR="114300" simplePos="0" relativeHeight="251666432" behindDoc="0" locked="0" layoutInCell="1" allowOverlap="1" wp14:anchorId="08BB95D4" wp14:editId="1F6F95F9">
                <wp:simplePos x="0" y="0"/>
                <wp:positionH relativeFrom="page">
                  <wp:posOffset>-38100</wp:posOffset>
                </wp:positionH>
                <wp:positionV relativeFrom="page">
                  <wp:posOffset>-45719</wp:posOffset>
                </wp:positionV>
                <wp:extent cx="8001000" cy="45719"/>
                <wp:effectExtent l="0" t="0" r="0" b="0"/>
                <wp:wrapTight wrapText="bothSides">
                  <wp:wrapPolygon edited="0">
                    <wp:start x="0" y="0"/>
                    <wp:lineTo x="0" y="9127"/>
                    <wp:lineTo x="21549" y="9127"/>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01000" cy="45719"/>
                        </a:xfrm>
                        <a:prstGeom prst="rect">
                          <a:avLst/>
                        </a:prstGeom>
                        <a:solidFill>
                          <a:srgbClr val="FFFF00"/>
                        </a:solidFill>
                        <a:ln>
                          <a:noFill/>
                        </a:ln>
                        <a:effectLst/>
                      </wps:spPr>
                      <wps:txbx>
                        <w:txbxContent>
                          <w:p w14:paraId="594247EC" w14:textId="77777777" w:rsidR="00BC5783" w:rsidRDefault="00BC5783" w:rsidP="003A39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B95D4" id="Rectangle 18" o:spid="_x0000_s1028" style="position:absolute;margin-left:-3pt;margin-top:-3.6pt;width:630pt;height:3.6pt;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" fillcolor="yellow" stroked="f">
                <v:textbox inset=",7.2pt,,7.2pt">
                  <w:txbxContent>
                    <w:p w14:paraId="594247EC" w14:textId="77777777" w:rsidR="00BC5783" w:rsidRDefault="00BC5783" w:rsidP="003A390C"/>
                  </w:txbxContent>
                </v:textbox>
                <w10:wrap type="tight" anchorx="page" anchory="page"/>
              </v:rect>
            </w:pict>
          </mc:Fallback>
        </mc:AlternateContent>
      </w:r>
      <w:bookmarkStart w:id="0" w:name="_Hlk494390043"/>
      <w:bookmarkEnd w:id="0"/>
    </w:p>
    <w:p w14:paraId="3DA97B16" w14:textId="77777777" w:rsidR="0082470D" w:rsidRPr="00160330" w:rsidRDefault="00BE7FAC" w:rsidP="004D69ED">
      <w:pPr>
        <w:rPr>
          <w:color w:val="072B62" w:themeColor="background2" w:themeShade="40"/>
          <w:sz w:val="22"/>
          <w:szCs w:val="22"/>
        </w:rPr>
      </w:pPr>
      <w:r w:rsidRPr="00160330">
        <w:rPr>
          <w:rFonts w:ascii="Arial" w:hAnsi="Arial"/>
          <w:b/>
          <w:noProof/>
          <w:sz w:val="22"/>
          <w:szCs w:val="22"/>
        </w:rPr>
        <mc:AlternateContent>
          <mc:Choice Requires="wps">
            <w:drawing>
              <wp:anchor distT="0" distB="0" distL="114300" distR="114300" simplePos="0" relativeHeight="251695104" behindDoc="0" locked="0" layoutInCell="1" allowOverlap="1" wp14:anchorId="16D92E87" wp14:editId="24DAA5F2">
                <wp:simplePos x="0" y="0"/>
                <wp:positionH relativeFrom="margin">
                  <wp:align>left</wp:align>
                </wp:positionH>
                <wp:positionV relativeFrom="paragraph">
                  <wp:posOffset>39370</wp:posOffset>
                </wp:positionV>
                <wp:extent cx="3400425" cy="525780"/>
                <wp:effectExtent l="0" t="0" r="0" b="762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71F8" w14:textId="77777777" w:rsidR="00BC5783" w:rsidRPr="00014F0B" w:rsidRDefault="00000000" w:rsidP="003B57E6">
                            <w:pPr>
                              <w:pStyle w:val="CompanyName"/>
                              <w:rPr>
                                <w:rFonts w:ascii="Calisto MT" w:hAnsi="Calisto MT" w:cs="Times New Roman"/>
                                <w:color w:val="072B62" w:themeColor="background2" w:themeShade="40"/>
                                <w:sz w:val="28"/>
                                <w:szCs w:val="28"/>
                              </w:rPr>
                            </w:pPr>
                            <w:sdt>
                              <w:sdtPr>
                                <w:rPr>
                                  <w:rFonts w:ascii="Calisto MT" w:hAnsi="Calisto MT"/>
                                  <w:color w:val="072B62" w:themeColor="background2" w:themeShade="40"/>
                                  <w:sz w:val="28"/>
                                  <w:szCs w:val="28"/>
                                </w:rPr>
                                <w:id w:val="-780488927"/>
                                <w:placeholder>
                                  <w:docPart w:val="C7D58233ADEF4E10B1591266A75383E8"/>
                                </w:placeholder>
                              </w:sdtPr>
                              <w:sdtEndPr>
                                <w:rPr>
                                  <w:rFonts w:cs="Times New Roman"/>
                                </w:rPr>
                              </w:sdtEndPr>
                              <w:sdtContent>
                                <w:r w:rsidR="00BC5783" w:rsidRPr="00014F0B">
                                  <w:rPr>
                                    <w:rFonts w:ascii="Calisto MT" w:hAnsi="Calisto MT" w:cs="Times New Roman"/>
                                    <w:color w:val="072B62" w:themeColor="background2" w:themeShade="40"/>
                                    <w:sz w:val="28"/>
                                    <w:szCs w:val="28"/>
                                  </w:rPr>
                                  <w:t>A Message from Your Program Coordinator:  Eric Marcus</w:t>
                                </w:r>
                              </w:sdtContent>
                            </w:sdt>
                            <w:r w:rsidR="00BC5783" w:rsidRPr="00014F0B">
                              <w:rPr>
                                <w:rFonts w:ascii="Calisto MT" w:hAnsi="Calisto MT" w:cs="Times New Roman"/>
                                <w:color w:val="072B62" w:themeColor="background2" w:themeShade="40"/>
                                <w:sz w:val="28"/>
                                <w:szCs w:val="28"/>
                              </w:rPr>
                              <w:t>, Ph.D.</w:t>
                            </w:r>
                          </w:p>
                          <w:p w14:paraId="6E91FD4D" w14:textId="77777777" w:rsidR="00BC5783" w:rsidRPr="004D69ED" w:rsidRDefault="00BC5783" w:rsidP="003B57E6">
                            <w:pPr>
                              <w:pStyle w:val="CompanyName"/>
                              <w:rPr>
                                <w:rFonts w:ascii="Calisto MT" w:hAnsi="Calisto MT" w:cs="Times New Roman"/>
                                <w:color w:val="000000" w:themeColor="text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92E87" id="Text Box 38" o:spid="_x0000_s1029" type="#_x0000_t202" style="position:absolute;margin-left:0;margin-top:3.1pt;width:267.75pt;height:41.4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" filled="f" stroked="f">
                <v:textbox>
                  <w:txbxContent>
                    <w:p w14:paraId="232571F8" w14:textId="77777777" w:rsidR="00BC5783" w:rsidRPr="00014F0B" w:rsidRDefault="00000000" w:rsidP="003B57E6">
                      <w:pPr>
                        <w:pStyle w:val="CompanyName"/>
                        <w:rPr>
                          <w:rFonts w:ascii="Calisto MT" w:hAnsi="Calisto MT" w:cs="Times New Roman"/>
                          <w:color w:val="072B62" w:themeColor="background2" w:themeShade="40"/>
                          <w:sz w:val="28"/>
                          <w:szCs w:val="28"/>
                        </w:rPr>
                      </w:pPr>
                      <w:sdt>
                        <w:sdtPr>
                          <w:rPr>
                            <w:rFonts w:ascii="Calisto MT" w:hAnsi="Calisto MT"/>
                            <w:color w:val="072B62" w:themeColor="background2" w:themeShade="40"/>
                            <w:sz w:val="28"/>
                            <w:szCs w:val="28"/>
                          </w:rPr>
                          <w:id w:val="-780488927"/>
                          <w:placeholder>
                            <w:docPart w:val="C7D58233ADEF4E10B1591266A75383E8"/>
                          </w:placeholder>
                        </w:sdtPr>
                        <w:sdtEndPr>
                          <w:rPr>
                            <w:rFonts w:cs="Times New Roman"/>
                          </w:rPr>
                        </w:sdtEndPr>
                        <w:sdtContent>
                          <w:r w:rsidR="00BC5783" w:rsidRPr="00014F0B">
                            <w:rPr>
                              <w:rFonts w:ascii="Calisto MT" w:hAnsi="Calisto MT" w:cs="Times New Roman"/>
                              <w:color w:val="072B62" w:themeColor="background2" w:themeShade="40"/>
                              <w:sz w:val="28"/>
                              <w:szCs w:val="28"/>
                            </w:rPr>
                            <w:t>A Message from Your Program Coordinator:  Eric Marcus</w:t>
                          </w:r>
                        </w:sdtContent>
                      </w:sdt>
                      <w:r w:rsidR="00BC5783" w:rsidRPr="00014F0B">
                        <w:rPr>
                          <w:rFonts w:ascii="Calisto MT" w:hAnsi="Calisto MT" w:cs="Times New Roman"/>
                          <w:color w:val="072B62" w:themeColor="background2" w:themeShade="40"/>
                          <w:sz w:val="28"/>
                          <w:szCs w:val="28"/>
                        </w:rPr>
                        <w:t>, Ph.D.</w:t>
                      </w:r>
                    </w:p>
                    <w:p w14:paraId="6E91FD4D" w14:textId="77777777" w:rsidR="00BC5783" w:rsidRPr="004D69ED" w:rsidRDefault="00BC5783" w:rsidP="003B57E6">
                      <w:pPr>
                        <w:pStyle w:val="CompanyName"/>
                        <w:rPr>
                          <w:rFonts w:ascii="Calisto MT" w:hAnsi="Calisto MT" w:cs="Times New Roman"/>
                          <w:color w:val="000000" w:themeColor="text1"/>
                          <w:sz w:val="28"/>
                          <w:szCs w:val="28"/>
                        </w:rPr>
                      </w:pPr>
                    </w:p>
                  </w:txbxContent>
                </v:textbox>
                <w10:wrap anchorx="margin"/>
              </v:shape>
            </w:pict>
          </mc:Fallback>
        </mc:AlternateContent>
      </w:r>
    </w:p>
    <w:p w14:paraId="29E3DD60" w14:textId="77777777" w:rsidR="0082470D" w:rsidRPr="00160330" w:rsidRDefault="00014F0B" w:rsidP="004D69ED">
      <w:pPr>
        <w:rPr>
          <w:sz w:val="22"/>
          <w:szCs w:val="22"/>
        </w:rPr>
      </w:pPr>
      <w:r w:rsidRPr="00160330">
        <w:rPr>
          <w:noProof/>
          <w:sz w:val="22"/>
          <w:szCs w:val="22"/>
        </w:rPr>
        <mc:AlternateContent>
          <mc:Choice Requires="wps">
            <w:drawing>
              <wp:anchor distT="45720" distB="45720" distL="114300" distR="114300" simplePos="0" relativeHeight="251710464" behindDoc="0" locked="0" layoutInCell="1" allowOverlap="1" wp14:anchorId="731CF187" wp14:editId="386AC639">
                <wp:simplePos x="0" y="0"/>
                <wp:positionH relativeFrom="column">
                  <wp:posOffset>3764280</wp:posOffset>
                </wp:positionH>
                <wp:positionV relativeFrom="paragraph">
                  <wp:posOffset>23495</wp:posOffset>
                </wp:positionV>
                <wp:extent cx="3032760" cy="2171700"/>
                <wp:effectExtent l="0" t="0" r="1524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171700"/>
                        </a:xfrm>
                        <a:prstGeom prst="rect">
                          <a:avLst/>
                        </a:prstGeom>
                        <a:solidFill>
                          <a:schemeClr val="bg2">
                            <a:lumMod val="25000"/>
                          </a:schemeClr>
                        </a:solidFill>
                        <a:ln w="9525">
                          <a:solidFill>
                            <a:schemeClr val="bg1"/>
                          </a:solidFill>
                          <a:miter lim="800000"/>
                          <a:headEnd/>
                          <a:tailEnd/>
                        </a:ln>
                      </wps:spPr>
                      <wps:txbx>
                        <w:txbxContent>
                          <w:p w14:paraId="6E44EC2C" w14:textId="77777777" w:rsidR="00BC5783" w:rsidRPr="00130EAB" w:rsidRDefault="00BC5783" w:rsidP="00761E74">
                            <w:pPr>
                              <w:rPr>
                                <w:rFonts w:ascii="Calisto MT" w:hAnsi="Calisto MT"/>
                                <w:b/>
                                <w:sz w:val="22"/>
                                <w:szCs w:val="22"/>
                              </w:rPr>
                            </w:pPr>
                            <w:r w:rsidRPr="00130EAB">
                              <w:rPr>
                                <w:rFonts w:ascii="Calisto MT" w:hAnsi="Calisto MT"/>
                                <w:b/>
                                <w:sz w:val="22"/>
                                <w:szCs w:val="22"/>
                              </w:rPr>
                              <w:t>Inside this Issue:</w:t>
                            </w:r>
                          </w:p>
                          <w:p w14:paraId="65253337" w14:textId="77777777" w:rsidR="00BC5783" w:rsidRPr="00130EAB" w:rsidRDefault="00BC5783" w:rsidP="00761E74">
                            <w:pPr>
                              <w:rPr>
                                <w:rFonts w:ascii="Calisto MT" w:hAnsi="Calisto MT"/>
                                <w:sz w:val="22"/>
                                <w:szCs w:val="22"/>
                              </w:rPr>
                            </w:pPr>
                          </w:p>
                          <w:p w14:paraId="5F2AC016" w14:textId="77777777" w:rsidR="00BC5783" w:rsidRPr="00130EAB" w:rsidRDefault="00BC5783" w:rsidP="00FF4DC5">
                            <w:pPr>
                              <w:rPr>
                                <w:rFonts w:ascii="Calisto MT" w:hAnsi="Calisto MT"/>
                                <w:sz w:val="22"/>
                                <w:szCs w:val="22"/>
                              </w:rPr>
                            </w:pPr>
                            <w:r w:rsidRPr="00130EAB">
                              <w:rPr>
                                <w:rFonts w:ascii="Calisto MT" w:hAnsi="Calisto MT"/>
                                <w:sz w:val="22"/>
                                <w:szCs w:val="22"/>
                              </w:rPr>
                              <w:t>Message from Dr. Marcus           1-2</w:t>
                            </w:r>
                          </w:p>
                          <w:p w14:paraId="0617F68B" w14:textId="77777777" w:rsidR="00BC5783" w:rsidRPr="00130EAB" w:rsidRDefault="00BC5783" w:rsidP="00FF4DC5">
                            <w:pPr>
                              <w:rPr>
                                <w:rFonts w:ascii="Calisto MT" w:hAnsi="Calisto MT"/>
                                <w:sz w:val="22"/>
                                <w:szCs w:val="22"/>
                              </w:rPr>
                            </w:pPr>
                            <w:r w:rsidRPr="00130EAB">
                              <w:rPr>
                                <w:rFonts w:ascii="Calisto MT" w:hAnsi="Calisto MT"/>
                                <w:sz w:val="22"/>
                                <w:szCs w:val="22"/>
                              </w:rPr>
                              <w:t>Advice from 2</w:t>
                            </w:r>
                            <w:r w:rsidRPr="00130EAB">
                              <w:rPr>
                                <w:rFonts w:ascii="Calisto MT" w:hAnsi="Calisto MT"/>
                                <w:sz w:val="22"/>
                                <w:szCs w:val="22"/>
                                <w:vertAlign w:val="superscript"/>
                              </w:rPr>
                              <w:t>nd</w:t>
                            </w:r>
                            <w:r w:rsidRPr="00130EAB">
                              <w:rPr>
                                <w:rFonts w:ascii="Calisto MT" w:hAnsi="Calisto MT"/>
                                <w:sz w:val="22"/>
                                <w:szCs w:val="22"/>
                              </w:rPr>
                              <w:t xml:space="preserve"> Year Students</w:t>
                            </w:r>
                            <w:r w:rsidRPr="00130EAB">
                              <w:rPr>
                                <w:rFonts w:ascii="Calisto MT" w:hAnsi="Calisto MT"/>
                                <w:sz w:val="22"/>
                                <w:szCs w:val="22"/>
                              </w:rPr>
                              <w:tab/>
                              <w:t xml:space="preserve">    2</w:t>
                            </w:r>
                          </w:p>
                          <w:p w14:paraId="6059F136" w14:textId="77777777" w:rsidR="00BC5783" w:rsidRPr="00130EAB" w:rsidRDefault="00BC5783" w:rsidP="00FF4DC5">
                            <w:pPr>
                              <w:rPr>
                                <w:rFonts w:ascii="Calisto MT" w:hAnsi="Calisto MT"/>
                                <w:sz w:val="22"/>
                                <w:szCs w:val="22"/>
                              </w:rPr>
                            </w:pPr>
                            <w:r w:rsidRPr="00130EAB">
                              <w:rPr>
                                <w:rFonts w:ascii="Calisto MT" w:hAnsi="Calisto MT"/>
                                <w:sz w:val="22"/>
                                <w:szCs w:val="22"/>
                              </w:rPr>
                              <w:t>Fall 2017 Faculty Office Hours    3</w:t>
                            </w:r>
                          </w:p>
                          <w:p w14:paraId="75877FBA" w14:textId="77777777" w:rsidR="00BC5783" w:rsidRPr="00130EAB" w:rsidRDefault="00BC5783" w:rsidP="00FF4DC5">
                            <w:pPr>
                              <w:rPr>
                                <w:rFonts w:ascii="Calisto MT" w:hAnsi="Calisto MT"/>
                                <w:sz w:val="22"/>
                                <w:szCs w:val="22"/>
                              </w:rPr>
                            </w:pPr>
                            <w:r w:rsidRPr="00130EAB">
                              <w:rPr>
                                <w:rFonts w:ascii="Calisto MT" w:hAnsi="Calisto MT"/>
                                <w:sz w:val="22"/>
                                <w:szCs w:val="22"/>
                              </w:rPr>
                              <w:t>Alumni Spotlight                          4-5</w:t>
                            </w:r>
                          </w:p>
                          <w:p w14:paraId="6A3BFDFA" w14:textId="77777777" w:rsidR="00BC5783" w:rsidRPr="00130EAB" w:rsidRDefault="00BC5783" w:rsidP="00FF4DC5">
                            <w:pPr>
                              <w:rPr>
                                <w:sz w:val="22"/>
                                <w:szCs w:val="22"/>
                              </w:rPr>
                            </w:pPr>
                            <w:r w:rsidRPr="00130EAB">
                              <w:rPr>
                                <w:sz w:val="22"/>
                                <w:szCs w:val="22"/>
                              </w:rPr>
                              <w:t>SIOP 2017                                      6</w:t>
                            </w:r>
                          </w:p>
                          <w:p w14:paraId="1A8B3FF5" w14:textId="77777777" w:rsidR="00BC5783" w:rsidRPr="00130EAB" w:rsidRDefault="00BC5783" w:rsidP="00FF4DC5">
                            <w:pPr>
                              <w:rPr>
                                <w:sz w:val="22"/>
                                <w:szCs w:val="22"/>
                              </w:rPr>
                            </w:pPr>
                            <w:r w:rsidRPr="00130EAB">
                              <w:rPr>
                                <w:sz w:val="22"/>
                                <w:szCs w:val="22"/>
                              </w:rPr>
                              <w:t>Important Dates                              7</w:t>
                            </w:r>
                          </w:p>
                          <w:p w14:paraId="6B214F33" w14:textId="77777777" w:rsidR="00BC5783" w:rsidRPr="00130EAB" w:rsidRDefault="00BC5783" w:rsidP="00FF4DC5">
                            <w:pPr>
                              <w:rPr>
                                <w:sz w:val="22"/>
                                <w:szCs w:val="22"/>
                              </w:rPr>
                            </w:pPr>
                            <w:r w:rsidRPr="00130EAB">
                              <w:rPr>
                                <w:sz w:val="22"/>
                                <w:szCs w:val="22"/>
                              </w:rPr>
                              <w:t xml:space="preserve">Spring 2018 Course Schedule        9-12 </w:t>
                            </w:r>
                          </w:p>
                          <w:p w14:paraId="77E85661" w14:textId="77777777" w:rsidR="00BC5783" w:rsidRPr="00130EAB" w:rsidRDefault="00BC5783" w:rsidP="00FF4DC5">
                            <w:pPr>
                              <w:rPr>
                                <w:sz w:val="22"/>
                                <w:szCs w:val="22"/>
                              </w:rPr>
                            </w:pPr>
                            <w:r w:rsidRPr="00130EAB">
                              <w:rPr>
                                <w:sz w:val="22"/>
                                <w:szCs w:val="22"/>
                              </w:rPr>
                              <w:t xml:space="preserve">________________________________________                     </w:t>
                            </w:r>
                          </w:p>
                          <w:p w14:paraId="2746B503" w14:textId="77777777" w:rsidR="00BC5783" w:rsidRPr="00130EAB" w:rsidRDefault="00BC5783" w:rsidP="00FF4DC5">
                            <w:pPr>
                              <w:rPr>
                                <w:sz w:val="22"/>
                                <w:szCs w:val="22"/>
                              </w:rPr>
                            </w:pPr>
                          </w:p>
                          <w:p w14:paraId="5E9AEB9C" w14:textId="77777777" w:rsidR="00BC5783" w:rsidRPr="00BE72C2" w:rsidRDefault="00BC5783" w:rsidP="00761E74">
                            <w:pPr>
                              <w:rPr>
                                <w:b/>
                                <w:sz w:val="22"/>
                                <w:szCs w:val="22"/>
                              </w:rPr>
                            </w:pPr>
                            <w:r w:rsidRPr="00BE72C2">
                              <w:rPr>
                                <w:b/>
                                <w:sz w:val="22"/>
                                <w:szCs w:val="22"/>
                              </w:rPr>
                              <w:t>Developed &amp; Written by Patrick B. McBrearty</w:t>
                            </w:r>
                          </w:p>
                          <w:p w14:paraId="784DB05C" w14:textId="77777777" w:rsidR="00BC5783" w:rsidRPr="00130EAB" w:rsidRDefault="00BC5783" w:rsidP="00761E74">
                            <w:pPr>
                              <w:rPr>
                                <w:sz w:val="22"/>
                                <w:szCs w:val="22"/>
                              </w:rPr>
                            </w:pPr>
                          </w:p>
                          <w:p w14:paraId="5773C0D1" w14:textId="77777777" w:rsidR="00BC5783" w:rsidRPr="00A84EF6" w:rsidRDefault="00BC5783" w:rsidP="00761E74">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F187" id="Text Box 2" o:spid="_x0000_s1030" type="#_x0000_t202" style="position:absolute;margin-left:296.4pt;margin-top:1.85pt;width:238.8pt;height:17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" fillcolor="#072b60 [814]" strokecolor="white [3212]">
                <v:textbox>
                  <w:txbxContent>
                    <w:p w14:paraId="6E44EC2C" w14:textId="77777777" w:rsidR="00BC5783" w:rsidRPr="00130EAB" w:rsidRDefault="00BC5783" w:rsidP="00761E74">
                      <w:pPr>
                        <w:rPr>
                          <w:rFonts w:ascii="Calisto MT" w:hAnsi="Calisto MT"/>
                          <w:b/>
                          <w:sz w:val="22"/>
                          <w:szCs w:val="22"/>
                        </w:rPr>
                      </w:pPr>
                      <w:r w:rsidRPr="00130EAB">
                        <w:rPr>
                          <w:rFonts w:ascii="Calisto MT" w:hAnsi="Calisto MT"/>
                          <w:b/>
                          <w:sz w:val="22"/>
                          <w:szCs w:val="22"/>
                        </w:rPr>
                        <w:t>Inside this Issue:</w:t>
                      </w:r>
                    </w:p>
                    <w:p w14:paraId="65253337" w14:textId="77777777" w:rsidR="00BC5783" w:rsidRPr="00130EAB" w:rsidRDefault="00BC5783" w:rsidP="00761E74">
                      <w:pPr>
                        <w:rPr>
                          <w:rFonts w:ascii="Calisto MT" w:hAnsi="Calisto MT"/>
                          <w:sz w:val="22"/>
                          <w:szCs w:val="22"/>
                        </w:rPr>
                      </w:pPr>
                    </w:p>
                    <w:p w14:paraId="5F2AC016" w14:textId="77777777" w:rsidR="00BC5783" w:rsidRPr="00130EAB" w:rsidRDefault="00BC5783" w:rsidP="00FF4DC5">
                      <w:pPr>
                        <w:rPr>
                          <w:rFonts w:ascii="Calisto MT" w:hAnsi="Calisto MT"/>
                          <w:sz w:val="22"/>
                          <w:szCs w:val="22"/>
                        </w:rPr>
                      </w:pPr>
                      <w:r w:rsidRPr="00130EAB">
                        <w:rPr>
                          <w:rFonts w:ascii="Calisto MT" w:hAnsi="Calisto MT"/>
                          <w:sz w:val="22"/>
                          <w:szCs w:val="22"/>
                        </w:rPr>
                        <w:t>Message from Dr. Marcus           1-2</w:t>
                      </w:r>
                    </w:p>
                    <w:p w14:paraId="0617F68B" w14:textId="77777777" w:rsidR="00BC5783" w:rsidRPr="00130EAB" w:rsidRDefault="00BC5783" w:rsidP="00FF4DC5">
                      <w:pPr>
                        <w:rPr>
                          <w:rFonts w:ascii="Calisto MT" w:hAnsi="Calisto MT"/>
                          <w:sz w:val="22"/>
                          <w:szCs w:val="22"/>
                        </w:rPr>
                      </w:pPr>
                      <w:r w:rsidRPr="00130EAB">
                        <w:rPr>
                          <w:rFonts w:ascii="Calisto MT" w:hAnsi="Calisto MT"/>
                          <w:sz w:val="22"/>
                          <w:szCs w:val="22"/>
                        </w:rPr>
                        <w:t>Advice from 2</w:t>
                      </w:r>
                      <w:r w:rsidRPr="00130EAB">
                        <w:rPr>
                          <w:rFonts w:ascii="Calisto MT" w:hAnsi="Calisto MT"/>
                          <w:sz w:val="22"/>
                          <w:szCs w:val="22"/>
                          <w:vertAlign w:val="superscript"/>
                        </w:rPr>
                        <w:t>nd</w:t>
                      </w:r>
                      <w:r w:rsidRPr="00130EAB">
                        <w:rPr>
                          <w:rFonts w:ascii="Calisto MT" w:hAnsi="Calisto MT"/>
                          <w:sz w:val="22"/>
                          <w:szCs w:val="22"/>
                        </w:rPr>
                        <w:t xml:space="preserve"> Year Students</w:t>
                      </w:r>
                      <w:r w:rsidRPr="00130EAB">
                        <w:rPr>
                          <w:rFonts w:ascii="Calisto MT" w:hAnsi="Calisto MT"/>
                          <w:sz w:val="22"/>
                          <w:szCs w:val="22"/>
                        </w:rPr>
                        <w:tab/>
                        <w:t xml:space="preserve">    2</w:t>
                      </w:r>
                    </w:p>
                    <w:p w14:paraId="6059F136" w14:textId="77777777" w:rsidR="00BC5783" w:rsidRPr="00130EAB" w:rsidRDefault="00BC5783" w:rsidP="00FF4DC5">
                      <w:pPr>
                        <w:rPr>
                          <w:rFonts w:ascii="Calisto MT" w:hAnsi="Calisto MT"/>
                          <w:sz w:val="22"/>
                          <w:szCs w:val="22"/>
                        </w:rPr>
                      </w:pPr>
                      <w:r w:rsidRPr="00130EAB">
                        <w:rPr>
                          <w:rFonts w:ascii="Calisto MT" w:hAnsi="Calisto MT"/>
                          <w:sz w:val="22"/>
                          <w:szCs w:val="22"/>
                        </w:rPr>
                        <w:t>Fall 2017 Faculty Office Hours    3</w:t>
                      </w:r>
                    </w:p>
                    <w:p w14:paraId="75877FBA" w14:textId="77777777" w:rsidR="00BC5783" w:rsidRPr="00130EAB" w:rsidRDefault="00BC5783" w:rsidP="00FF4DC5">
                      <w:pPr>
                        <w:rPr>
                          <w:rFonts w:ascii="Calisto MT" w:hAnsi="Calisto MT"/>
                          <w:sz w:val="22"/>
                          <w:szCs w:val="22"/>
                        </w:rPr>
                      </w:pPr>
                      <w:r w:rsidRPr="00130EAB">
                        <w:rPr>
                          <w:rFonts w:ascii="Calisto MT" w:hAnsi="Calisto MT"/>
                          <w:sz w:val="22"/>
                          <w:szCs w:val="22"/>
                        </w:rPr>
                        <w:t>Alumni Spotlight                          4-5</w:t>
                      </w:r>
                    </w:p>
                    <w:p w14:paraId="6A3BFDFA" w14:textId="77777777" w:rsidR="00BC5783" w:rsidRPr="00130EAB" w:rsidRDefault="00BC5783" w:rsidP="00FF4DC5">
                      <w:pPr>
                        <w:rPr>
                          <w:sz w:val="22"/>
                          <w:szCs w:val="22"/>
                        </w:rPr>
                      </w:pPr>
                      <w:r w:rsidRPr="00130EAB">
                        <w:rPr>
                          <w:sz w:val="22"/>
                          <w:szCs w:val="22"/>
                        </w:rPr>
                        <w:t>SIOP 2017                                      6</w:t>
                      </w:r>
                    </w:p>
                    <w:p w14:paraId="1A8B3FF5" w14:textId="77777777" w:rsidR="00BC5783" w:rsidRPr="00130EAB" w:rsidRDefault="00BC5783" w:rsidP="00FF4DC5">
                      <w:pPr>
                        <w:rPr>
                          <w:sz w:val="22"/>
                          <w:szCs w:val="22"/>
                        </w:rPr>
                      </w:pPr>
                      <w:r w:rsidRPr="00130EAB">
                        <w:rPr>
                          <w:sz w:val="22"/>
                          <w:szCs w:val="22"/>
                        </w:rPr>
                        <w:t>Important Dates                              7</w:t>
                      </w:r>
                    </w:p>
                    <w:p w14:paraId="6B214F33" w14:textId="77777777" w:rsidR="00BC5783" w:rsidRPr="00130EAB" w:rsidRDefault="00BC5783" w:rsidP="00FF4DC5">
                      <w:pPr>
                        <w:rPr>
                          <w:sz w:val="22"/>
                          <w:szCs w:val="22"/>
                        </w:rPr>
                      </w:pPr>
                      <w:r w:rsidRPr="00130EAB">
                        <w:rPr>
                          <w:sz w:val="22"/>
                          <w:szCs w:val="22"/>
                        </w:rPr>
                        <w:t xml:space="preserve">Spring 2018 Course Schedule        9-12 </w:t>
                      </w:r>
                    </w:p>
                    <w:p w14:paraId="77E85661" w14:textId="77777777" w:rsidR="00BC5783" w:rsidRPr="00130EAB" w:rsidRDefault="00BC5783" w:rsidP="00FF4DC5">
                      <w:pPr>
                        <w:rPr>
                          <w:sz w:val="22"/>
                          <w:szCs w:val="22"/>
                        </w:rPr>
                      </w:pPr>
                      <w:r w:rsidRPr="00130EAB">
                        <w:rPr>
                          <w:sz w:val="22"/>
                          <w:szCs w:val="22"/>
                        </w:rPr>
                        <w:t xml:space="preserve">________________________________________                     </w:t>
                      </w:r>
                    </w:p>
                    <w:p w14:paraId="2746B503" w14:textId="77777777" w:rsidR="00BC5783" w:rsidRPr="00130EAB" w:rsidRDefault="00BC5783" w:rsidP="00FF4DC5">
                      <w:pPr>
                        <w:rPr>
                          <w:sz w:val="22"/>
                          <w:szCs w:val="22"/>
                        </w:rPr>
                      </w:pPr>
                    </w:p>
                    <w:p w14:paraId="5E9AEB9C" w14:textId="77777777" w:rsidR="00BC5783" w:rsidRPr="00BE72C2" w:rsidRDefault="00BC5783" w:rsidP="00761E74">
                      <w:pPr>
                        <w:rPr>
                          <w:b/>
                          <w:sz w:val="22"/>
                          <w:szCs w:val="22"/>
                        </w:rPr>
                      </w:pPr>
                      <w:r w:rsidRPr="00BE72C2">
                        <w:rPr>
                          <w:b/>
                          <w:sz w:val="22"/>
                          <w:szCs w:val="22"/>
                        </w:rPr>
                        <w:t>Developed &amp; Written by Patrick B. McBrearty</w:t>
                      </w:r>
                    </w:p>
                    <w:p w14:paraId="784DB05C" w14:textId="77777777" w:rsidR="00BC5783" w:rsidRPr="00130EAB" w:rsidRDefault="00BC5783" w:rsidP="00761E74">
                      <w:pPr>
                        <w:rPr>
                          <w:sz w:val="22"/>
                          <w:szCs w:val="22"/>
                        </w:rPr>
                      </w:pPr>
                    </w:p>
                    <w:p w14:paraId="5773C0D1" w14:textId="77777777" w:rsidR="00BC5783" w:rsidRPr="00A84EF6" w:rsidRDefault="00BC5783" w:rsidP="00761E74">
                      <w:pPr>
                        <w:rPr>
                          <w:sz w:val="22"/>
                          <w:szCs w:val="22"/>
                        </w:rPr>
                      </w:pPr>
                    </w:p>
                  </w:txbxContent>
                </v:textbox>
                <w10:wrap type="square"/>
              </v:shape>
            </w:pict>
          </mc:Fallback>
        </mc:AlternateContent>
      </w:r>
    </w:p>
    <w:p w14:paraId="25B0724F" w14:textId="77777777" w:rsidR="0082470D" w:rsidRPr="00160330" w:rsidRDefault="0082470D" w:rsidP="004D69ED">
      <w:pPr>
        <w:rPr>
          <w:rFonts w:ascii="Arial" w:hAnsi="Arial"/>
          <w:sz w:val="22"/>
          <w:szCs w:val="22"/>
        </w:rPr>
      </w:pPr>
    </w:p>
    <w:p w14:paraId="7D1E10A5" w14:textId="77777777" w:rsidR="00760E4B" w:rsidRPr="00160330" w:rsidRDefault="00760E4B" w:rsidP="004D69ED">
      <w:pPr>
        <w:pStyle w:val="NewsletterBody"/>
        <w:rPr>
          <w:szCs w:val="22"/>
        </w:rPr>
        <w:sectPr w:rsidR="00760E4B" w:rsidRPr="00160330" w:rsidSect="00DA4300">
          <w:headerReference w:type="default" r:id="rId11"/>
          <w:footerReference w:type="default" r:id="rId12"/>
          <w:pgSz w:w="12240" w:h="15840"/>
          <w:pgMar w:top="1440" w:right="630" w:bottom="1440" w:left="720" w:header="720" w:footer="720" w:gutter="0"/>
          <w:pgBorders w:offsetFrom="page">
            <w:top w:val="single" w:sz="12" w:space="24" w:color="auto"/>
            <w:left w:val="single" w:sz="12" w:space="24" w:color="auto"/>
            <w:bottom w:val="single" w:sz="12" w:space="24" w:color="auto"/>
            <w:right w:val="single" w:sz="12" w:space="24" w:color="auto"/>
          </w:pgBorders>
          <w:cols w:space="720"/>
          <w:titlePg/>
          <w:docGrid w:linePitch="326"/>
        </w:sectPr>
      </w:pPr>
    </w:p>
    <w:p w14:paraId="057182E1" w14:textId="77777777" w:rsidR="004D69ED" w:rsidRPr="00160330" w:rsidRDefault="004D69ED" w:rsidP="004D69ED">
      <w:pPr>
        <w:widowControl w:val="0"/>
        <w:autoSpaceDE w:val="0"/>
        <w:autoSpaceDN w:val="0"/>
        <w:adjustRightInd w:val="0"/>
        <w:rPr>
          <w:color w:val="000000"/>
          <w:sz w:val="22"/>
          <w:szCs w:val="22"/>
        </w:rPr>
      </w:pPr>
    </w:p>
    <w:p w14:paraId="6EB6ABCE" w14:textId="77777777" w:rsidR="004D69ED" w:rsidRPr="00160330" w:rsidRDefault="00BE7FAC" w:rsidP="00BE7FAC">
      <w:pPr>
        <w:widowControl w:val="0"/>
        <w:autoSpaceDE w:val="0"/>
        <w:autoSpaceDN w:val="0"/>
        <w:adjustRightInd w:val="0"/>
        <w:ind w:firstLine="720"/>
        <w:rPr>
          <w:rFonts w:cs="Times New Roman"/>
          <w:sz w:val="22"/>
          <w:szCs w:val="22"/>
        </w:rPr>
      </w:pPr>
      <w:r w:rsidRPr="00160330">
        <w:rPr>
          <w:noProof/>
          <w:sz w:val="22"/>
          <w:szCs w:val="22"/>
        </w:rPr>
        <w:drawing>
          <wp:anchor distT="0" distB="0" distL="114300" distR="114300" simplePos="0" relativeHeight="251754496" behindDoc="0" locked="0" layoutInCell="1" allowOverlap="1" wp14:anchorId="73434E0C" wp14:editId="78161E4A">
            <wp:simplePos x="0" y="0"/>
            <wp:positionH relativeFrom="margin">
              <wp:align>left</wp:align>
            </wp:positionH>
            <wp:positionV relativeFrom="paragraph">
              <wp:posOffset>1042670</wp:posOffset>
            </wp:positionV>
            <wp:extent cx="1195705" cy="1066800"/>
            <wp:effectExtent l="0" t="0" r="4445" b="0"/>
            <wp:wrapSquare wrapText="bothSides"/>
            <wp:docPr id="1" name="Picture 1" descr="Image result for eric marcus new 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ric marcus new hav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57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9ED" w:rsidRPr="00160330">
        <w:rPr>
          <w:rFonts w:cs="Times New Roman"/>
          <w:sz w:val="22"/>
          <w:szCs w:val="22"/>
        </w:rPr>
        <w:t xml:space="preserve">I would like to take this opportunity to welcome our newest members to the MAIOP program, and to welcome back our returning students. I have had the opportunity to meet some of you and look forward to meeting even more of you as the second half of this semester unfolds. Please take the opportunity to stop by my office in </w:t>
      </w:r>
      <w:proofErr w:type="spellStart"/>
      <w:r w:rsidR="004D69ED" w:rsidRPr="00160330">
        <w:rPr>
          <w:rFonts w:cs="Times New Roman"/>
          <w:sz w:val="22"/>
          <w:szCs w:val="22"/>
        </w:rPr>
        <w:t>Harugari</w:t>
      </w:r>
      <w:proofErr w:type="spellEnd"/>
      <w:r w:rsidR="004D69ED" w:rsidRPr="00160330">
        <w:rPr>
          <w:rFonts w:cs="Times New Roman"/>
          <w:sz w:val="22"/>
          <w:szCs w:val="22"/>
        </w:rPr>
        <w:t>, 310, or give a call (x1242), or make an appointment.</w:t>
      </w:r>
    </w:p>
    <w:p w14:paraId="70E9F545" w14:textId="77777777" w:rsidR="00BE7FAC" w:rsidRPr="00160330" w:rsidRDefault="004D69ED" w:rsidP="00BE7FAC">
      <w:pPr>
        <w:widowControl w:val="0"/>
        <w:autoSpaceDE w:val="0"/>
        <w:autoSpaceDN w:val="0"/>
        <w:adjustRightInd w:val="0"/>
        <w:spacing w:after="240"/>
        <w:rPr>
          <w:rFonts w:cstheme="minorHAnsi"/>
          <w:sz w:val="22"/>
          <w:szCs w:val="22"/>
        </w:rPr>
      </w:pPr>
      <w:r w:rsidRPr="00160330">
        <w:rPr>
          <w:rFonts w:cs="Times New Roman"/>
          <w:sz w:val="22"/>
          <w:szCs w:val="22"/>
        </w:rPr>
        <w:t>Over the summer, Lauren Riley has worked on matching returning students with new students and we hope this informal mentorship program is providing a useful source of connection and support</w:t>
      </w:r>
      <w:r w:rsidR="00604C66" w:rsidRPr="00160330">
        <w:rPr>
          <w:rFonts w:cs="Times New Roman"/>
          <w:sz w:val="22"/>
          <w:szCs w:val="22"/>
        </w:rPr>
        <w:t xml:space="preserve"> for all who are participating.  </w:t>
      </w:r>
      <w:r w:rsidRPr="00A16884">
        <w:rPr>
          <w:rFonts w:cstheme="minorHAnsi"/>
          <w:color w:val="000000"/>
          <w:sz w:val="22"/>
          <w:szCs w:val="22"/>
        </w:rPr>
        <w:t xml:space="preserve">Patrick McBrearty has taken over primary duties as the Graduate Assistant for the MAIOP Program. He is usually in his office in </w:t>
      </w:r>
      <w:proofErr w:type="spellStart"/>
      <w:r w:rsidRPr="00A16884">
        <w:rPr>
          <w:rFonts w:cstheme="minorHAnsi"/>
          <w:color w:val="000000"/>
          <w:sz w:val="22"/>
          <w:szCs w:val="22"/>
        </w:rPr>
        <w:t>Harugari</w:t>
      </w:r>
      <w:proofErr w:type="spellEnd"/>
      <w:r w:rsidRPr="00A16884">
        <w:rPr>
          <w:rFonts w:cstheme="minorHAnsi"/>
          <w:color w:val="000000"/>
          <w:sz w:val="22"/>
          <w:szCs w:val="22"/>
        </w:rPr>
        <w:t xml:space="preserve"> </w:t>
      </w:r>
      <w:r w:rsidR="00604C66" w:rsidRPr="00A16884">
        <w:rPr>
          <w:rFonts w:cstheme="minorHAnsi"/>
          <w:color w:val="000000"/>
          <w:sz w:val="22"/>
          <w:szCs w:val="22"/>
        </w:rPr>
        <w:t>207 on (Monday 8am-3pm), (Tuesday 1pm-5pm), (Wednesday 4pm-6pm), and (Thursday 8am-3pm).</w:t>
      </w:r>
      <w:r w:rsidR="00BE7FAC" w:rsidRPr="00160330">
        <w:rPr>
          <w:rFonts w:cstheme="minorHAnsi"/>
          <w:sz w:val="22"/>
          <w:szCs w:val="22"/>
        </w:rPr>
        <w:t xml:space="preserve">            </w:t>
      </w:r>
    </w:p>
    <w:p w14:paraId="5A734696" w14:textId="77777777" w:rsidR="00BE7FAC" w:rsidRPr="00160330" w:rsidRDefault="004D69ED" w:rsidP="009A1BEA">
      <w:pPr>
        <w:widowControl w:val="0"/>
        <w:autoSpaceDE w:val="0"/>
        <w:autoSpaceDN w:val="0"/>
        <w:adjustRightInd w:val="0"/>
        <w:spacing w:after="240"/>
        <w:ind w:firstLine="720"/>
        <w:rPr>
          <w:color w:val="000000"/>
          <w:sz w:val="22"/>
          <w:szCs w:val="22"/>
        </w:rPr>
      </w:pPr>
      <w:r w:rsidRPr="00160330">
        <w:rPr>
          <w:rFonts w:cs="Times New Roman"/>
          <w:sz w:val="22"/>
          <w:szCs w:val="22"/>
        </w:rPr>
        <w:t xml:space="preserve">In this issue you will find the schedule of courses offered through our program this Spring.  In </w:t>
      </w:r>
      <w:r w:rsidR="00604C66" w:rsidRPr="00160330">
        <w:rPr>
          <w:rFonts w:cs="Times New Roman"/>
          <w:sz w:val="22"/>
          <w:szCs w:val="22"/>
        </w:rPr>
        <w:t>addition,</w:t>
      </w:r>
      <w:r w:rsidRPr="00160330">
        <w:rPr>
          <w:rFonts w:cs="Times New Roman"/>
          <w:sz w:val="22"/>
          <w:szCs w:val="22"/>
        </w:rPr>
        <w:t xml:space="preserve"> we also included some electives offered through the Management Department in the College of Business.   I want to remind the newest members of our community that </w:t>
      </w:r>
      <w:r w:rsidRPr="00160330">
        <w:rPr>
          <w:sz w:val="22"/>
          <w:szCs w:val="22"/>
        </w:rPr>
        <w:t>that you should be taking mostly</w:t>
      </w:r>
      <w:r w:rsidRPr="00160330">
        <w:rPr>
          <w:rFonts w:cs="Times New Roman"/>
          <w:sz w:val="22"/>
          <w:szCs w:val="22"/>
        </w:rPr>
        <w:t xml:space="preserve"> </w:t>
      </w:r>
      <w:r w:rsidRPr="00160330">
        <w:rPr>
          <w:sz w:val="22"/>
          <w:szCs w:val="22"/>
        </w:rPr>
        <w:t>required courses this spring. For full time students, if you are taking three courses this semester, you should register for four (4) courses for spring.</w:t>
      </w:r>
      <w:r w:rsidR="00604C66" w:rsidRPr="00160330">
        <w:rPr>
          <w:color w:val="000000"/>
          <w:sz w:val="22"/>
          <w:szCs w:val="22"/>
        </w:rPr>
        <w:t xml:space="preserve">  </w:t>
      </w:r>
      <w:r w:rsidRPr="00160330">
        <w:rPr>
          <w:color w:val="000000"/>
          <w:sz w:val="22"/>
          <w:szCs w:val="22"/>
        </w:rPr>
        <w:t xml:space="preserve">If you need advisement, please do not hesitate to contact me or another I/O faculty member to set up a time to meet. We are here to assist in this. </w:t>
      </w:r>
      <w:r w:rsidR="00014F0B">
        <w:rPr>
          <w:color w:val="000000"/>
          <w:sz w:val="22"/>
          <w:szCs w:val="22"/>
        </w:rPr>
        <w:t xml:space="preserve">                        </w:t>
      </w:r>
    </w:p>
    <w:p w14:paraId="1367BF56" w14:textId="77777777" w:rsidR="00160330" w:rsidRPr="00331F4E" w:rsidRDefault="00160330" w:rsidP="00331F4E">
      <w:pPr>
        <w:widowControl w:val="0"/>
        <w:autoSpaceDE w:val="0"/>
        <w:autoSpaceDN w:val="0"/>
        <w:adjustRightInd w:val="0"/>
        <w:spacing w:after="240"/>
        <w:ind w:firstLine="720"/>
        <w:rPr>
          <w:rFonts w:cs="Times New Roman"/>
          <w:sz w:val="22"/>
          <w:szCs w:val="22"/>
        </w:rPr>
      </w:pPr>
      <w:r w:rsidRPr="00160330">
        <w:rPr>
          <w:color w:val="000000"/>
          <w:sz w:val="22"/>
          <w:szCs w:val="22"/>
        </w:rPr>
        <w:tab/>
      </w:r>
      <w:r w:rsidRPr="00160330">
        <w:rPr>
          <w:color w:val="000000"/>
          <w:sz w:val="22"/>
          <w:szCs w:val="22"/>
        </w:rPr>
        <w:tab/>
      </w:r>
      <w:r w:rsidR="004D69ED" w:rsidRPr="00160330">
        <w:rPr>
          <w:rFonts w:cs="Times New Roman"/>
          <w:sz w:val="22"/>
          <w:szCs w:val="22"/>
        </w:rPr>
        <w:t xml:space="preserve"> </w:t>
      </w:r>
    </w:p>
    <w:p w14:paraId="0E240DBA" w14:textId="77777777" w:rsidR="00395249" w:rsidRDefault="002A38F7" w:rsidP="00160330">
      <w:pPr>
        <w:widowControl w:val="0"/>
        <w:autoSpaceDE w:val="0"/>
        <w:autoSpaceDN w:val="0"/>
        <w:adjustRightInd w:val="0"/>
        <w:spacing w:after="240"/>
        <w:rPr>
          <w:rFonts w:cs="Times New Roman"/>
          <w:color w:val="404040"/>
          <w:sz w:val="22"/>
          <w:szCs w:val="22"/>
        </w:rPr>
      </w:pPr>
      <w:r>
        <w:rPr>
          <w:rFonts w:cs="Times New Roman"/>
          <w:color w:val="404040"/>
          <w:sz w:val="22"/>
          <w:szCs w:val="22"/>
        </w:rPr>
        <w:t xml:space="preserve">                                                </w:t>
      </w:r>
      <w:r w:rsidR="00395249">
        <w:rPr>
          <w:rFonts w:cs="Times New Roman"/>
          <w:color w:val="404040"/>
          <w:sz w:val="22"/>
          <w:szCs w:val="22"/>
        </w:rPr>
        <w:t xml:space="preserve">                              </w:t>
      </w:r>
    </w:p>
    <w:p w14:paraId="182F56FD" w14:textId="77777777" w:rsidR="00014F0B" w:rsidRDefault="00395249" w:rsidP="00160330">
      <w:pPr>
        <w:widowControl w:val="0"/>
        <w:autoSpaceDE w:val="0"/>
        <w:autoSpaceDN w:val="0"/>
        <w:adjustRightInd w:val="0"/>
        <w:spacing w:after="240"/>
        <w:rPr>
          <w:rFonts w:cs="Times New Roman"/>
          <w:b/>
          <w:color w:val="072B62" w:themeColor="background2" w:themeShade="40"/>
        </w:rPr>
      </w:pPr>
      <w:r w:rsidRPr="00014F0B">
        <w:rPr>
          <w:rFonts w:cs="Times New Roman"/>
          <w:b/>
          <w:color w:val="072B62" w:themeColor="background2" w:themeShade="40"/>
        </w:rPr>
        <w:t>Develop Your Network</w:t>
      </w:r>
    </w:p>
    <w:p w14:paraId="6B28E726" w14:textId="77777777" w:rsidR="00130EAB" w:rsidRDefault="00130EAB" w:rsidP="00160330">
      <w:pPr>
        <w:widowControl w:val="0"/>
        <w:autoSpaceDE w:val="0"/>
        <w:autoSpaceDN w:val="0"/>
        <w:adjustRightInd w:val="0"/>
        <w:spacing w:after="240"/>
        <w:rPr>
          <w:rFonts w:cs="Times New Roman"/>
          <w:sz w:val="22"/>
          <w:szCs w:val="22"/>
        </w:rPr>
      </w:pPr>
      <w:r>
        <w:rPr>
          <w:noProof/>
        </w:rPr>
        <mc:AlternateContent>
          <mc:Choice Requires="wps">
            <w:drawing>
              <wp:anchor distT="0" distB="0" distL="114300" distR="114300" simplePos="0" relativeHeight="251784192" behindDoc="0" locked="0" layoutInCell="1" allowOverlap="1" wp14:anchorId="0394E783" wp14:editId="02822BFD">
                <wp:simplePos x="0" y="0"/>
                <wp:positionH relativeFrom="column">
                  <wp:posOffset>1464945</wp:posOffset>
                </wp:positionH>
                <wp:positionV relativeFrom="paragraph">
                  <wp:posOffset>2137410</wp:posOffset>
                </wp:positionV>
                <wp:extent cx="1492250" cy="754380"/>
                <wp:effectExtent l="0" t="0" r="0" b="7620"/>
                <wp:wrapSquare wrapText="bothSides"/>
                <wp:docPr id="244" name="Text Box 244"/>
                <wp:cNvGraphicFramePr/>
                <a:graphic xmlns:a="http://schemas.openxmlformats.org/drawingml/2006/main">
                  <a:graphicData uri="http://schemas.microsoft.com/office/word/2010/wordprocessingShape">
                    <wps:wsp>
                      <wps:cNvSpPr txBox="1"/>
                      <wps:spPr>
                        <a:xfrm>
                          <a:off x="0" y="0"/>
                          <a:ext cx="1492250" cy="754380"/>
                        </a:xfrm>
                        <a:prstGeom prst="rect">
                          <a:avLst/>
                        </a:prstGeom>
                        <a:solidFill>
                          <a:schemeClr val="bg2">
                            <a:lumMod val="25000"/>
                          </a:schemeClr>
                        </a:solidFill>
                        <a:ln>
                          <a:noFill/>
                        </a:ln>
                      </wps:spPr>
                      <wps:txbx>
                        <w:txbxContent>
                          <w:p w14:paraId="688700DF" w14:textId="77777777" w:rsidR="00BC5783" w:rsidRPr="00BE72C2" w:rsidRDefault="00BC5783" w:rsidP="00130EAB">
                            <w:pPr>
                              <w:pStyle w:val="Caption"/>
                              <w:rPr>
                                <w:rFonts w:cs="Times New Roman"/>
                                <w:i w:val="0"/>
                                <w:color w:val="FFFFFF" w:themeColor="background1"/>
                                <w:sz w:val="20"/>
                                <w:szCs w:val="20"/>
                              </w:rPr>
                            </w:pPr>
                            <w:r w:rsidRPr="00BE72C2">
                              <w:rPr>
                                <w:rFonts w:cs="Times New Roman"/>
                                <w:i w:val="0"/>
                                <w:color w:val="FFFFFF" w:themeColor="background1"/>
                                <w:sz w:val="20"/>
                                <w:szCs w:val="20"/>
                              </w:rPr>
                              <w:t>MAIOP goes to METRO to hear Michael Beer from Harvard Business School talk about the great training robbery. Oct 11,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4E783" id="Text Box 244" o:spid="_x0000_s1031" type="#_x0000_t202" style="position:absolute;margin-left:115.35pt;margin-top:168.3pt;width:117.5pt;height:5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" fillcolor="#072b60 [814]" stroked="f">
                <v:textbox inset="0,0,0,0">
                  <w:txbxContent>
                    <w:p w14:paraId="688700DF" w14:textId="77777777" w:rsidR="00BC5783" w:rsidRPr="00BE72C2" w:rsidRDefault="00BC5783" w:rsidP="00130EAB">
                      <w:pPr>
                        <w:pStyle w:val="Caption"/>
                        <w:rPr>
                          <w:rFonts w:cs="Times New Roman"/>
                          <w:i w:val="0"/>
                          <w:color w:val="FFFFFF" w:themeColor="background1"/>
                          <w:sz w:val="20"/>
                          <w:szCs w:val="20"/>
                        </w:rPr>
                      </w:pPr>
                      <w:r w:rsidRPr="00BE72C2">
                        <w:rPr>
                          <w:rFonts w:cs="Times New Roman"/>
                          <w:i w:val="0"/>
                          <w:color w:val="FFFFFF" w:themeColor="background1"/>
                          <w:sz w:val="20"/>
                          <w:szCs w:val="20"/>
                        </w:rPr>
                        <w:t>MAIOP goes to METRO to hear Michael Beer from Harvard Business School talk about the great training robbery. Oct 11, 2017</w:t>
                      </w:r>
                    </w:p>
                  </w:txbxContent>
                </v:textbox>
                <w10:wrap type="square"/>
              </v:shape>
            </w:pict>
          </mc:Fallback>
        </mc:AlternateContent>
      </w:r>
      <w:r>
        <w:rPr>
          <w:rFonts w:cs="Times New Roman"/>
          <w:noProof/>
          <w:sz w:val="22"/>
          <w:szCs w:val="22"/>
        </w:rPr>
        <w:drawing>
          <wp:anchor distT="0" distB="0" distL="114300" distR="114300" simplePos="0" relativeHeight="251782144" behindDoc="0" locked="0" layoutInCell="1" allowOverlap="1" wp14:anchorId="56DE4082" wp14:editId="275D8C87">
            <wp:simplePos x="0" y="0"/>
            <wp:positionH relativeFrom="column">
              <wp:posOffset>1464945</wp:posOffset>
            </wp:positionH>
            <wp:positionV relativeFrom="paragraph">
              <wp:posOffset>483870</wp:posOffset>
            </wp:positionV>
            <wp:extent cx="1492250" cy="164592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250" cy="1645920"/>
                    </a:xfrm>
                    <a:prstGeom prst="rect">
                      <a:avLst/>
                    </a:prstGeom>
                    <a:noFill/>
                  </pic:spPr>
                </pic:pic>
              </a:graphicData>
            </a:graphic>
            <wp14:sizeRelH relativeFrom="page">
              <wp14:pctWidth>0</wp14:pctWidth>
            </wp14:sizeRelH>
            <wp14:sizeRelV relativeFrom="page">
              <wp14:pctHeight>0</wp14:pctHeight>
            </wp14:sizeRelV>
          </wp:anchor>
        </w:drawing>
      </w:r>
      <w:r w:rsidR="004D69ED" w:rsidRPr="00160330">
        <w:rPr>
          <w:rFonts w:cs="Times New Roman"/>
          <w:color w:val="404040"/>
          <w:sz w:val="22"/>
          <w:szCs w:val="22"/>
        </w:rPr>
        <w:t xml:space="preserve">Opportunities abound to develop your professional network by attending monthly meetings of local chapters of SHRM, </w:t>
      </w:r>
      <w:r w:rsidR="004D69ED" w:rsidRPr="00160330">
        <w:rPr>
          <w:rFonts w:cs="Times New Roman"/>
          <w:sz w:val="22"/>
          <w:szCs w:val="22"/>
        </w:rPr>
        <w:t>HRACC (Human Resource Association for Central CT), ATD (Association for Talent Development</w:t>
      </w:r>
      <w:r w:rsidR="002A38F7" w:rsidRPr="00160330">
        <w:rPr>
          <w:rFonts w:cs="Times New Roman"/>
          <w:sz w:val="22"/>
          <w:szCs w:val="22"/>
        </w:rPr>
        <w:t>), (</w:t>
      </w:r>
      <w:r w:rsidR="004D69ED" w:rsidRPr="00160330">
        <w:rPr>
          <w:rFonts w:cs="Times New Roman"/>
          <w:sz w:val="22"/>
          <w:szCs w:val="22"/>
        </w:rPr>
        <w:t xml:space="preserve">ATDSCC), ODNNY, Metro, and others. Patrick keeps the Google calendar current with the dates of upcoming meetings and events. It will only help as you think about internships or professional opportunities after graduation.  If you have any questions about these organizations, there are websites listed in one of the enclosures from your folder received at our orientation back in August. Any I/O faculty member can also answer your questions about these different organizations and others.  I look forward to seeing you at different formal </w:t>
      </w:r>
    </w:p>
    <w:p w14:paraId="1B388256" w14:textId="77777777" w:rsidR="00130EAB" w:rsidRPr="00130EAB" w:rsidRDefault="00130EAB" w:rsidP="00160330">
      <w:pPr>
        <w:widowControl w:val="0"/>
        <w:autoSpaceDE w:val="0"/>
        <w:autoSpaceDN w:val="0"/>
        <w:adjustRightInd w:val="0"/>
        <w:spacing w:after="240"/>
        <w:rPr>
          <w:rFonts w:cs="Times New Roman"/>
          <w:color w:val="072B62" w:themeColor="background2" w:themeShade="40"/>
          <w:sz w:val="22"/>
          <w:szCs w:val="22"/>
        </w:rPr>
      </w:pPr>
      <w:r w:rsidRPr="00130EAB">
        <w:rPr>
          <w:rFonts w:cs="Times New Roman"/>
          <w:color w:val="072B62" w:themeColor="background2" w:themeShade="40"/>
          <w:sz w:val="22"/>
          <w:szCs w:val="22"/>
        </w:rPr>
        <w:lastRenderedPageBreak/>
        <w:t>Continued from Page 1</w:t>
      </w:r>
    </w:p>
    <w:p w14:paraId="61ECD583" w14:textId="77777777" w:rsidR="004D69ED" w:rsidRPr="00014F0B" w:rsidRDefault="00130EAB" w:rsidP="00160330">
      <w:pPr>
        <w:widowControl w:val="0"/>
        <w:autoSpaceDE w:val="0"/>
        <w:autoSpaceDN w:val="0"/>
        <w:adjustRightInd w:val="0"/>
        <w:spacing w:after="240"/>
        <w:rPr>
          <w:rFonts w:cs="Times New Roman"/>
          <w:b/>
          <w:color w:val="072B62" w:themeColor="background2" w:themeShade="40"/>
        </w:rPr>
      </w:pPr>
      <w:r w:rsidRPr="00160330">
        <w:rPr>
          <w:noProof/>
          <w:sz w:val="22"/>
          <w:szCs w:val="22"/>
        </w:rPr>
        <mc:AlternateContent>
          <mc:Choice Requires="wps">
            <w:drawing>
              <wp:anchor distT="45720" distB="45720" distL="114300" distR="114300" simplePos="0" relativeHeight="251774976" behindDoc="0" locked="0" layoutInCell="1" allowOverlap="1" wp14:anchorId="4AE4E498" wp14:editId="4A2274FC">
                <wp:simplePos x="0" y="0"/>
                <wp:positionH relativeFrom="margin">
                  <wp:posOffset>-30480</wp:posOffset>
                </wp:positionH>
                <wp:positionV relativeFrom="paragraph">
                  <wp:posOffset>701675</wp:posOffset>
                </wp:positionV>
                <wp:extent cx="2948940" cy="419100"/>
                <wp:effectExtent l="0" t="0" r="2286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19100"/>
                        </a:xfrm>
                        <a:prstGeom prst="rect">
                          <a:avLst/>
                        </a:prstGeom>
                        <a:solidFill>
                          <a:srgbClr val="FFFFFF"/>
                        </a:solidFill>
                        <a:ln w="19050">
                          <a:solidFill>
                            <a:srgbClr val="ACCBF9">
                              <a:lumMod val="25000"/>
                            </a:srgbClr>
                          </a:solidFill>
                          <a:miter lim="800000"/>
                          <a:headEnd/>
                          <a:tailEnd/>
                        </a:ln>
                      </wps:spPr>
                      <wps:txbx>
                        <w:txbxContent>
                          <w:p w14:paraId="191B4DF4" w14:textId="77777777" w:rsidR="00BC5783" w:rsidRPr="007E3DEC" w:rsidRDefault="00BC5783" w:rsidP="002A38F7">
                            <w:pPr>
                              <w:jc w:val="center"/>
                              <w:rPr>
                                <w:rFonts w:ascii="Calisto MT" w:hAnsi="Calisto MT"/>
                                <w:color w:val="072B62" w:themeColor="background2" w:themeShade="40"/>
                                <w:sz w:val="28"/>
                                <w:szCs w:val="28"/>
                              </w:rPr>
                            </w:pPr>
                            <w:r w:rsidRPr="007E3DEC">
                              <w:rPr>
                                <w:rFonts w:ascii="Calisto MT" w:hAnsi="Calisto MT"/>
                                <w:color w:val="072B62" w:themeColor="background2" w:themeShade="40"/>
                                <w:sz w:val="28"/>
                                <w:szCs w:val="28"/>
                              </w:rPr>
                              <w:t>Advice from 2</w:t>
                            </w:r>
                            <w:r w:rsidRPr="007E3DEC">
                              <w:rPr>
                                <w:rFonts w:ascii="Calisto MT" w:hAnsi="Calisto MT"/>
                                <w:color w:val="072B62" w:themeColor="background2" w:themeShade="40"/>
                                <w:sz w:val="28"/>
                                <w:szCs w:val="28"/>
                                <w:vertAlign w:val="superscript"/>
                              </w:rPr>
                              <w:t>nd</w:t>
                            </w:r>
                            <w:r w:rsidRPr="007E3DEC">
                              <w:rPr>
                                <w:rFonts w:ascii="Calisto MT" w:hAnsi="Calisto MT"/>
                                <w:color w:val="072B62" w:themeColor="background2" w:themeShade="40"/>
                                <w:sz w:val="28"/>
                                <w:szCs w:val="28"/>
                              </w:rPr>
                              <w:t xml:space="preserve"> Year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4E498" id="_x0000_s1032" type="#_x0000_t202" style="position:absolute;margin-left:-2.4pt;margin-top:55.25pt;width:232.2pt;height:33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" strokecolor="#072c62" strokeweight="1.5pt">
                <v:textbox>
                  <w:txbxContent>
                    <w:p w14:paraId="191B4DF4" w14:textId="77777777" w:rsidR="00BC5783" w:rsidRPr="007E3DEC" w:rsidRDefault="00BC5783" w:rsidP="002A38F7">
                      <w:pPr>
                        <w:jc w:val="center"/>
                        <w:rPr>
                          <w:rFonts w:ascii="Calisto MT" w:hAnsi="Calisto MT"/>
                          <w:color w:val="072B62" w:themeColor="background2" w:themeShade="40"/>
                          <w:sz w:val="28"/>
                          <w:szCs w:val="28"/>
                        </w:rPr>
                      </w:pPr>
                      <w:r w:rsidRPr="007E3DEC">
                        <w:rPr>
                          <w:rFonts w:ascii="Calisto MT" w:hAnsi="Calisto MT"/>
                          <w:color w:val="072B62" w:themeColor="background2" w:themeShade="40"/>
                          <w:sz w:val="28"/>
                          <w:szCs w:val="28"/>
                        </w:rPr>
                        <w:t>Advice from 2</w:t>
                      </w:r>
                      <w:r w:rsidRPr="007E3DEC">
                        <w:rPr>
                          <w:rFonts w:ascii="Calisto MT" w:hAnsi="Calisto MT"/>
                          <w:color w:val="072B62" w:themeColor="background2" w:themeShade="40"/>
                          <w:sz w:val="28"/>
                          <w:szCs w:val="28"/>
                          <w:vertAlign w:val="superscript"/>
                        </w:rPr>
                        <w:t>nd</w:t>
                      </w:r>
                      <w:r w:rsidRPr="007E3DEC">
                        <w:rPr>
                          <w:rFonts w:ascii="Calisto MT" w:hAnsi="Calisto MT"/>
                          <w:color w:val="072B62" w:themeColor="background2" w:themeShade="40"/>
                          <w:sz w:val="28"/>
                          <w:szCs w:val="28"/>
                        </w:rPr>
                        <w:t xml:space="preserve"> Year Students</w:t>
                      </w:r>
                    </w:p>
                  </w:txbxContent>
                </v:textbox>
                <w10:wrap type="square" anchorx="margin"/>
              </v:shape>
            </w:pict>
          </mc:Fallback>
        </mc:AlternateContent>
      </w:r>
      <w:r w:rsidR="004D69ED" w:rsidRPr="00160330">
        <w:rPr>
          <w:rFonts w:cs="Times New Roman"/>
          <w:sz w:val="22"/>
          <w:szCs w:val="22"/>
        </w:rPr>
        <w:t>and informal events on campus and off, throughout the semester.</w:t>
      </w:r>
      <w:r w:rsidR="001F186A">
        <w:rPr>
          <w:rFonts w:cs="Times New Roman"/>
          <w:sz w:val="22"/>
          <w:szCs w:val="22"/>
        </w:rPr>
        <w:t xml:space="preserve">  Stayed tuned for an informal mixer towards the end of the semester!</w:t>
      </w:r>
    </w:p>
    <w:p w14:paraId="55C7EC3D" w14:textId="77777777" w:rsidR="002A38F7" w:rsidRDefault="00826E69" w:rsidP="00826E69">
      <w:pPr>
        <w:rPr>
          <w:sz w:val="22"/>
          <w:szCs w:val="22"/>
        </w:rPr>
      </w:pPr>
      <w:r w:rsidRPr="00160330">
        <w:rPr>
          <w:sz w:val="22"/>
          <w:szCs w:val="22"/>
        </w:rPr>
        <w:t xml:space="preserve">“Form strong relationships with all of the professors, both educationally and professionally. They are eager to help and give advice whether it’s </w:t>
      </w:r>
      <w:proofErr w:type="gramStart"/>
      <w:r w:rsidRPr="00160330">
        <w:rPr>
          <w:sz w:val="22"/>
          <w:szCs w:val="22"/>
        </w:rPr>
        <w:t>in regard to</w:t>
      </w:r>
      <w:proofErr w:type="gramEnd"/>
      <w:r w:rsidRPr="00160330">
        <w:rPr>
          <w:sz w:val="22"/>
          <w:szCs w:val="22"/>
        </w:rPr>
        <w:t xml:space="preserve"> the classroom or your first job offer. Each professor helped me gain the skills and knowledge I need to be successful in the field of Human Resources.”  </w:t>
      </w:r>
    </w:p>
    <w:p w14:paraId="71BEBE58" w14:textId="77777777" w:rsidR="002A38F7" w:rsidRDefault="002A38F7" w:rsidP="00826E69">
      <w:pPr>
        <w:rPr>
          <w:sz w:val="22"/>
          <w:szCs w:val="22"/>
        </w:rPr>
      </w:pPr>
    </w:p>
    <w:p w14:paraId="3D991C2C" w14:textId="77777777" w:rsidR="004D69ED" w:rsidRPr="00160330" w:rsidRDefault="00826E69" w:rsidP="00826E69">
      <w:pPr>
        <w:rPr>
          <w:sz w:val="22"/>
          <w:szCs w:val="22"/>
        </w:rPr>
      </w:pPr>
      <w:r w:rsidRPr="00160330">
        <w:rPr>
          <w:b/>
          <w:sz w:val="22"/>
          <w:szCs w:val="22"/>
        </w:rPr>
        <w:t>-Lauren Riley</w:t>
      </w:r>
    </w:p>
    <w:p w14:paraId="35DA9489" w14:textId="77777777" w:rsidR="00761E74" w:rsidRPr="00160330" w:rsidRDefault="004D69ED" w:rsidP="00FE2B5F">
      <w:pPr>
        <w:widowControl w:val="0"/>
        <w:autoSpaceDE w:val="0"/>
        <w:autoSpaceDN w:val="0"/>
        <w:adjustRightInd w:val="0"/>
        <w:spacing w:line="360" w:lineRule="auto"/>
        <w:rPr>
          <w:rFonts w:cs="Times New Roman"/>
          <w:sz w:val="22"/>
          <w:szCs w:val="22"/>
        </w:rPr>
      </w:pPr>
      <w:r w:rsidRPr="00160330">
        <w:rPr>
          <w:rFonts w:cs="Times New Roman"/>
          <w:sz w:val="22"/>
          <w:szCs w:val="22"/>
        </w:rPr>
        <w:tab/>
      </w:r>
    </w:p>
    <w:p w14:paraId="1D81095D" w14:textId="77777777" w:rsidR="002A38F7" w:rsidRDefault="00F21F88" w:rsidP="00826E69">
      <w:pPr>
        <w:widowControl w:val="0"/>
        <w:autoSpaceDE w:val="0"/>
        <w:autoSpaceDN w:val="0"/>
        <w:adjustRightInd w:val="0"/>
        <w:spacing w:after="100"/>
        <w:rPr>
          <w:bCs/>
          <w:sz w:val="22"/>
          <w:szCs w:val="22"/>
        </w:rPr>
      </w:pPr>
      <w:r w:rsidRPr="00160330">
        <w:rPr>
          <w:rFonts w:cs="Times New Roman"/>
          <w:color w:val="404040"/>
          <w:sz w:val="22"/>
          <w:szCs w:val="22"/>
        </w:rPr>
        <w:t xml:space="preserve">                                                                          </w:t>
      </w:r>
      <w:r w:rsidR="00826E69" w:rsidRPr="00160330">
        <w:rPr>
          <w:rFonts w:cs="Times New Roman"/>
          <w:color w:val="404040"/>
          <w:sz w:val="22"/>
          <w:szCs w:val="22"/>
        </w:rPr>
        <w:t xml:space="preserve">                          </w:t>
      </w:r>
      <w:r w:rsidR="00A74A07" w:rsidRPr="00160330">
        <w:rPr>
          <w:bCs/>
          <w:sz w:val="22"/>
          <w:szCs w:val="22"/>
        </w:rPr>
        <w:t>“You will become more knowledgeable just being in MAIOP. You will learn about the field of I/O Psychology and will hone the base skills and vocabulary to enter a competitive workforce. AND there is another opportunity; a chance to learn about yourself. There is a plethora of directions post-graduation you can go. In order to pick a good path </w:t>
      </w:r>
      <w:r w:rsidR="00A74A07" w:rsidRPr="00160330">
        <w:rPr>
          <w:bCs/>
          <w:sz w:val="22"/>
          <w:szCs w:val="22"/>
          <w:u w:val="single"/>
        </w:rPr>
        <w:t>for you</w:t>
      </w:r>
      <w:r w:rsidR="00A74A07" w:rsidRPr="00160330">
        <w:rPr>
          <w:bCs/>
          <w:sz w:val="22"/>
          <w:szCs w:val="22"/>
        </w:rPr>
        <w:t>, you need to know your skills, interests, and future aspirations. So… who are you?”</w:t>
      </w:r>
    </w:p>
    <w:p w14:paraId="7A50F419" w14:textId="77777777" w:rsidR="002A38F7" w:rsidRDefault="002A38F7" w:rsidP="00826E69">
      <w:pPr>
        <w:widowControl w:val="0"/>
        <w:autoSpaceDE w:val="0"/>
        <w:autoSpaceDN w:val="0"/>
        <w:adjustRightInd w:val="0"/>
        <w:spacing w:after="100"/>
        <w:rPr>
          <w:bCs/>
          <w:sz w:val="22"/>
          <w:szCs w:val="22"/>
        </w:rPr>
      </w:pPr>
    </w:p>
    <w:p w14:paraId="0EB14F95" w14:textId="77777777" w:rsidR="00A74A07" w:rsidRPr="00160330" w:rsidRDefault="009E7A93" w:rsidP="00826E69">
      <w:pPr>
        <w:widowControl w:val="0"/>
        <w:autoSpaceDE w:val="0"/>
        <w:autoSpaceDN w:val="0"/>
        <w:adjustRightInd w:val="0"/>
        <w:spacing w:after="100"/>
        <w:rPr>
          <w:sz w:val="22"/>
          <w:szCs w:val="22"/>
        </w:rPr>
      </w:pPr>
      <w:r w:rsidRPr="00160330">
        <w:rPr>
          <w:bCs/>
          <w:sz w:val="22"/>
          <w:szCs w:val="22"/>
        </w:rPr>
        <w:t xml:space="preserve"> </w:t>
      </w:r>
      <w:r w:rsidR="00637C37" w:rsidRPr="00160330">
        <w:rPr>
          <w:b/>
          <w:bCs/>
          <w:sz w:val="22"/>
          <w:szCs w:val="22"/>
        </w:rPr>
        <w:t>-</w:t>
      </w:r>
      <w:r w:rsidRPr="00160330">
        <w:rPr>
          <w:b/>
          <w:bCs/>
          <w:sz w:val="22"/>
          <w:szCs w:val="22"/>
        </w:rPr>
        <w:t>Chris Speicher</w:t>
      </w:r>
      <w:r w:rsidRPr="00160330">
        <w:rPr>
          <w:bCs/>
          <w:sz w:val="22"/>
          <w:szCs w:val="22"/>
        </w:rPr>
        <w:t xml:space="preserve"> </w:t>
      </w:r>
    </w:p>
    <w:p w14:paraId="4346BB34" w14:textId="77777777" w:rsidR="007E3DEC" w:rsidRPr="00160330" w:rsidRDefault="007E3DEC" w:rsidP="00826E69">
      <w:pPr>
        <w:rPr>
          <w:bCs/>
          <w:sz w:val="22"/>
          <w:szCs w:val="22"/>
        </w:rPr>
      </w:pPr>
    </w:p>
    <w:p w14:paraId="0B889CF3" w14:textId="77777777" w:rsidR="002A38F7" w:rsidRDefault="007E3DEC" w:rsidP="00826E69">
      <w:pPr>
        <w:rPr>
          <w:sz w:val="22"/>
          <w:szCs w:val="22"/>
        </w:rPr>
      </w:pPr>
      <w:r w:rsidRPr="00160330">
        <w:rPr>
          <w:sz w:val="22"/>
          <w:szCs w:val="22"/>
        </w:rPr>
        <w:t>I would like to stress the importance of building a network.  Networking can be a great way to open doors to opportunities that may have never been on your radar.  I know some people are a bit deterred by the idea of networking, but it doesn’t have to be an uncomfortable experience.  Simply treating your peers with respect and taking the time to value them as colleagues is a great way to start building a network.” </w:t>
      </w:r>
    </w:p>
    <w:p w14:paraId="12F9CEB4" w14:textId="77777777" w:rsidR="002A38F7" w:rsidRDefault="002A38F7" w:rsidP="00826E69">
      <w:pPr>
        <w:rPr>
          <w:sz w:val="22"/>
          <w:szCs w:val="22"/>
        </w:rPr>
      </w:pPr>
    </w:p>
    <w:p w14:paraId="147B7A41" w14:textId="77777777" w:rsidR="00826E69" w:rsidRDefault="007E3DEC" w:rsidP="00826E69">
      <w:pPr>
        <w:rPr>
          <w:sz w:val="22"/>
          <w:szCs w:val="22"/>
        </w:rPr>
      </w:pPr>
      <w:r w:rsidRPr="00160330">
        <w:rPr>
          <w:sz w:val="22"/>
          <w:szCs w:val="22"/>
        </w:rPr>
        <w:t>-</w:t>
      </w:r>
      <w:r w:rsidRPr="00160330">
        <w:rPr>
          <w:b/>
          <w:bCs/>
          <w:sz w:val="22"/>
          <w:szCs w:val="22"/>
        </w:rPr>
        <w:t>Nicholas W. Bunker</w:t>
      </w:r>
    </w:p>
    <w:p w14:paraId="600DBF31" w14:textId="77777777" w:rsidR="002A38F7" w:rsidRDefault="002A38F7" w:rsidP="00826E69">
      <w:pPr>
        <w:rPr>
          <w:sz w:val="22"/>
          <w:szCs w:val="22"/>
        </w:rPr>
      </w:pPr>
    </w:p>
    <w:p w14:paraId="0A6CA1C1" w14:textId="77777777" w:rsidR="002A38F7" w:rsidRDefault="002A38F7" w:rsidP="00826E69">
      <w:pPr>
        <w:rPr>
          <w:sz w:val="22"/>
          <w:szCs w:val="22"/>
        </w:rPr>
      </w:pPr>
    </w:p>
    <w:p w14:paraId="0486329F" w14:textId="77777777" w:rsidR="002A38F7" w:rsidRPr="00160330" w:rsidRDefault="002A38F7" w:rsidP="00826E69">
      <w:pPr>
        <w:rPr>
          <w:b/>
          <w:bCs/>
          <w:sz w:val="22"/>
          <w:szCs w:val="22"/>
        </w:rPr>
      </w:pPr>
    </w:p>
    <w:p w14:paraId="2B50B882" w14:textId="77777777" w:rsidR="00826E69" w:rsidRPr="00160330" w:rsidRDefault="00826E69" w:rsidP="00826E69">
      <w:pPr>
        <w:rPr>
          <w:bCs/>
          <w:sz w:val="22"/>
          <w:szCs w:val="22"/>
        </w:rPr>
      </w:pPr>
    </w:p>
    <w:p w14:paraId="52C31649" w14:textId="77777777" w:rsidR="007E3DEC" w:rsidRPr="00160330" w:rsidRDefault="007E3DEC" w:rsidP="00826E69">
      <w:pPr>
        <w:rPr>
          <w:bCs/>
          <w:sz w:val="22"/>
          <w:szCs w:val="22"/>
        </w:rPr>
      </w:pPr>
    </w:p>
    <w:p w14:paraId="213ADE2A" w14:textId="77777777" w:rsidR="002A38F7" w:rsidRPr="002A38F7" w:rsidRDefault="002A38F7" w:rsidP="002A38F7">
      <w:pPr>
        <w:pStyle w:val="ListParagraph"/>
        <w:widowControl w:val="0"/>
        <w:autoSpaceDE w:val="0"/>
        <w:autoSpaceDN w:val="0"/>
        <w:adjustRightInd w:val="0"/>
        <w:spacing w:after="240" w:line="360" w:lineRule="auto"/>
        <w:rPr>
          <w:rFonts w:cs="Times New Roman"/>
          <w:b/>
          <w:color w:val="072B62" w:themeColor="background2" w:themeShade="40"/>
          <w:sz w:val="22"/>
          <w:szCs w:val="22"/>
        </w:rPr>
      </w:pPr>
    </w:p>
    <w:p w14:paraId="6A69BD75" w14:textId="77777777" w:rsidR="002A38F7" w:rsidRDefault="002A38F7" w:rsidP="002A38F7">
      <w:pPr>
        <w:pStyle w:val="ListParagraph"/>
        <w:widowControl w:val="0"/>
        <w:autoSpaceDE w:val="0"/>
        <w:autoSpaceDN w:val="0"/>
        <w:adjustRightInd w:val="0"/>
        <w:spacing w:after="240" w:line="360" w:lineRule="auto"/>
        <w:rPr>
          <w:rFonts w:cs="Times New Roman"/>
          <w:b/>
          <w:color w:val="072B62" w:themeColor="background2" w:themeShade="40"/>
          <w:sz w:val="22"/>
          <w:szCs w:val="22"/>
        </w:rPr>
      </w:pPr>
    </w:p>
    <w:p w14:paraId="7596274A" w14:textId="77777777" w:rsidR="002A38F7" w:rsidRDefault="002A38F7" w:rsidP="002A38F7">
      <w:pPr>
        <w:pStyle w:val="ListParagraph"/>
        <w:widowControl w:val="0"/>
        <w:autoSpaceDE w:val="0"/>
        <w:autoSpaceDN w:val="0"/>
        <w:adjustRightInd w:val="0"/>
        <w:spacing w:after="240" w:line="360" w:lineRule="auto"/>
        <w:rPr>
          <w:rFonts w:cs="Times New Roman"/>
          <w:b/>
          <w:color w:val="072B62" w:themeColor="background2" w:themeShade="40"/>
          <w:sz w:val="22"/>
          <w:szCs w:val="22"/>
        </w:rPr>
      </w:pPr>
    </w:p>
    <w:p w14:paraId="1C6E3068" w14:textId="77777777" w:rsidR="002A38F7" w:rsidRDefault="002A38F7" w:rsidP="00C25806">
      <w:pPr>
        <w:pStyle w:val="ListParagraph"/>
        <w:widowControl w:val="0"/>
        <w:autoSpaceDE w:val="0"/>
        <w:autoSpaceDN w:val="0"/>
        <w:adjustRightInd w:val="0"/>
        <w:spacing w:after="240" w:line="360" w:lineRule="auto"/>
        <w:ind w:left="1080"/>
        <w:rPr>
          <w:rFonts w:cs="Times New Roman"/>
          <w:b/>
          <w:color w:val="072B62" w:themeColor="background2" w:themeShade="40"/>
          <w:sz w:val="22"/>
          <w:szCs w:val="22"/>
        </w:rPr>
      </w:pPr>
    </w:p>
    <w:p w14:paraId="4A43B642" w14:textId="77777777" w:rsidR="002A38F7" w:rsidRPr="00C25806" w:rsidRDefault="00C25806" w:rsidP="00C25806">
      <w:pPr>
        <w:widowControl w:val="0"/>
        <w:autoSpaceDE w:val="0"/>
        <w:autoSpaceDN w:val="0"/>
        <w:adjustRightInd w:val="0"/>
        <w:spacing w:after="240" w:line="360" w:lineRule="auto"/>
        <w:rPr>
          <w:rFonts w:cs="Times New Roman"/>
          <w:b/>
          <w:color w:val="072B62" w:themeColor="background2" w:themeShade="40"/>
          <w:sz w:val="22"/>
          <w:szCs w:val="22"/>
        </w:rPr>
      </w:pPr>
      <w:r w:rsidRPr="00160330">
        <w:rPr>
          <w:noProof/>
          <w:sz w:val="22"/>
          <w:szCs w:val="22"/>
        </w:rPr>
        <w:drawing>
          <wp:inline distT="0" distB="0" distL="0" distR="0" wp14:anchorId="26EEB241" wp14:editId="2E391EC3">
            <wp:extent cx="2842260" cy="2092960"/>
            <wp:effectExtent l="0" t="0" r="0" b="0"/>
            <wp:docPr id="31" name="Picture 31" descr="Image result for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2260" cy="2092960"/>
                    </a:xfrm>
                    <a:prstGeom prst="rect">
                      <a:avLst/>
                    </a:prstGeom>
                    <a:noFill/>
                    <a:ln>
                      <a:noFill/>
                    </a:ln>
                  </pic:spPr>
                </pic:pic>
              </a:graphicData>
            </a:graphic>
          </wp:inline>
        </w:drawing>
      </w:r>
    </w:p>
    <w:p w14:paraId="22B3EFD3" w14:textId="77777777" w:rsidR="002A38F7" w:rsidRDefault="00014F0B" w:rsidP="002A38F7">
      <w:pPr>
        <w:pStyle w:val="ListParagraph"/>
        <w:widowControl w:val="0"/>
        <w:autoSpaceDE w:val="0"/>
        <w:autoSpaceDN w:val="0"/>
        <w:adjustRightInd w:val="0"/>
        <w:spacing w:after="240" w:line="360" w:lineRule="auto"/>
        <w:ind w:left="1080"/>
        <w:rPr>
          <w:rFonts w:cs="Times New Roman"/>
          <w:b/>
          <w:color w:val="072B62" w:themeColor="background2" w:themeShade="40"/>
          <w:sz w:val="22"/>
          <w:szCs w:val="22"/>
        </w:rPr>
      </w:pPr>
      <w:r w:rsidRPr="00160330">
        <w:rPr>
          <w:noProof/>
          <w:sz w:val="22"/>
          <w:szCs w:val="22"/>
        </w:rPr>
        <mc:AlternateContent>
          <mc:Choice Requires="wps">
            <w:drawing>
              <wp:anchor distT="45720" distB="45720" distL="114300" distR="114300" simplePos="0" relativeHeight="251777024" behindDoc="0" locked="0" layoutInCell="1" allowOverlap="1" wp14:anchorId="605DECB0" wp14:editId="0E4E1194">
                <wp:simplePos x="0" y="0"/>
                <wp:positionH relativeFrom="margin">
                  <wp:posOffset>3777615</wp:posOffset>
                </wp:positionH>
                <wp:positionV relativeFrom="paragraph">
                  <wp:posOffset>218440</wp:posOffset>
                </wp:positionV>
                <wp:extent cx="2948940" cy="419100"/>
                <wp:effectExtent l="0" t="0" r="2286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19100"/>
                        </a:xfrm>
                        <a:prstGeom prst="rect">
                          <a:avLst/>
                        </a:prstGeom>
                        <a:solidFill>
                          <a:srgbClr val="FFFFFF"/>
                        </a:solidFill>
                        <a:ln w="19050">
                          <a:solidFill>
                            <a:srgbClr val="ACCBF9">
                              <a:lumMod val="25000"/>
                            </a:srgbClr>
                          </a:solidFill>
                          <a:miter lim="800000"/>
                          <a:headEnd/>
                          <a:tailEnd/>
                        </a:ln>
                      </wps:spPr>
                      <wps:txbx>
                        <w:txbxContent>
                          <w:p w14:paraId="1D407A9B" w14:textId="77777777" w:rsidR="00BC5783" w:rsidRPr="007E3DEC" w:rsidRDefault="00BC5783" w:rsidP="002A38F7">
                            <w:pPr>
                              <w:jc w:val="center"/>
                              <w:rPr>
                                <w:rFonts w:ascii="Calisto MT" w:hAnsi="Calisto MT"/>
                                <w:color w:val="072B62" w:themeColor="background2" w:themeShade="40"/>
                                <w:sz w:val="28"/>
                                <w:szCs w:val="28"/>
                              </w:rPr>
                            </w:pPr>
                            <w:r>
                              <w:rPr>
                                <w:rFonts w:ascii="Calisto MT" w:hAnsi="Calisto MT"/>
                                <w:color w:val="072B62" w:themeColor="background2" w:themeShade="40"/>
                                <w:sz w:val="28"/>
                                <w:szCs w:val="28"/>
                              </w:rPr>
                              <w:t>2017 Trends in Human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DECB0" id="_x0000_s1033" type="#_x0000_t202" style="position:absolute;left:0;text-align:left;margin-left:297.45pt;margin-top:17.2pt;width:232.2pt;height:33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" strokecolor="#072c62" strokeweight="1.5pt">
                <v:textbox>
                  <w:txbxContent>
                    <w:p w14:paraId="1D407A9B" w14:textId="77777777" w:rsidR="00BC5783" w:rsidRPr="007E3DEC" w:rsidRDefault="00BC5783" w:rsidP="002A38F7">
                      <w:pPr>
                        <w:jc w:val="center"/>
                        <w:rPr>
                          <w:rFonts w:ascii="Calisto MT" w:hAnsi="Calisto MT"/>
                          <w:color w:val="072B62" w:themeColor="background2" w:themeShade="40"/>
                          <w:sz w:val="28"/>
                          <w:szCs w:val="28"/>
                        </w:rPr>
                      </w:pPr>
                      <w:r>
                        <w:rPr>
                          <w:rFonts w:ascii="Calisto MT" w:hAnsi="Calisto MT"/>
                          <w:color w:val="072B62" w:themeColor="background2" w:themeShade="40"/>
                          <w:sz w:val="28"/>
                          <w:szCs w:val="28"/>
                        </w:rPr>
                        <w:t>2017 Trends in Human Resources</w:t>
                      </w:r>
                    </w:p>
                  </w:txbxContent>
                </v:textbox>
                <w10:wrap type="square" anchorx="margin"/>
              </v:shape>
            </w:pict>
          </mc:Fallback>
        </mc:AlternateContent>
      </w:r>
    </w:p>
    <w:p w14:paraId="6C043011" w14:textId="77777777" w:rsidR="00C25806" w:rsidRDefault="00C25806" w:rsidP="00C25806">
      <w:pPr>
        <w:widowControl w:val="0"/>
        <w:autoSpaceDE w:val="0"/>
        <w:autoSpaceDN w:val="0"/>
        <w:adjustRightInd w:val="0"/>
        <w:spacing w:after="240" w:line="360" w:lineRule="auto"/>
        <w:rPr>
          <w:rFonts w:cs="Times New Roman"/>
          <w:b/>
          <w:color w:val="072B62" w:themeColor="background2" w:themeShade="40"/>
          <w:sz w:val="22"/>
          <w:szCs w:val="22"/>
        </w:rPr>
      </w:pPr>
    </w:p>
    <w:p w14:paraId="77B4E1C7" w14:textId="77777777" w:rsidR="002A38F7" w:rsidRPr="00C25806" w:rsidRDefault="002A38F7" w:rsidP="00C25806">
      <w:pPr>
        <w:pStyle w:val="ListParagraph"/>
        <w:widowControl w:val="0"/>
        <w:numPr>
          <w:ilvl w:val="0"/>
          <w:numId w:val="25"/>
        </w:numPr>
        <w:autoSpaceDE w:val="0"/>
        <w:autoSpaceDN w:val="0"/>
        <w:adjustRightInd w:val="0"/>
        <w:spacing w:after="240" w:line="360" w:lineRule="auto"/>
        <w:rPr>
          <w:rFonts w:ascii="Calisto MT" w:hAnsi="Calisto MT" w:cs="Times New Roman"/>
          <w:b/>
          <w:color w:val="072B62" w:themeColor="background2" w:themeShade="40"/>
        </w:rPr>
      </w:pPr>
      <w:r w:rsidRPr="00C25806">
        <w:rPr>
          <w:rFonts w:ascii="Calisto MT" w:hAnsi="Calisto MT" w:cs="Times New Roman"/>
          <w:b/>
          <w:color w:val="072B62" w:themeColor="background2" w:themeShade="40"/>
        </w:rPr>
        <w:t>Continuing Evolution of HR Analytics</w:t>
      </w:r>
    </w:p>
    <w:p w14:paraId="714674D1" w14:textId="77777777" w:rsidR="002A38F7" w:rsidRPr="002A38F7" w:rsidRDefault="002A38F7" w:rsidP="002A38F7">
      <w:pPr>
        <w:pStyle w:val="ListParagraph"/>
        <w:widowControl w:val="0"/>
        <w:numPr>
          <w:ilvl w:val="0"/>
          <w:numId w:val="25"/>
        </w:numPr>
        <w:autoSpaceDE w:val="0"/>
        <w:autoSpaceDN w:val="0"/>
        <w:adjustRightInd w:val="0"/>
        <w:spacing w:after="240" w:line="360" w:lineRule="auto"/>
        <w:rPr>
          <w:rFonts w:ascii="Calisto MT" w:hAnsi="Calisto MT" w:cs="Times New Roman"/>
          <w:b/>
          <w:color w:val="072B62" w:themeColor="background2" w:themeShade="40"/>
        </w:rPr>
      </w:pPr>
      <w:r w:rsidRPr="002A38F7">
        <w:rPr>
          <w:rFonts w:ascii="Calisto MT" w:hAnsi="Calisto MT" w:cs="Times New Roman"/>
          <w:b/>
          <w:color w:val="072B62" w:themeColor="background2" w:themeShade="40"/>
        </w:rPr>
        <w:t xml:space="preserve">Continued Growth of Flexible Schedules </w:t>
      </w:r>
    </w:p>
    <w:p w14:paraId="36FC7AED" w14:textId="77777777" w:rsidR="002A38F7" w:rsidRPr="002A38F7" w:rsidRDefault="002A38F7" w:rsidP="002A38F7">
      <w:pPr>
        <w:pStyle w:val="ListParagraph"/>
        <w:widowControl w:val="0"/>
        <w:numPr>
          <w:ilvl w:val="0"/>
          <w:numId w:val="25"/>
        </w:numPr>
        <w:autoSpaceDE w:val="0"/>
        <w:autoSpaceDN w:val="0"/>
        <w:adjustRightInd w:val="0"/>
        <w:spacing w:after="240" w:line="360" w:lineRule="auto"/>
        <w:rPr>
          <w:rFonts w:ascii="Calisto MT" w:hAnsi="Calisto MT" w:cs="Times New Roman"/>
          <w:b/>
          <w:color w:val="072B62" w:themeColor="background2" w:themeShade="40"/>
        </w:rPr>
      </w:pPr>
      <w:r w:rsidRPr="002A38F7">
        <w:rPr>
          <w:rFonts w:ascii="Calisto MT" w:hAnsi="Calisto MT" w:cs="Times New Roman"/>
          <w:b/>
          <w:color w:val="072B62" w:themeColor="background2" w:themeShade="40"/>
        </w:rPr>
        <w:t>Increased Use of Benefits for Retention</w:t>
      </w:r>
    </w:p>
    <w:p w14:paraId="0F049976" w14:textId="77777777" w:rsidR="002A38F7" w:rsidRPr="002A38F7" w:rsidRDefault="002A38F7" w:rsidP="002A38F7">
      <w:pPr>
        <w:pStyle w:val="ListParagraph"/>
        <w:widowControl w:val="0"/>
        <w:numPr>
          <w:ilvl w:val="0"/>
          <w:numId w:val="25"/>
        </w:numPr>
        <w:autoSpaceDE w:val="0"/>
        <w:autoSpaceDN w:val="0"/>
        <w:adjustRightInd w:val="0"/>
        <w:spacing w:after="240" w:line="360" w:lineRule="auto"/>
        <w:rPr>
          <w:rFonts w:ascii="Calisto MT" w:hAnsi="Calisto MT" w:cs="Times New Roman"/>
          <w:b/>
          <w:color w:val="072B62" w:themeColor="background2" w:themeShade="40"/>
        </w:rPr>
      </w:pPr>
      <w:r w:rsidRPr="002A38F7">
        <w:rPr>
          <w:rFonts w:ascii="Calisto MT" w:hAnsi="Calisto MT" w:cs="Times New Roman"/>
          <w:b/>
          <w:color w:val="072B62" w:themeColor="background2" w:themeShade="40"/>
        </w:rPr>
        <w:t>Increased Communication of Mission and Culture</w:t>
      </w:r>
    </w:p>
    <w:p w14:paraId="3E8002A8" w14:textId="77777777" w:rsidR="002A38F7" w:rsidRPr="002A38F7" w:rsidRDefault="002A38F7" w:rsidP="002A38F7">
      <w:pPr>
        <w:pStyle w:val="ListParagraph"/>
        <w:widowControl w:val="0"/>
        <w:numPr>
          <w:ilvl w:val="0"/>
          <w:numId w:val="25"/>
        </w:numPr>
        <w:autoSpaceDE w:val="0"/>
        <w:autoSpaceDN w:val="0"/>
        <w:adjustRightInd w:val="0"/>
        <w:spacing w:after="240" w:line="360" w:lineRule="auto"/>
        <w:rPr>
          <w:rFonts w:ascii="Calisto MT" w:hAnsi="Calisto MT" w:cs="Times New Roman"/>
          <w:b/>
          <w:color w:val="072B62" w:themeColor="background2" w:themeShade="40"/>
        </w:rPr>
      </w:pPr>
      <w:r w:rsidRPr="002A38F7">
        <w:rPr>
          <w:rFonts w:ascii="Calisto MT" w:hAnsi="Calisto MT" w:cs="Times New Roman"/>
          <w:b/>
          <w:color w:val="072B62" w:themeColor="background2" w:themeShade="40"/>
        </w:rPr>
        <w:t>Better Education About Total Rewards</w:t>
      </w:r>
    </w:p>
    <w:p w14:paraId="4FF2C91D" w14:textId="77777777" w:rsidR="002A38F7" w:rsidRPr="002A38F7" w:rsidRDefault="002A38F7" w:rsidP="002A38F7">
      <w:pPr>
        <w:pStyle w:val="ListParagraph"/>
        <w:widowControl w:val="0"/>
        <w:numPr>
          <w:ilvl w:val="0"/>
          <w:numId w:val="25"/>
        </w:numPr>
        <w:autoSpaceDE w:val="0"/>
        <w:autoSpaceDN w:val="0"/>
        <w:adjustRightInd w:val="0"/>
        <w:spacing w:after="240" w:line="360" w:lineRule="auto"/>
        <w:rPr>
          <w:rFonts w:ascii="Calisto MT" w:hAnsi="Calisto MT" w:cs="Times New Roman"/>
          <w:b/>
          <w:color w:val="072B62" w:themeColor="background2" w:themeShade="40"/>
        </w:rPr>
      </w:pPr>
      <w:r w:rsidRPr="002A38F7">
        <w:rPr>
          <w:rFonts w:ascii="Calisto MT" w:hAnsi="Calisto MT" w:cs="Times New Roman"/>
          <w:b/>
          <w:color w:val="072B62" w:themeColor="background2" w:themeShade="40"/>
        </w:rPr>
        <w:t xml:space="preserve">More Transparent Communication </w:t>
      </w:r>
    </w:p>
    <w:p w14:paraId="301A2E76" w14:textId="77777777" w:rsidR="002A38F7" w:rsidRPr="002A38F7" w:rsidRDefault="002A38F7" w:rsidP="002A38F7">
      <w:pPr>
        <w:pStyle w:val="ListParagraph"/>
        <w:widowControl w:val="0"/>
        <w:numPr>
          <w:ilvl w:val="0"/>
          <w:numId w:val="25"/>
        </w:numPr>
        <w:autoSpaceDE w:val="0"/>
        <w:autoSpaceDN w:val="0"/>
        <w:adjustRightInd w:val="0"/>
        <w:spacing w:after="240" w:line="360" w:lineRule="auto"/>
        <w:rPr>
          <w:rFonts w:ascii="Calisto MT" w:hAnsi="Calisto MT"/>
          <w:b/>
          <w:color w:val="072B62" w:themeColor="background2" w:themeShade="40"/>
        </w:rPr>
      </w:pPr>
      <w:r w:rsidRPr="002A38F7">
        <w:rPr>
          <w:rFonts w:ascii="Calisto MT" w:hAnsi="Calisto MT" w:cs="Times New Roman"/>
          <w:b/>
          <w:color w:val="072B62" w:themeColor="background2" w:themeShade="40"/>
        </w:rPr>
        <w:t xml:space="preserve">Increased Investment in Development </w:t>
      </w:r>
    </w:p>
    <w:p w14:paraId="77751EEF" w14:textId="77777777" w:rsidR="002A38F7" w:rsidRPr="001C005B" w:rsidRDefault="002A38F7" w:rsidP="002A38F7">
      <w:pPr>
        <w:pStyle w:val="ListParagraph"/>
        <w:widowControl w:val="0"/>
        <w:autoSpaceDE w:val="0"/>
        <w:autoSpaceDN w:val="0"/>
        <w:adjustRightInd w:val="0"/>
        <w:rPr>
          <w:b/>
          <w:color w:val="072B62" w:themeColor="background2" w:themeShade="40"/>
          <w:sz w:val="16"/>
          <w:szCs w:val="16"/>
        </w:rPr>
      </w:pPr>
      <w:r w:rsidRPr="001C005B">
        <w:rPr>
          <w:b/>
          <w:color w:val="072B62" w:themeColor="background2" w:themeShade="40"/>
          <w:sz w:val="16"/>
          <w:szCs w:val="16"/>
        </w:rPr>
        <w:t>(https://hiring.monster.com/hr/hr-best-practices/workforce-management/improving-employee-relations/2017-hr-</w:t>
      </w:r>
      <w:r>
        <w:rPr>
          <w:b/>
          <w:color w:val="072B62" w:themeColor="background2" w:themeShade="40"/>
          <w:sz w:val="16"/>
          <w:szCs w:val="16"/>
        </w:rPr>
        <w:t>trends.)</w:t>
      </w:r>
    </w:p>
    <w:p w14:paraId="6330AE42" w14:textId="77777777" w:rsidR="00A74A07" w:rsidRPr="00160330" w:rsidRDefault="00A74A07" w:rsidP="004D69ED">
      <w:pPr>
        <w:pStyle w:val="NewsletterBody"/>
        <w:spacing w:after="0"/>
        <w:rPr>
          <w:szCs w:val="22"/>
        </w:rPr>
      </w:pPr>
    </w:p>
    <w:p w14:paraId="5D9A087F" w14:textId="77777777" w:rsidR="00A74A07" w:rsidRPr="00160330" w:rsidRDefault="00A74A07" w:rsidP="004D69ED">
      <w:pPr>
        <w:pStyle w:val="NewsletterBody"/>
        <w:spacing w:after="0"/>
        <w:rPr>
          <w:szCs w:val="22"/>
        </w:rPr>
      </w:pPr>
    </w:p>
    <w:p w14:paraId="7944C6E7" w14:textId="77777777" w:rsidR="002A38F7" w:rsidRDefault="002A38F7" w:rsidP="004D69ED">
      <w:pPr>
        <w:rPr>
          <w:noProof/>
          <w:sz w:val="22"/>
          <w:szCs w:val="22"/>
        </w:rPr>
      </w:pPr>
    </w:p>
    <w:p w14:paraId="5E8F72CB" w14:textId="77777777" w:rsidR="002A38F7" w:rsidRDefault="002A38F7" w:rsidP="004D69ED">
      <w:pPr>
        <w:rPr>
          <w:noProof/>
          <w:sz w:val="22"/>
          <w:szCs w:val="22"/>
        </w:rPr>
      </w:pPr>
    </w:p>
    <w:p w14:paraId="4033BEB9" w14:textId="77777777" w:rsidR="002A38F7" w:rsidRDefault="002A38F7" w:rsidP="004D69ED">
      <w:pPr>
        <w:rPr>
          <w:noProof/>
          <w:sz w:val="22"/>
          <w:szCs w:val="22"/>
        </w:rPr>
      </w:pPr>
    </w:p>
    <w:p w14:paraId="1C28850B" w14:textId="77777777" w:rsidR="002A38F7" w:rsidRDefault="002A38F7" w:rsidP="004D69ED">
      <w:pPr>
        <w:rPr>
          <w:noProof/>
          <w:sz w:val="22"/>
          <w:szCs w:val="22"/>
        </w:rPr>
      </w:pPr>
    </w:p>
    <w:p w14:paraId="5984B58F" w14:textId="77777777" w:rsidR="002A38F7" w:rsidRDefault="002A38F7" w:rsidP="004D69ED">
      <w:pPr>
        <w:rPr>
          <w:noProof/>
          <w:sz w:val="22"/>
          <w:szCs w:val="22"/>
        </w:rPr>
      </w:pPr>
    </w:p>
    <w:p w14:paraId="5336227D" w14:textId="77777777" w:rsidR="002A38F7" w:rsidRDefault="002A38F7" w:rsidP="004D69ED">
      <w:pPr>
        <w:rPr>
          <w:noProof/>
          <w:sz w:val="22"/>
          <w:szCs w:val="22"/>
        </w:rPr>
      </w:pPr>
    </w:p>
    <w:p w14:paraId="5ED5F2B2" w14:textId="77777777" w:rsidR="002A38F7" w:rsidRDefault="002A38F7" w:rsidP="004D69ED">
      <w:pPr>
        <w:rPr>
          <w:noProof/>
          <w:sz w:val="22"/>
          <w:szCs w:val="22"/>
        </w:rPr>
      </w:pPr>
    </w:p>
    <w:p w14:paraId="50CC75F9" w14:textId="77777777" w:rsidR="002A38F7" w:rsidRDefault="00130EAB" w:rsidP="004D69ED">
      <w:pPr>
        <w:rPr>
          <w:noProof/>
          <w:sz w:val="22"/>
          <w:szCs w:val="22"/>
        </w:rPr>
      </w:pPr>
      <w:r w:rsidRPr="00C25806">
        <w:rPr>
          <w:b/>
          <w:bCs/>
          <w:noProof/>
          <w:color w:val="072B62" w:themeColor="background2" w:themeShade="40"/>
          <w:sz w:val="22"/>
          <w:szCs w:val="22"/>
        </w:rPr>
        <w:lastRenderedPageBreak/>
        <mc:AlternateContent>
          <mc:Choice Requires="wps">
            <w:drawing>
              <wp:anchor distT="45720" distB="45720" distL="114300" distR="114300" simplePos="0" relativeHeight="251779072" behindDoc="0" locked="0" layoutInCell="1" allowOverlap="1" wp14:anchorId="640514FC" wp14:editId="3202E68F">
                <wp:simplePos x="0" y="0"/>
                <wp:positionH relativeFrom="column">
                  <wp:posOffset>1706880</wp:posOffset>
                </wp:positionH>
                <wp:positionV relativeFrom="paragraph">
                  <wp:posOffset>0</wp:posOffset>
                </wp:positionV>
                <wp:extent cx="3154680" cy="457200"/>
                <wp:effectExtent l="0" t="0" r="2667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7200"/>
                        </a:xfrm>
                        <a:prstGeom prst="rect">
                          <a:avLst/>
                        </a:prstGeom>
                        <a:solidFill>
                          <a:srgbClr val="FFFFFF"/>
                        </a:solidFill>
                        <a:ln w="19050">
                          <a:solidFill>
                            <a:srgbClr val="002060"/>
                          </a:solidFill>
                          <a:miter lim="800000"/>
                          <a:headEnd/>
                          <a:tailEnd/>
                        </a:ln>
                      </wps:spPr>
                      <wps:txbx>
                        <w:txbxContent>
                          <w:p w14:paraId="68F75B90" w14:textId="77777777" w:rsidR="00BC5783" w:rsidRPr="00C25806" w:rsidRDefault="00BC5783" w:rsidP="00C25806">
                            <w:pPr>
                              <w:jc w:val="center"/>
                              <w:rPr>
                                <w:rFonts w:ascii="Calisto MT" w:hAnsi="Calisto MT"/>
                                <w:color w:val="072B62" w:themeColor="background2" w:themeShade="40"/>
                                <w:sz w:val="32"/>
                                <w:szCs w:val="32"/>
                              </w:rPr>
                            </w:pPr>
                            <w:r w:rsidRPr="00C25806">
                              <w:rPr>
                                <w:rFonts w:ascii="Calisto MT" w:hAnsi="Calisto MT"/>
                                <w:color w:val="072B62" w:themeColor="background2" w:themeShade="40"/>
                                <w:sz w:val="32"/>
                                <w:szCs w:val="32"/>
                              </w:rPr>
                              <w:t>Alumni Spotlight:  Jonathan Gale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514FC" id="_x0000_s1034" type="#_x0000_t202" style="position:absolute;margin-left:134.4pt;margin-top:0;width:248.4pt;height:36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" strokecolor="#002060" strokeweight="1.5pt">
                <v:textbox>
                  <w:txbxContent>
                    <w:p w14:paraId="68F75B90" w14:textId="77777777" w:rsidR="00BC5783" w:rsidRPr="00C25806" w:rsidRDefault="00BC5783" w:rsidP="00C25806">
                      <w:pPr>
                        <w:jc w:val="center"/>
                        <w:rPr>
                          <w:rFonts w:ascii="Calisto MT" w:hAnsi="Calisto MT"/>
                          <w:color w:val="072B62" w:themeColor="background2" w:themeShade="40"/>
                          <w:sz w:val="32"/>
                          <w:szCs w:val="32"/>
                        </w:rPr>
                      </w:pPr>
                      <w:r w:rsidRPr="00C25806">
                        <w:rPr>
                          <w:rFonts w:ascii="Calisto MT" w:hAnsi="Calisto MT"/>
                          <w:color w:val="072B62" w:themeColor="background2" w:themeShade="40"/>
                          <w:sz w:val="32"/>
                          <w:szCs w:val="32"/>
                        </w:rPr>
                        <w:t>Alumni Spotlight:  Jonathan Gale</w:t>
                      </w:r>
                    </w:p>
                  </w:txbxContent>
                </v:textbox>
                <w10:wrap type="square"/>
              </v:shape>
            </w:pict>
          </mc:Fallback>
        </mc:AlternateContent>
      </w:r>
    </w:p>
    <w:p w14:paraId="4ED6AD18" w14:textId="77777777" w:rsidR="002A38F7" w:rsidRDefault="002A38F7" w:rsidP="004D69ED">
      <w:pPr>
        <w:rPr>
          <w:noProof/>
          <w:sz w:val="22"/>
          <w:szCs w:val="22"/>
        </w:rPr>
      </w:pPr>
    </w:p>
    <w:p w14:paraId="1CBB512E" w14:textId="77777777" w:rsidR="002A38F7" w:rsidRDefault="002A38F7" w:rsidP="004D69ED">
      <w:pPr>
        <w:rPr>
          <w:noProof/>
          <w:sz w:val="22"/>
          <w:szCs w:val="22"/>
        </w:rPr>
      </w:pPr>
    </w:p>
    <w:p w14:paraId="592614EC" w14:textId="77777777" w:rsidR="002A38F7" w:rsidRDefault="002A38F7" w:rsidP="004D69ED">
      <w:pPr>
        <w:rPr>
          <w:noProof/>
          <w:sz w:val="22"/>
          <w:szCs w:val="22"/>
        </w:rPr>
      </w:pPr>
    </w:p>
    <w:p w14:paraId="24FD78F4" w14:textId="77777777" w:rsidR="00B03029" w:rsidRPr="00160330" w:rsidRDefault="00B03029" w:rsidP="00B03029">
      <w:pPr>
        <w:rPr>
          <w:b/>
          <w:bCs/>
          <w:color w:val="072B62" w:themeColor="background2" w:themeShade="40"/>
          <w:sz w:val="22"/>
          <w:szCs w:val="22"/>
        </w:rPr>
      </w:pPr>
      <w:r w:rsidRPr="00160330">
        <w:rPr>
          <w:b/>
          <w:bCs/>
          <w:color w:val="072B62" w:themeColor="background2" w:themeShade="40"/>
          <w:sz w:val="22"/>
          <w:szCs w:val="22"/>
        </w:rPr>
        <w:t xml:space="preserve">Current Employment </w:t>
      </w:r>
    </w:p>
    <w:p w14:paraId="2B15EC9A" w14:textId="77777777" w:rsidR="00B03029" w:rsidRPr="00160330" w:rsidRDefault="00CC6642" w:rsidP="00CC6642">
      <w:pPr>
        <w:ind w:firstLine="720"/>
        <w:rPr>
          <w:bCs/>
          <w:sz w:val="22"/>
          <w:szCs w:val="22"/>
        </w:rPr>
      </w:pPr>
      <w:r w:rsidRPr="00160330">
        <w:rPr>
          <w:bCs/>
          <w:noProof/>
          <w:sz w:val="22"/>
          <w:szCs w:val="22"/>
        </w:rPr>
        <w:drawing>
          <wp:anchor distT="0" distB="0" distL="114300" distR="114300" simplePos="0" relativeHeight="251768832" behindDoc="0" locked="0" layoutInCell="1" allowOverlap="1" wp14:anchorId="3453BBB7" wp14:editId="0B552510">
            <wp:simplePos x="0" y="0"/>
            <wp:positionH relativeFrom="margin">
              <wp:align>left</wp:align>
            </wp:positionH>
            <wp:positionV relativeFrom="paragraph">
              <wp:posOffset>1749425</wp:posOffset>
            </wp:positionV>
            <wp:extent cx="1310640" cy="1310640"/>
            <wp:effectExtent l="0" t="0" r="3810" b="3810"/>
            <wp:wrapSquare wrapText="bothSides"/>
            <wp:docPr id="24" name="Picture 24" descr="Jonathan 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athan Ga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029" w:rsidRPr="00160330">
        <w:rPr>
          <w:bCs/>
          <w:sz w:val="22"/>
          <w:szCs w:val="22"/>
        </w:rPr>
        <w:t xml:space="preserve">Since I graduated from the MAIOP at the University if New Haven, I have been working full-time for Stanley Black &amp; Decker (SBD). I am nearing the end of my 2nd rotation in the Stanley Black &amp; Decker Leadership Development program.  When I began in January of 2015, I was working on the Corporate HR team. I have been able to gain experience in just about every area of HR.  In December of 2016, I rotated into one of our business units, Stanley Access Technologies (SAT). SAT is the industry leader in the manufacturing, installation &amp; servicing of automatic doors. Next time you walk through a sliding door in Home Depot, Lowes, CVS, </w:t>
      </w:r>
      <w:proofErr w:type="spellStart"/>
      <w:r w:rsidR="00B03029" w:rsidRPr="00160330">
        <w:rPr>
          <w:bCs/>
          <w:sz w:val="22"/>
          <w:szCs w:val="22"/>
        </w:rPr>
        <w:t>etc</w:t>
      </w:r>
      <w:proofErr w:type="spellEnd"/>
      <w:r w:rsidR="00B03029" w:rsidRPr="00160330">
        <w:rPr>
          <w:bCs/>
          <w:sz w:val="22"/>
          <w:szCs w:val="22"/>
        </w:rPr>
        <w:t xml:space="preserve"> – there’s a good chance that it’s one of our doors. My experience moving from the Corporate office into a manufacturing facility has been one of the most challenging and rewarding experiences. As a majority of our workforce is either technicians who are installing the doors or assembly employees building our doors, there are a lot of unique experiences I have been able to be a part of. </w:t>
      </w:r>
    </w:p>
    <w:p w14:paraId="0322A01F" w14:textId="77777777" w:rsidR="00B03029" w:rsidRPr="00160330" w:rsidRDefault="00B03029" w:rsidP="00B03029">
      <w:pPr>
        <w:rPr>
          <w:bCs/>
          <w:color w:val="072B62" w:themeColor="background2" w:themeShade="40"/>
          <w:sz w:val="22"/>
          <w:szCs w:val="22"/>
        </w:rPr>
      </w:pPr>
    </w:p>
    <w:p w14:paraId="6265865F" w14:textId="77777777" w:rsidR="00B03029" w:rsidRPr="00160330" w:rsidRDefault="00B03029" w:rsidP="00B03029">
      <w:pPr>
        <w:rPr>
          <w:b/>
          <w:bCs/>
          <w:color w:val="072B62" w:themeColor="background2" w:themeShade="40"/>
          <w:sz w:val="22"/>
          <w:szCs w:val="22"/>
        </w:rPr>
      </w:pPr>
      <w:r w:rsidRPr="00160330">
        <w:rPr>
          <w:b/>
          <w:bCs/>
          <w:color w:val="072B62" w:themeColor="background2" w:themeShade="40"/>
          <w:sz w:val="22"/>
          <w:szCs w:val="22"/>
        </w:rPr>
        <w:t xml:space="preserve">Previous Internships </w:t>
      </w:r>
    </w:p>
    <w:p w14:paraId="6BE0E4CB" w14:textId="77777777" w:rsidR="00CC6642" w:rsidRPr="00160330" w:rsidRDefault="00B03029" w:rsidP="00B03029">
      <w:pPr>
        <w:ind w:firstLine="720"/>
        <w:rPr>
          <w:bCs/>
          <w:sz w:val="22"/>
          <w:szCs w:val="22"/>
        </w:rPr>
      </w:pPr>
      <w:r w:rsidRPr="00160330">
        <w:rPr>
          <w:bCs/>
          <w:sz w:val="22"/>
          <w:szCs w:val="22"/>
        </w:rPr>
        <w:t>I wasn’t focused on my professional career until graduate school.  My first internship during my time in the graduate program was at Leadership Research Institute. LRI is a global consulting firm, where their primary focus is on employee survey results. I was an analyst responsible for analyzing and identifying trends and themes of employee survey results and creating PowerPoint presentations summarizing our findings.</w:t>
      </w:r>
    </w:p>
    <w:p w14:paraId="2DB64160" w14:textId="77777777" w:rsidR="00B03029" w:rsidRPr="00160330" w:rsidRDefault="00B03029" w:rsidP="00B03029">
      <w:pPr>
        <w:ind w:firstLine="720"/>
        <w:rPr>
          <w:bCs/>
          <w:sz w:val="22"/>
          <w:szCs w:val="22"/>
        </w:rPr>
      </w:pPr>
      <w:r w:rsidRPr="00160330">
        <w:rPr>
          <w:bCs/>
          <w:sz w:val="22"/>
          <w:szCs w:val="22"/>
        </w:rPr>
        <w:t xml:space="preserve"> It was during this internship that I could utilize my attention to detail and dedication to meeting deadlines. While the hours were sometimes very demanding, it was great experience and gave me a more realistic understanding of what the time commitments of working in the real world was.  My 2nd internship was with Stanley Black &amp; Decker – which I mentioned my experience in the above question. Because I was working 3 days a week minimum at times, I could be involved in a considerable amount of high level responsibilities.</w:t>
      </w:r>
    </w:p>
    <w:p w14:paraId="43F6BCA4" w14:textId="77777777" w:rsidR="00B03029" w:rsidRPr="00160330" w:rsidRDefault="00B03029" w:rsidP="00B03029">
      <w:pPr>
        <w:rPr>
          <w:b/>
          <w:bCs/>
          <w:sz w:val="22"/>
          <w:szCs w:val="22"/>
        </w:rPr>
      </w:pPr>
    </w:p>
    <w:p w14:paraId="6BAFC554" w14:textId="77777777" w:rsidR="00B03029" w:rsidRPr="00160330" w:rsidRDefault="00B03029" w:rsidP="00B03029">
      <w:pPr>
        <w:rPr>
          <w:b/>
          <w:bCs/>
          <w:sz w:val="22"/>
          <w:szCs w:val="22"/>
        </w:rPr>
      </w:pPr>
    </w:p>
    <w:p w14:paraId="51321AFB" w14:textId="77777777" w:rsidR="00B03029" w:rsidRPr="00160330" w:rsidRDefault="00B03029" w:rsidP="00B03029">
      <w:pPr>
        <w:rPr>
          <w:b/>
          <w:bCs/>
          <w:sz w:val="22"/>
          <w:szCs w:val="22"/>
        </w:rPr>
      </w:pPr>
    </w:p>
    <w:p w14:paraId="0A41E594" w14:textId="77777777" w:rsidR="00B03029" w:rsidRPr="00160330" w:rsidRDefault="00B03029" w:rsidP="00B03029">
      <w:pPr>
        <w:rPr>
          <w:b/>
          <w:bCs/>
          <w:sz w:val="22"/>
          <w:szCs w:val="22"/>
        </w:rPr>
      </w:pPr>
    </w:p>
    <w:p w14:paraId="1D1122CE" w14:textId="77777777" w:rsidR="00B03029" w:rsidRPr="00160330" w:rsidRDefault="00B03029" w:rsidP="00B03029">
      <w:pPr>
        <w:rPr>
          <w:b/>
          <w:bCs/>
          <w:sz w:val="22"/>
          <w:szCs w:val="22"/>
        </w:rPr>
      </w:pPr>
    </w:p>
    <w:p w14:paraId="3570E99D" w14:textId="77777777" w:rsidR="00B03029" w:rsidRPr="00160330" w:rsidRDefault="00B03029" w:rsidP="00B03029">
      <w:pPr>
        <w:rPr>
          <w:b/>
          <w:bCs/>
          <w:sz w:val="22"/>
          <w:szCs w:val="22"/>
        </w:rPr>
      </w:pPr>
    </w:p>
    <w:p w14:paraId="47BF0F64" w14:textId="77777777" w:rsidR="00B03029" w:rsidRPr="00160330" w:rsidRDefault="00B03029" w:rsidP="00B03029">
      <w:pPr>
        <w:rPr>
          <w:b/>
          <w:bCs/>
          <w:sz w:val="22"/>
          <w:szCs w:val="22"/>
        </w:rPr>
      </w:pPr>
      <w:r w:rsidRPr="00160330">
        <w:rPr>
          <w:b/>
          <w:bCs/>
          <w:sz w:val="22"/>
          <w:szCs w:val="22"/>
        </w:rPr>
        <w:t xml:space="preserve"> </w:t>
      </w:r>
    </w:p>
    <w:p w14:paraId="07BE43A0" w14:textId="77777777" w:rsidR="00B03029" w:rsidRPr="00160330" w:rsidRDefault="00CC6642" w:rsidP="00B03029">
      <w:pPr>
        <w:rPr>
          <w:bCs/>
          <w:sz w:val="22"/>
          <w:szCs w:val="22"/>
        </w:rPr>
      </w:pPr>
      <w:r w:rsidRPr="00160330">
        <w:rPr>
          <w:b/>
          <w:bCs/>
          <w:noProof/>
          <w:color w:val="072B62" w:themeColor="background2" w:themeShade="40"/>
          <w:sz w:val="22"/>
          <w:szCs w:val="22"/>
        </w:rPr>
        <w:drawing>
          <wp:inline distT="0" distB="0" distL="0" distR="0" wp14:anchorId="5C7B9886" wp14:editId="0C9731FC">
            <wp:extent cx="2369820" cy="1596390"/>
            <wp:effectExtent l="0" t="0" r="0" b="3810"/>
            <wp:docPr id="26" name="Picture 26" descr="Image result for stanley black and d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nley black and deck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094" cy="1635645"/>
                    </a:xfrm>
                    <a:prstGeom prst="rect">
                      <a:avLst/>
                    </a:prstGeom>
                    <a:noFill/>
                    <a:ln>
                      <a:noFill/>
                    </a:ln>
                  </pic:spPr>
                </pic:pic>
              </a:graphicData>
            </a:graphic>
          </wp:inline>
        </w:drawing>
      </w:r>
    </w:p>
    <w:p w14:paraId="293511DD" w14:textId="77777777" w:rsidR="00CC6642" w:rsidRPr="00160330" w:rsidRDefault="00CC6642" w:rsidP="00B03029">
      <w:pPr>
        <w:rPr>
          <w:bCs/>
          <w:sz w:val="22"/>
          <w:szCs w:val="22"/>
        </w:rPr>
      </w:pPr>
    </w:p>
    <w:p w14:paraId="73FB22B9" w14:textId="77777777" w:rsidR="00B03029" w:rsidRPr="00160330" w:rsidRDefault="00B03029" w:rsidP="00B03029">
      <w:pPr>
        <w:rPr>
          <w:b/>
          <w:bCs/>
          <w:color w:val="072B62" w:themeColor="background2" w:themeShade="40"/>
          <w:sz w:val="22"/>
          <w:szCs w:val="22"/>
        </w:rPr>
      </w:pPr>
      <w:r w:rsidRPr="00160330">
        <w:rPr>
          <w:b/>
          <w:bCs/>
          <w:color w:val="072B62" w:themeColor="background2" w:themeShade="40"/>
          <w:sz w:val="22"/>
          <w:szCs w:val="22"/>
        </w:rPr>
        <w:t>Involvement in MAIOP</w:t>
      </w:r>
    </w:p>
    <w:p w14:paraId="04701270" w14:textId="77777777" w:rsidR="00B03029" w:rsidRPr="00160330" w:rsidRDefault="00B03029" w:rsidP="00B03029">
      <w:pPr>
        <w:ind w:firstLine="720"/>
        <w:rPr>
          <w:bCs/>
          <w:sz w:val="22"/>
          <w:szCs w:val="22"/>
        </w:rPr>
      </w:pPr>
      <w:r w:rsidRPr="00160330">
        <w:rPr>
          <w:bCs/>
          <w:sz w:val="22"/>
          <w:szCs w:val="22"/>
        </w:rPr>
        <w:t xml:space="preserve">I had the opportunity to be the Director of IT for University of New Haven SHRM.  Being a part of UNH SHRM was a great way of networking and being able to understand more about how a business operates. I not only had to run our UNH SHRM pages, but I also had to </w:t>
      </w:r>
    </w:p>
    <w:p w14:paraId="5A8016A5" w14:textId="77777777" w:rsidR="00B03029" w:rsidRPr="00160330" w:rsidRDefault="00B03029" w:rsidP="00B03029">
      <w:pPr>
        <w:rPr>
          <w:bCs/>
          <w:sz w:val="22"/>
          <w:szCs w:val="22"/>
        </w:rPr>
      </w:pPr>
      <w:r w:rsidRPr="00160330">
        <w:rPr>
          <w:bCs/>
          <w:sz w:val="22"/>
          <w:szCs w:val="22"/>
        </w:rPr>
        <w:t>remember to pay for the domain names, etc. Get involved! Being involved with clubs, etc. certainly pays off, you can put it on your resume and make yourself stand out against your peers.  I also worked as a Graduate Assistant for both Stuart Sidle and Gordon Simerson in the Associate Provosts office. Get involved! Being involved with clubs, etc. certainly pays off, you can put it on your resume and make yourself stand out against your peers.  I also worked as a Graduate Assistant for both Stuart Sidle and Gordon Simerson in the Associate Provosts office. This was a great opportunity for me to hone in on my PowerPoint skills, email etiquette, etc.</w:t>
      </w:r>
    </w:p>
    <w:p w14:paraId="7EF1AE79" w14:textId="77777777" w:rsidR="00B03029" w:rsidRPr="00160330" w:rsidRDefault="00B03029" w:rsidP="00B03029">
      <w:pPr>
        <w:rPr>
          <w:bCs/>
          <w:sz w:val="22"/>
          <w:szCs w:val="22"/>
        </w:rPr>
      </w:pPr>
      <w:r w:rsidRPr="00160330">
        <w:rPr>
          <w:bCs/>
          <w:sz w:val="22"/>
          <w:szCs w:val="22"/>
        </w:rPr>
        <w:t xml:space="preserve"> </w:t>
      </w:r>
    </w:p>
    <w:p w14:paraId="18BF65CD" w14:textId="77777777" w:rsidR="00B03029" w:rsidRPr="00160330" w:rsidRDefault="00B03029" w:rsidP="00B03029">
      <w:pPr>
        <w:rPr>
          <w:b/>
          <w:bCs/>
          <w:color w:val="072B62" w:themeColor="background2" w:themeShade="40"/>
          <w:sz w:val="22"/>
          <w:szCs w:val="22"/>
        </w:rPr>
      </w:pPr>
      <w:r w:rsidRPr="00160330">
        <w:rPr>
          <w:b/>
          <w:bCs/>
          <w:color w:val="072B62" w:themeColor="background2" w:themeShade="40"/>
          <w:sz w:val="22"/>
          <w:szCs w:val="22"/>
        </w:rPr>
        <w:t>Favorite UNH Course</w:t>
      </w:r>
    </w:p>
    <w:p w14:paraId="01B1171C" w14:textId="77777777" w:rsidR="00B03029" w:rsidRPr="00160330" w:rsidRDefault="00B03029" w:rsidP="00B03029">
      <w:pPr>
        <w:ind w:firstLine="720"/>
        <w:rPr>
          <w:bCs/>
          <w:sz w:val="22"/>
          <w:szCs w:val="22"/>
        </w:rPr>
      </w:pPr>
      <w:r w:rsidRPr="00160330">
        <w:rPr>
          <w:bCs/>
          <w:sz w:val="22"/>
          <w:szCs w:val="22"/>
        </w:rPr>
        <w:t xml:space="preserve">I’d have to give the grand prize to Michael Morris’ Organizational Behavior class. It was one of the most challenging classes of my educational career. What I took away from the class is that there </w:t>
      </w:r>
      <w:proofErr w:type="gramStart"/>
      <w:r w:rsidRPr="00160330">
        <w:rPr>
          <w:bCs/>
          <w:sz w:val="22"/>
          <w:szCs w:val="22"/>
        </w:rPr>
        <w:t>is</w:t>
      </w:r>
      <w:proofErr w:type="gramEnd"/>
      <w:r w:rsidRPr="00160330">
        <w:rPr>
          <w:bCs/>
          <w:sz w:val="22"/>
          <w:szCs w:val="22"/>
        </w:rPr>
        <w:t xml:space="preserve"> so many factors that are in play when you are in the workplace, so you </w:t>
      </w:r>
      <w:proofErr w:type="gramStart"/>
      <w:r w:rsidRPr="00160330">
        <w:rPr>
          <w:bCs/>
          <w:sz w:val="22"/>
          <w:szCs w:val="22"/>
        </w:rPr>
        <w:t>have to</w:t>
      </w:r>
      <w:proofErr w:type="gramEnd"/>
      <w:r w:rsidRPr="00160330">
        <w:rPr>
          <w:bCs/>
          <w:sz w:val="22"/>
          <w:szCs w:val="22"/>
        </w:rPr>
        <w:t xml:space="preserve"> analyze everything. You need to be able to turn on your critical thinking skills in the workplace, and I think that his class prepared me for that.    </w:t>
      </w:r>
    </w:p>
    <w:p w14:paraId="01D0320A" w14:textId="77777777" w:rsidR="00B03029" w:rsidRPr="00160330" w:rsidRDefault="00B03029" w:rsidP="00B03029">
      <w:pPr>
        <w:rPr>
          <w:b/>
          <w:bCs/>
          <w:color w:val="072B62" w:themeColor="background2" w:themeShade="40"/>
          <w:sz w:val="22"/>
          <w:szCs w:val="22"/>
        </w:rPr>
      </w:pPr>
    </w:p>
    <w:p w14:paraId="2B1C6B33" w14:textId="77777777" w:rsidR="00B03029" w:rsidRPr="00160330" w:rsidRDefault="00B03029" w:rsidP="00B03029">
      <w:pPr>
        <w:rPr>
          <w:b/>
          <w:bCs/>
          <w:color w:val="072B62" w:themeColor="background2" w:themeShade="40"/>
          <w:sz w:val="22"/>
          <w:szCs w:val="22"/>
        </w:rPr>
      </w:pPr>
      <w:r w:rsidRPr="00160330">
        <w:rPr>
          <w:b/>
          <w:bCs/>
          <w:color w:val="072B62" w:themeColor="background2" w:themeShade="40"/>
          <w:sz w:val="22"/>
          <w:szCs w:val="22"/>
        </w:rPr>
        <w:t>Advice for students</w:t>
      </w:r>
    </w:p>
    <w:p w14:paraId="7C494B87" w14:textId="77777777" w:rsidR="00CC6642" w:rsidRPr="00160330" w:rsidRDefault="00B03029" w:rsidP="00B03029">
      <w:pPr>
        <w:ind w:firstLine="720"/>
        <w:rPr>
          <w:bCs/>
          <w:sz w:val="22"/>
          <w:szCs w:val="22"/>
        </w:rPr>
      </w:pPr>
      <w:r w:rsidRPr="00160330">
        <w:rPr>
          <w:bCs/>
          <w:sz w:val="22"/>
          <w:szCs w:val="22"/>
        </w:rPr>
        <w:t xml:space="preserve">Stay Humble &amp; Keep It Real – Realize that many of you will have the opportunity to work for some of the world’s best companies, but don’t let it get to your head. </w:t>
      </w:r>
    </w:p>
    <w:p w14:paraId="22E36199" w14:textId="77777777" w:rsidR="00130EAB" w:rsidRDefault="00130EAB" w:rsidP="00B03029">
      <w:pPr>
        <w:ind w:firstLine="720"/>
        <w:rPr>
          <w:bCs/>
          <w:color w:val="072B62" w:themeColor="background2" w:themeShade="40"/>
          <w:sz w:val="22"/>
          <w:szCs w:val="22"/>
        </w:rPr>
      </w:pPr>
    </w:p>
    <w:p w14:paraId="0823DF43" w14:textId="77777777" w:rsidR="00130EAB" w:rsidRDefault="00130EAB" w:rsidP="00B03029">
      <w:pPr>
        <w:ind w:firstLine="720"/>
        <w:rPr>
          <w:bCs/>
          <w:color w:val="072B62" w:themeColor="background2" w:themeShade="40"/>
          <w:sz w:val="22"/>
          <w:szCs w:val="22"/>
        </w:rPr>
      </w:pPr>
    </w:p>
    <w:p w14:paraId="6338B50D" w14:textId="77777777" w:rsidR="00130EAB" w:rsidRDefault="00130EAB" w:rsidP="00130EAB">
      <w:pPr>
        <w:rPr>
          <w:bCs/>
          <w:color w:val="072B62" w:themeColor="background2" w:themeShade="40"/>
          <w:sz w:val="22"/>
          <w:szCs w:val="22"/>
        </w:rPr>
      </w:pPr>
      <w:r>
        <w:rPr>
          <w:bCs/>
          <w:color w:val="072B62" w:themeColor="background2" w:themeShade="40"/>
          <w:sz w:val="22"/>
          <w:szCs w:val="22"/>
        </w:rPr>
        <w:lastRenderedPageBreak/>
        <w:t>Continued from Page 3</w:t>
      </w:r>
    </w:p>
    <w:p w14:paraId="118697E8" w14:textId="77777777" w:rsidR="00130EAB" w:rsidRDefault="00130EAB" w:rsidP="00B03029">
      <w:pPr>
        <w:ind w:firstLine="720"/>
        <w:rPr>
          <w:bCs/>
          <w:sz w:val="22"/>
          <w:szCs w:val="22"/>
        </w:rPr>
      </w:pPr>
    </w:p>
    <w:p w14:paraId="737E4D22" w14:textId="77777777" w:rsidR="00B03029" w:rsidRPr="00160330" w:rsidRDefault="00B03029" w:rsidP="00B03029">
      <w:pPr>
        <w:ind w:firstLine="720"/>
        <w:rPr>
          <w:bCs/>
          <w:sz w:val="22"/>
          <w:szCs w:val="22"/>
        </w:rPr>
      </w:pPr>
      <w:r w:rsidRPr="00160330">
        <w:rPr>
          <w:bCs/>
          <w:sz w:val="22"/>
          <w:szCs w:val="22"/>
        </w:rPr>
        <w:t xml:space="preserve">If you are arrogant in the workplace and think that no one notices your behavior, you’re sorely mistaken. Understand how lucky you are to be able to contribute to their organization and that there is a fine line between knowing your worth and flaunting it. If you aren’t focused on your relationships in the workplace, you won’t get very far. There are 7+ million people in the world, you can be sure that there </w:t>
      </w:r>
      <w:r w:rsidR="00CC6642" w:rsidRPr="00160330">
        <w:rPr>
          <w:bCs/>
          <w:sz w:val="22"/>
          <w:szCs w:val="22"/>
        </w:rPr>
        <w:t>are</w:t>
      </w:r>
      <w:r w:rsidRPr="00160330">
        <w:rPr>
          <w:bCs/>
          <w:sz w:val="22"/>
          <w:szCs w:val="22"/>
        </w:rPr>
        <w:t xml:space="preserve"> at least a few individuals can do what you do with a better attitude. </w:t>
      </w:r>
    </w:p>
    <w:p w14:paraId="4F6217D9" w14:textId="77777777" w:rsidR="00CC6642" w:rsidRPr="00160330" w:rsidRDefault="00B03029" w:rsidP="00CC6642">
      <w:pPr>
        <w:pBdr>
          <w:bottom w:val="single" w:sz="12" w:space="1" w:color="auto"/>
        </w:pBdr>
        <w:ind w:firstLine="720"/>
        <w:rPr>
          <w:bCs/>
          <w:sz w:val="22"/>
          <w:szCs w:val="22"/>
        </w:rPr>
      </w:pPr>
      <w:r w:rsidRPr="00160330">
        <w:rPr>
          <w:bCs/>
          <w:sz w:val="22"/>
          <w:szCs w:val="22"/>
        </w:rPr>
        <w:t xml:space="preserve">Be Patient – When I worked on the Corporate HR team, there was a phrase that our VP of HR used to say, “Trust the System”. As many of us are just starting our professional careers, it is sometimes hard to understand all the complexities that come with being part of a very large organization. What she means by “Trust the System”, is that hard work pays off but it may not come at the pace that you believe it should happen. SBD is </w:t>
      </w:r>
      <w:r w:rsidR="00CC6642" w:rsidRPr="00160330">
        <w:rPr>
          <w:bCs/>
          <w:sz w:val="22"/>
          <w:szCs w:val="22"/>
        </w:rPr>
        <w:t>rated</w:t>
      </w:r>
      <w:r w:rsidRPr="00160330">
        <w:rPr>
          <w:bCs/>
          <w:sz w:val="22"/>
          <w:szCs w:val="22"/>
        </w:rPr>
        <w:t xml:space="preserve"> #17 as far as best companies for leaders, because of how much internal movement and promotion opportunities occur. It is great to know that I work for a company that understands the talent they have and develops them. Whether you know it or not, conversations are occurring behind the scenes about what next potential job assignments might be suitable for you. Be patient and understand </w:t>
      </w:r>
      <w:r w:rsidR="00130EAB">
        <w:rPr>
          <w:bCs/>
          <w:sz w:val="22"/>
          <w:szCs w:val="22"/>
        </w:rPr>
        <w:t>things don’t happen overnight.</w:t>
      </w:r>
    </w:p>
    <w:p w14:paraId="0139BB79" w14:textId="77777777" w:rsidR="009E2C53" w:rsidRPr="00160330" w:rsidRDefault="00A16884" w:rsidP="009E2C53">
      <w:pPr>
        <w:rPr>
          <w:bCs/>
          <w:sz w:val="22"/>
          <w:szCs w:val="22"/>
        </w:rPr>
      </w:pPr>
      <w:r w:rsidRPr="00160330">
        <w:rPr>
          <w:bCs/>
          <w:noProof/>
          <w:sz w:val="22"/>
          <w:szCs w:val="22"/>
        </w:rPr>
        <mc:AlternateContent>
          <mc:Choice Requires="wps">
            <w:drawing>
              <wp:anchor distT="45720" distB="45720" distL="114300" distR="114300" simplePos="0" relativeHeight="251770880" behindDoc="0" locked="0" layoutInCell="1" allowOverlap="1" wp14:anchorId="1F655A34" wp14:editId="0E424593">
                <wp:simplePos x="0" y="0"/>
                <wp:positionH relativeFrom="column">
                  <wp:posOffset>167640</wp:posOffset>
                </wp:positionH>
                <wp:positionV relativeFrom="paragraph">
                  <wp:posOffset>233680</wp:posOffset>
                </wp:positionV>
                <wp:extent cx="6301740" cy="3604260"/>
                <wp:effectExtent l="19050" t="19050" r="22860"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3604260"/>
                        </a:xfrm>
                        <a:prstGeom prst="rect">
                          <a:avLst/>
                        </a:prstGeom>
                        <a:solidFill>
                          <a:srgbClr val="FFFFFF"/>
                        </a:solidFill>
                        <a:ln w="28575">
                          <a:solidFill>
                            <a:schemeClr val="bg2">
                              <a:lumMod val="25000"/>
                            </a:schemeClr>
                          </a:solidFill>
                          <a:miter lim="800000"/>
                          <a:headEnd/>
                          <a:tailEnd/>
                        </a:ln>
                      </wps:spPr>
                      <wps:txbx>
                        <w:txbxContent>
                          <w:p w14:paraId="026A7A88" w14:textId="77777777" w:rsidR="00BC5783" w:rsidRPr="009E2C53" w:rsidRDefault="00BC5783" w:rsidP="00DF27AF">
                            <w:pPr>
                              <w:jc w:val="center"/>
                              <w:rPr>
                                <w:b/>
                                <w:color w:val="072B62" w:themeColor="background2" w:themeShade="40"/>
                                <w:sz w:val="28"/>
                                <w:szCs w:val="28"/>
                              </w:rPr>
                            </w:pPr>
                            <w:r w:rsidRPr="009E2C53">
                              <w:rPr>
                                <w:b/>
                                <w:color w:val="072B62" w:themeColor="background2" w:themeShade="40"/>
                                <w:sz w:val="28"/>
                                <w:szCs w:val="28"/>
                              </w:rPr>
                              <w:t>Professional Associations &amp; Events</w:t>
                            </w:r>
                          </w:p>
                          <w:p w14:paraId="49EB5F17" w14:textId="77777777" w:rsidR="00BC5783" w:rsidRDefault="00BC5783">
                            <w:r w:rsidRPr="009E2C53">
                              <w:rPr>
                                <w:noProof/>
                              </w:rPr>
                              <w:drawing>
                                <wp:inline distT="0" distB="0" distL="0" distR="0" wp14:anchorId="7EBBD6DF" wp14:editId="072F1357">
                                  <wp:extent cx="914400" cy="104584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389" cy="1052695"/>
                                          </a:xfrm>
                                          <a:prstGeom prst="rect">
                                            <a:avLst/>
                                          </a:prstGeom>
                                          <a:noFill/>
                                          <a:ln>
                                            <a:noFill/>
                                          </a:ln>
                                        </pic:spPr>
                                      </pic:pic>
                                    </a:graphicData>
                                  </a:graphic>
                                </wp:inline>
                              </w:drawing>
                            </w:r>
                            <w:r w:rsidRPr="009E2C53">
                              <w:rPr>
                                <w:noProof/>
                              </w:rPr>
                              <w:drawing>
                                <wp:inline distT="0" distB="0" distL="0" distR="0" wp14:anchorId="34059A7E" wp14:editId="56049BDA">
                                  <wp:extent cx="1615440" cy="451629"/>
                                  <wp:effectExtent l="0" t="0" r="381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5026" cy="457105"/>
                                          </a:xfrm>
                                          <a:prstGeom prst="rect">
                                            <a:avLst/>
                                          </a:prstGeom>
                                          <a:noFill/>
                                          <a:ln>
                                            <a:noFill/>
                                          </a:ln>
                                        </pic:spPr>
                                      </pic:pic>
                                    </a:graphicData>
                                  </a:graphic>
                                </wp:inline>
                              </w:drawing>
                            </w:r>
                            <w:r w:rsidRPr="0044567F">
                              <w:rPr>
                                <w:noProof/>
                              </w:rPr>
                              <w:drawing>
                                <wp:inline distT="0" distB="0" distL="0" distR="0" wp14:anchorId="09DBF05C" wp14:editId="55A0BE0E">
                                  <wp:extent cx="1264920" cy="582855"/>
                                  <wp:effectExtent l="0" t="0" r="0" b="8255"/>
                                  <wp:docPr id="243" name="Picture 243" descr="Image result for SH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026" cy="603179"/>
                                          </a:xfrm>
                                          <a:prstGeom prst="rect">
                                            <a:avLst/>
                                          </a:prstGeom>
                                          <a:noFill/>
                                          <a:ln>
                                            <a:noFill/>
                                          </a:ln>
                                        </pic:spPr>
                                      </pic:pic>
                                    </a:graphicData>
                                  </a:graphic>
                                </wp:inline>
                              </w:drawing>
                            </w:r>
                            <w:r w:rsidRPr="004F0B78">
                              <w:rPr>
                                <w:noProof/>
                              </w:rPr>
                              <w:drawing>
                                <wp:inline distT="0" distB="0" distL="0" distR="0" wp14:anchorId="12A8079D" wp14:editId="5338D46C">
                                  <wp:extent cx="1790700" cy="588984"/>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6348" cy="597420"/>
                                          </a:xfrm>
                                          <a:prstGeom prst="rect">
                                            <a:avLst/>
                                          </a:prstGeom>
                                        </pic:spPr>
                                      </pic:pic>
                                    </a:graphicData>
                                  </a:graphic>
                                </wp:inline>
                              </w:drawing>
                            </w:r>
                          </w:p>
                          <w:p w14:paraId="65ABCB39" w14:textId="77777777" w:rsidR="00BC5783" w:rsidRPr="00A16884" w:rsidRDefault="00BC5783">
                            <w:pPr>
                              <w:rPr>
                                <w:rFonts w:cstheme="minorHAnsi"/>
                                <w:color w:val="072B62" w:themeColor="background2" w:themeShade="40"/>
                                <w:sz w:val="22"/>
                                <w:szCs w:val="22"/>
                              </w:rPr>
                            </w:pPr>
                          </w:p>
                          <w:p w14:paraId="0AA040B2" w14:textId="77777777" w:rsidR="00BC5783" w:rsidRPr="00A16884" w:rsidRDefault="00BC5783" w:rsidP="009E2C53">
                            <w:pPr>
                              <w:pStyle w:val="ListParagraph"/>
                              <w:numPr>
                                <w:ilvl w:val="0"/>
                                <w:numId w:val="16"/>
                              </w:numPr>
                              <w:rPr>
                                <w:rFonts w:cstheme="minorHAnsi"/>
                                <w:color w:val="072B62" w:themeColor="background2" w:themeShade="40"/>
                                <w:sz w:val="22"/>
                                <w:szCs w:val="22"/>
                              </w:rPr>
                            </w:pPr>
                            <w:r w:rsidRPr="00A16884">
                              <w:rPr>
                                <w:rFonts w:cstheme="minorHAnsi"/>
                                <w:b/>
                                <w:color w:val="072B62" w:themeColor="background2" w:themeShade="40"/>
                                <w:sz w:val="22"/>
                                <w:szCs w:val="22"/>
                              </w:rPr>
                              <w:t>HRACC Events:</w:t>
                            </w:r>
                            <w:r w:rsidRPr="00A16884">
                              <w:rPr>
                                <w:rFonts w:cstheme="minorHAnsi"/>
                                <w:color w:val="072B62" w:themeColor="background2" w:themeShade="40"/>
                                <w:sz w:val="22"/>
                                <w:szCs w:val="22"/>
                              </w:rPr>
                              <w:t xml:space="preserve">  October 17</w:t>
                            </w:r>
                            <w:r w:rsidRPr="00A16884">
                              <w:rPr>
                                <w:rFonts w:cstheme="minorHAnsi"/>
                                <w:color w:val="072B62" w:themeColor="background2" w:themeShade="40"/>
                                <w:sz w:val="22"/>
                                <w:szCs w:val="22"/>
                                <w:vertAlign w:val="superscript"/>
                              </w:rPr>
                              <w:t>th</w:t>
                            </w:r>
                            <w:r w:rsidRPr="00A16884">
                              <w:rPr>
                                <w:rFonts w:cstheme="minorHAnsi"/>
                                <w:color w:val="072B62" w:themeColor="background2" w:themeShade="40"/>
                                <w:sz w:val="22"/>
                                <w:szCs w:val="22"/>
                              </w:rPr>
                              <w:t xml:space="preserve"> &amp; 26</w:t>
                            </w:r>
                            <w:r w:rsidRPr="00A16884">
                              <w:rPr>
                                <w:rFonts w:cstheme="minorHAnsi"/>
                                <w:color w:val="072B62" w:themeColor="background2" w:themeShade="40"/>
                                <w:sz w:val="22"/>
                                <w:szCs w:val="22"/>
                                <w:vertAlign w:val="superscript"/>
                              </w:rPr>
                              <w:t>th</w:t>
                            </w:r>
                          </w:p>
                          <w:p w14:paraId="40DEB139" w14:textId="77777777" w:rsidR="00BC5783" w:rsidRPr="00A16884" w:rsidRDefault="00BC5783" w:rsidP="009E2C53">
                            <w:pPr>
                              <w:pStyle w:val="ListParagraph"/>
                              <w:numPr>
                                <w:ilvl w:val="0"/>
                                <w:numId w:val="16"/>
                              </w:numPr>
                              <w:rPr>
                                <w:rFonts w:cstheme="minorHAnsi"/>
                                <w:color w:val="072B62" w:themeColor="background2" w:themeShade="40"/>
                                <w:sz w:val="22"/>
                                <w:szCs w:val="22"/>
                              </w:rPr>
                            </w:pPr>
                            <w:r w:rsidRPr="00A16884">
                              <w:rPr>
                                <w:rFonts w:cstheme="minorHAnsi"/>
                                <w:b/>
                                <w:color w:val="072B62" w:themeColor="background2" w:themeShade="40"/>
                                <w:sz w:val="22"/>
                                <w:szCs w:val="22"/>
                              </w:rPr>
                              <w:t>SIOP Conference 2018:</w:t>
                            </w:r>
                            <w:r w:rsidRPr="00A16884">
                              <w:rPr>
                                <w:rFonts w:cstheme="minorHAnsi"/>
                                <w:color w:val="072B62" w:themeColor="background2" w:themeShade="40"/>
                                <w:sz w:val="22"/>
                                <w:szCs w:val="22"/>
                              </w:rPr>
                              <w:t xml:space="preserve"> (Chicago) April 19</w:t>
                            </w:r>
                            <w:r w:rsidRPr="00A16884">
                              <w:rPr>
                                <w:rFonts w:cstheme="minorHAnsi"/>
                                <w:color w:val="072B62" w:themeColor="background2" w:themeShade="40"/>
                                <w:sz w:val="22"/>
                                <w:szCs w:val="22"/>
                                <w:vertAlign w:val="superscript"/>
                              </w:rPr>
                              <w:t>th</w:t>
                            </w:r>
                            <w:r w:rsidRPr="00A16884">
                              <w:rPr>
                                <w:rFonts w:cstheme="minorHAnsi"/>
                                <w:color w:val="072B62" w:themeColor="background2" w:themeShade="40"/>
                                <w:sz w:val="22"/>
                                <w:szCs w:val="22"/>
                              </w:rPr>
                              <w:t>-21</w:t>
                            </w:r>
                            <w:r w:rsidRPr="00A16884">
                              <w:rPr>
                                <w:rFonts w:cstheme="minorHAnsi"/>
                                <w:color w:val="072B62" w:themeColor="background2" w:themeShade="40"/>
                                <w:sz w:val="22"/>
                                <w:szCs w:val="22"/>
                                <w:vertAlign w:val="superscript"/>
                              </w:rPr>
                              <w:t>st</w:t>
                            </w:r>
                          </w:p>
                          <w:p w14:paraId="3A41B944" w14:textId="77777777" w:rsidR="00BC5783" w:rsidRPr="00A16884" w:rsidRDefault="00BC5783" w:rsidP="009E2C53">
                            <w:pPr>
                              <w:pStyle w:val="ListParagraph"/>
                              <w:numPr>
                                <w:ilvl w:val="0"/>
                                <w:numId w:val="16"/>
                              </w:numPr>
                              <w:rPr>
                                <w:rFonts w:cstheme="minorHAnsi"/>
                                <w:color w:val="072B62" w:themeColor="background2" w:themeShade="40"/>
                                <w:sz w:val="22"/>
                                <w:szCs w:val="22"/>
                              </w:rPr>
                            </w:pPr>
                            <w:r w:rsidRPr="00A16884">
                              <w:rPr>
                                <w:rFonts w:cstheme="minorHAnsi"/>
                                <w:b/>
                                <w:color w:val="072B62" w:themeColor="background2" w:themeShade="40"/>
                                <w:sz w:val="22"/>
                                <w:szCs w:val="22"/>
                              </w:rPr>
                              <w:t>SHRM (UNH Chapter):</w:t>
                            </w:r>
                            <w:r w:rsidRPr="00A16884">
                              <w:rPr>
                                <w:rFonts w:cstheme="minorHAnsi"/>
                                <w:color w:val="072B62" w:themeColor="background2" w:themeShade="40"/>
                                <w:sz w:val="22"/>
                                <w:szCs w:val="22"/>
                              </w:rPr>
                              <w:t xml:space="preserve"> Hosting Internship Meeting October 22</w:t>
                            </w:r>
                            <w:r w:rsidRPr="00A16884">
                              <w:rPr>
                                <w:rFonts w:cstheme="minorHAnsi"/>
                                <w:color w:val="072B62" w:themeColor="background2" w:themeShade="40"/>
                                <w:sz w:val="22"/>
                                <w:szCs w:val="22"/>
                                <w:vertAlign w:val="superscript"/>
                              </w:rPr>
                              <w:t>nd</w:t>
                            </w:r>
                            <w:r w:rsidRPr="00A16884">
                              <w:rPr>
                                <w:rFonts w:cstheme="minorHAnsi"/>
                                <w:color w:val="072B62" w:themeColor="background2" w:themeShade="40"/>
                                <w:sz w:val="22"/>
                                <w:szCs w:val="22"/>
                              </w:rPr>
                              <w:t xml:space="preserve"> </w:t>
                            </w:r>
                          </w:p>
                          <w:p w14:paraId="066D2C37" w14:textId="77777777" w:rsidR="00BC5783" w:rsidRDefault="00BC5783" w:rsidP="009E2C53">
                            <w:pPr>
                              <w:pStyle w:val="ListParagraph"/>
                              <w:numPr>
                                <w:ilvl w:val="0"/>
                                <w:numId w:val="16"/>
                              </w:numPr>
                              <w:rPr>
                                <w:rFonts w:ascii="Calisto MT" w:hAnsi="Calisto MT"/>
                                <w:color w:val="072B62" w:themeColor="background2" w:themeShade="40"/>
                                <w:sz w:val="22"/>
                                <w:szCs w:val="22"/>
                              </w:rPr>
                            </w:pPr>
                            <w:r w:rsidRPr="00A16884">
                              <w:rPr>
                                <w:rFonts w:ascii="Calisto MT" w:hAnsi="Calisto MT"/>
                                <w:b/>
                                <w:color w:val="072B62" w:themeColor="background2" w:themeShade="40"/>
                                <w:sz w:val="22"/>
                                <w:szCs w:val="22"/>
                              </w:rPr>
                              <w:t>ATD SCC:</w:t>
                            </w:r>
                            <w:r>
                              <w:rPr>
                                <w:rFonts w:ascii="Calisto MT" w:hAnsi="Calisto MT"/>
                                <w:color w:val="072B62" w:themeColor="background2" w:themeShade="40"/>
                                <w:sz w:val="22"/>
                                <w:szCs w:val="22"/>
                              </w:rPr>
                              <w:t xml:space="preserve"> Event October 16</w:t>
                            </w:r>
                            <w:r w:rsidRPr="00A16884">
                              <w:rPr>
                                <w:rFonts w:ascii="Calisto MT" w:hAnsi="Calisto MT"/>
                                <w:color w:val="072B62" w:themeColor="background2" w:themeShade="40"/>
                                <w:sz w:val="22"/>
                                <w:szCs w:val="22"/>
                                <w:vertAlign w:val="superscript"/>
                              </w:rPr>
                              <w:t>th</w:t>
                            </w:r>
                            <w:r>
                              <w:rPr>
                                <w:rFonts w:ascii="Calisto MT" w:hAnsi="Calisto MT"/>
                                <w:color w:val="072B62" w:themeColor="background2" w:themeShade="40"/>
                                <w:sz w:val="22"/>
                                <w:szCs w:val="22"/>
                              </w:rPr>
                              <w:t xml:space="preserve"> </w:t>
                            </w:r>
                          </w:p>
                          <w:p w14:paraId="2545EA89" w14:textId="77777777" w:rsidR="00BC5783" w:rsidRPr="004F0B78" w:rsidRDefault="00BC5783" w:rsidP="004F0B78">
                            <w:pPr>
                              <w:pStyle w:val="ListParagraph"/>
                              <w:numPr>
                                <w:ilvl w:val="0"/>
                                <w:numId w:val="16"/>
                              </w:numPr>
                              <w:rPr>
                                <w:rFonts w:ascii="Calisto MT" w:hAnsi="Calisto MT"/>
                                <w:color w:val="072B62" w:themeColor="background2" w:themeShade="40"/>
                                <w:sz w:val="22"/>
                                <w:szCs w:val="22"/>
                              </w:rPr>
                            </w:pPr>
                            <w:r>
                              <w:rPr>
                                <w:rFonts w:ascii="Calisto MT" w:hAnsi="Calisto MT"/>
                                <w:b/>
                                <w:color w:val="072B62" w:themeColor="background2" w:themeShade="40"/>
                                <w:sz w:val="22"/>
                                <w:szCs w:val="22"/>
                              </w:rPr>
                              <w:t xml:space="preserve">Link to professional events calendar: </w:t>
                            </w:r>
                            <w:hyperlink r:id="rId22" w:anchor="main_7" w:history="1">
                              <w:r w:rsidRPr="00B14DBD">
                                <w:rPr>
                                  <w:rStyle w:val="Hyperlink"/>
                                  <w:rFonts w:ascii="Calisto MT" w:hAnsi="Calisto MT"/>
                                  <w:sz w:val="20"/>
                                  <w:szCs w:val="20"/>
                                </w:rPr>
                                <w:t>https://calendar.google.com/calendar/b/1/render?tab=oc&amp;pli=1#main_7</w:t>
                              </w:r>
                            </w:hyperlink>
                            <w:r>
                              <w:rPr>
                                <w:rFonts w:ascii="Calisto MT" w:hAnsi="Calisto MT"/>
                                <w:b/>
                                <w:color w:val="072B62" w:themeColor="background2" w:themeShade="40"/>
                                <w:sz w:val="22"/>
                                <w:szCs w:val="22"/>
                              </w:rPr>
                              <w:t xml:space="preserve"> </w:t>
                            </w:r>
                          </w:p>
                          <w:p w14:paraId="06435839" w14:textId="77777777" w:rsidR="00BC5783" w:rsidRDefault="00BC5783" w:rsidP="004F0B78">
                            <w:pPr>
                              <w:pStyle w:val="ListParagraph"/>
                              <w:rPr>
                                <w:rFonts w:ascii="Calisto MT" w:hAnsi="Calisto MT"/>
                                <w:color w:val="072B62" w:themeColor="background2" w:themeShade="40"/>
                                <w:sz w:val="22"/>
                                <w:szCs w:val="22"/>
                              </w:rPr>
                            </w:pPr>
                          </w:p>
                          <w:p w14:paraId="609C3D00" w14:textId="77777777" w:rsidR="00BC5783" w:rsidRDefault="00BC5783" w:rsidP="00160330">
                            <w:pPr>
                              <w:ind w:left="360"/>
                              <w:rPr>
                                <w:rFonts w:ascii="Calisto MT" w:hAnsi="Calisto MT"/>
                                <w:color w:val="072B62" w:themeColor="background2" w:themeShade="40"/>
                                <w:sz w:val="22"/>
                                <w:szCs w:val="22"/>
                              </w:rPr>
                            </w:pPr>
                          </w:p>
                          <w:p w14:paraId="64DD0EFA" w14:textId="77777777" w:rsidR="00BC5783" w:rsidRPr="00160330" w:rsidRDefault="00BC5783" w:rsidP="00160330">
                            <w:pPr>
                              <w:ind w:left="360"/>
                              <w:rPr>
                                <w:rFonts w:ascii="Calisto MT" w:hAnsi="Calisto MT"/>
                                <w:b/>
                                <w:color w:val="072B62" w:themeColor="background2" w:themeShade="40"/>
                                <w:sz w:val="22"/>
                                <w:szCs w:val="22"/>
                              </w:rPr>
                            </w:pPr>
                            <w:r w:rsidRPr="00160330">
                              <w:rPr>
                                <w:rFonts w:ascii="Calisto MT" w:hAnsi="Calisto MT"/>
                                <w:b/>
                                <w:color w:val="072B62" w:themeColor="background2" w:themeShade="40"/>
                                <w:sz w:val="22"/>
                                <w:szCs w:val="22"/>
                              </w:rPr>
                              <w:t>If anyone</w:t>
                            </w:r>
                            <w:r>
                              <w:rPr>
                                <w:rFonts w:ascii="Calisto MT" w:hAnsi="Calisto MT"/>
                                <w:b/>
                                <w:color w:val="072B62" w:themeColor="background2" w:themeShade="40"/>
                                <w:sz w:val="22"/>
                                <w:szCs w:val="22"/>
                              </w:rPr>
                              <w:t xml:space="preserve"> needs a</w:t>
                            </w:r>
                            <w:r w:rsidRPr="00160330">
                              <w:rPr>
                                <w:rFonts w:ascii="Calisto MT" w:hAnsi="Calisto MT"/>
                                <w:b/>
                                <w:color w:val="072B62" w:themeColor="background2" w:themeShade="40"/>
                                <w:sz w:val="22"/>
                                <w:szCs w:val="22"/>
                              </w:rPr>
                              <w:t xml:space="preserve"> ride</w:t>
                            </w:r>
                            <w:r>
                              <w:rPr>
                                <w:rFonts w:ascii="Calisto MT" w:hAnsi="Calisto MT"/>
                                <w:b/>
                                <w:color w:val="072B62" w:themeColor="background2" w:themeShade="40"/>
                                <w:sz w:val="22"/>
                                <w:szCs w:val="22"/>
                              </w:rPr>
                              <w:t xml:space="preserve"> to a </w:t>
                            </w:r>
                            <w:r w:rsidRPr="00160330">
                              <w:rPr>
                                <w:rFonts w:ascii="Calisto MT" w:hAnsi="Calisto MT"/>
                                <w:b/>
                                <w:color w:val="072B62" w:themeColor="background2" w:themeShade="40"/>
                                <w:sz w:val="22"/>
                                <w:szCs w:val="22"/>
                              </w:rPr>
                              <w:t>professional event please</w:t>
                            </w:r>
                            <w:r>
                              <w:rPr>
                                <w:rFonts w:ascii="Calisto MT" w:hAnsi="Calisto MT"/>
                                <w:b/>
                                <w:color w:val="072B62" w:themeColor="background2" w:themeShade="40"/>
                                <w:sz w:val="22"/>
                                <w:szCs w:val="22"/>
                              </w:rPr>
                              <w:t xml:space="preserve"> feel free to</w:t>
                            </w:r>
                            <w:r w:rsidRPr="00160330">
                              <w:rPr>
                                <w:rFonts w:ascii="Calisto MT" w:hAnsi="Calisto MT"/>
                                <w:b/>
                                <w:color w:val="072B62" w:themeColor="background2" w:themeShade="40"/>
                                <w:sz w:val="22"/>
                                <w:szCs w:val="22"/>
                              </w:rPr>
                              <w:t xml:space="preserve"> reach out to Dr. Marcus or Patrick McBrearty</w:t>
                            </w:r>
                            <w:r>
                              <w:rPr>
                                <w:rFonts w:ascii="Calisto MT" w:hAnsi="Calisto MT"/>
                                <w:b/>
                                <w:color w:val="072B62" w:themeColor="background2" w:themeShade="40"/>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55A34" id="_x0000_s1035" type="#_x0000_t202" style="position:absolute;margin-left:13.2pt;margin-top:18.4pt;width:496.2pt;height:283.8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" strokecolor="#072b60 [814]" strokeweight="2.25pt">
                <v:textbox>
                  <w:txbxContent>
                    <w:p w14:paraId="026A7A88" w14:textId="77777777" w:rsidR="00BC5783" w:rsidRPr="009E2C53" w:rsidRDefault="00BC5783" w:rsidP="00DF27AF">
                      <w:pPr>
                        <w:jc w:val="center"/>
                        <w:rPr>
                          <w:b/>
                          <w:color w:val="072B62" w:themeColor="background2" w:themeShade="40"/>
                          <w:sz w:val="28"/>
                          <w:szCs w:val="28"/>
                        </w:rPr>
                      </w:pPr>
                      <w:r w:rsidRPr="009E2C53">
                        <w:rPr>
                          <w:b/>
                          <w:color w:val="072B62" w:themeColor="background2" w:themeShade="40"/>
                          <w:sz w:val="28"/>
                          <w:szCs w:val="28"/>
                        </w:rPr>
                        <w:t>Professional Associations &amp; Events</w:t>
                      </w:r>
                    </w:p>
                    <w:p w14:paraId="49EB5F17" w14:textId="77777777" w:rsidR="00BC5783" w:rsidRDefault="00BC5783">
                      <w:r w:rsidRPr="009E2C53">
                        <w:rPr>
                          <w:noProof/>
                        </w:rPr>
                        <w:drawing>
                          <wp:inline distT="0" distB="0" distL="0" distR="0" wp14:anchorId="7EBBD6DF" wp14:editId="072F1357">
                            <wp:extent cx="914400" cy="104584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389" cy="1052695"/>
                                    </a:xfrm>
                                    <a:prstGeom prst="rect">
                                      <a:avLst/>
                                    </a:prstGeom>
                                    <a:noFill/>
                                    <a:ln>
                                      <a:noFill/>
                                    </a:ln>
                                  </pic:spPr>
                                </pic:pic>
                              </a:graphicData>
                            </a:graphic>
                          </wp:inline>
                        </w:drawing>
                      </w:r>
                      <w:r w:rsidRPr="009E2C53">
                        <w:rPr>
                          <w:noProof/>
                        </w:rPr>
                        <w:drawing>
                          <wp:inline distT="0" distB="0" distL="0" distR="0" wp14:anchorId="34059A7E" wp14:editId="56049BDA">
                            <wp:extent cx="1615440" cy="451629"/>
                            <wp:effectExtent l="0" t="0" r="381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5026" cy="457105"/>
                                    </a:xfrm>
                                    <a:prstGeom prst="rect">
                                      <a:avLst/>
                                    </a:prstGeom>
                                    <a:noFill/>
                                    <a:ln>
                                      <a:noFill/>
                                    </a:ln>
                                  </pic:spPr>
                                </pic:pic>
                              </a:graphicData>
                            </a:graphic>
                          </wp:inline>
                        </w:drawing>
                      </w:r>
                      <w:r w:rsidRPr="0044567F">
                        <w:rPr>
                          <w:noProof/>
                        </w:rPr>
                        <w:drawing>
                          <wp:inline distT="0" distB="0" distL="0" distR="0" wp14:anchorId="09DBF05C" wp14:editId="55A0BE0E">
                            <wp:extent cx="1264920" cy="582855"/>
                            <wp:effectExtent l="0" t="0" r="0" b="8255"/>
                            <wp:docPr id="243" name="Picture 243" descr="Image result for SH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026" cy="603179"/>
                                    </a:xfrm>
                                    <a:prstGeom prst="rect">
                                      <a:avLst/>
                                    </a:prstGeom>
                                    <a:noFill/>
                                    <a:ln>
                                      <a:noFill/>
                                    </a:ln>
                                  </pic:spPr>
                                </pic:pic>
                              </a:graphicData>
                            </a:graphic>
                          </wp:inline>
                        </w:drawing>
                      </w:r>
                      <w:r w:rsidRPr="004F0B78">
                        <w:rPr>
                          <w:noProof/>
                        </w:rPr>
                        <w:drawing>
                          <wp:inline distT="0" distB="0" distL="0" distR="0" wp14:anchorId="12A8079D" wp14:editId="5338D46C">
                            <wp:extent cx="1790700" cy="588984"/>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6348" cy="597420"/>
                                    </a:xfrm>
                                    <a:prstGeom prst="rect">
                                      <a:avLst/>
                                    </a:prstGeom>
                                  </pic:spPr>
                                </pic:pic>
                              </a:graphicData>
                            </a:graphic>
                          </wp:inline>
                        </w:drawing>
                      </w:r>
                    </w:p>
                    <w:p w14:paraId="65ABCB39" w14:textId="77777777" w:rsidR="00BC5783" w:rsidRPr="00A16884" w:rsidRDefault="00BC5783">
                      <w:pPr>
                        <w:rPr>
                          <w:rFonts w:cstheme="minorHAnsi"/>
                          <w:color w:val="072B62" w:themeColor="background2" w:themeShade="40"/>
                          <w:sz w:val="22"/>
                          <w:szCs w:val="22"/>
                        </w:rPr>
                      </w:pPr>
                    </w:p>
                    <w:p w14:paraId="0AA040B2" w14:textId="77777777" w:rsidR="00BC5783" w:rsidRPr="00A16884" w:rsidRDefault="00BC5783" w:rsidP="009E2C53">
                      <w:pPr>
                        <w:pStyle w:val="ListParagraph"/>
                        <w:numPr>
                          <w:ilvl w:val="0"/>
                          <w:numId w:val="16"/>
                        </w:numPr>
                        <w:rPr>
                          <w:rFonts w:cstheme="minorHAnsi"/>
                          <w:color w:val="072B62" w:themeColor="background2" w:themeShade="40"/>
                          <w:sz w:val="22"/>
                          <w:szCs w:val="22"/>
                        </w:rPr>
                      </w:pPr>
                      <w:r w:rsidRPr="00A16884">
                        <w:rPr>
                          <w:rFonts w:cstheme="minorHAnsi"/>
                          <w:b/>
                          <w:color w:val="072B62" w:themeColor="background2" w:themeShade="40"/>
                          <w:sz w:val="22"/>
                          <w:szCs w:val="22"/>
                        </w:rPr>
                        <w:t>HRACC Events:</w:t>
                      </w:r>
                      <w:r w:rsidRPr="00A16884">
                        <w:rPr>
                          <w:rFonts w:cstheme="minorHAnsi"/>
                          <w:color w:val="072B62" w:themeColor="background2" w:themeShade="40"/>
                          <w:sz w:val="22"/>
                          <w:szCs w:val="22"/>
                        </w:rPr>
                        <w:t xml:space="preserve">  October 17</w:t>
                      </w:r>
                      <w:r w:rsidRPr="00A16884">
                        <w:rPr>
                          <w:rFonts w:cstheme="minorHAnsi"/>
                          <w:color w:val="072B62" w:themeColor="background2" w:themeShade="40"/>
                          <w:sz w:val="22"/>
                          <w:szCs w:val="22"/>
                          <w:vertAlign w:val="superscript"/>
                        </w:rPr>
                        <w:t>th</w:t>
                      </w:r>
                      <w:r w:rsidRPr="00A16884">
                        <w:rPr>
                          <w:rFonts w:cstheme="minorHAnsi"/>
                          <w:color w:val="072B62" w:themeColor="background2" w:themeShade="40"/>
                          <w:sz w:val="22"/>
                          <w:szCs w:val="22"/>
                        </w:rPr>
                        <w:t xml:space="preserve"> &amp; 26</w:t>
                      </w:r>
                      <w:r w:rsidRPr="00A16884">
                        <w:rPr>
                          <w:rFonts w:cstheme="minorHAnsi"/>
                          <w:color w:val="072B62" w:themeColor="background2" w:themeShade="40"/>
                          <w:sz w:val="22"/>
                          <w:szCs w:val="22"/>
                          <w:vertAlign w:val="superscript"/>
                        </w:rPr>
                        <w:t>th</w:t>
                      </w:r>
                    </w:p>
                    <w:p w14:paraId="40DEB139" w14:textId="77777777" w:rsidR="00BC5783" w:rsidRPr="00A16884" w:rsidRDefault="00BC5783" w:rsidP="009E2C53">
                      <w:pPr>
                        <w:pStyle w:val="ListParagraph"/>
                        <w:numPr>
                          <w:ilvl w:val="0"/>
                          <w:numId w:val="16"/>
                        </w:numPr>
                        <w:rPr>
                          <w:rFonts w:cstheme="minorHAnsi"/>
                          <w:color w:val="072B62" w:themeColor="background2" w:themeShade="40"/>
                          <w:sz w:val="22"/>
                          <w:szCs w:val="22"/>
                        </w:rPr>
                      </w:pPr>
                      <w:r w:rsidRPr="00A16884">
                        <w:rPr>
                          <w:rFonts w:cstheme="minorHAnsi"/>
                          <w:b/>
                          <w:color w:val="072B62" w:themeColor="background2" w:themeShade="40"/>
                          <w:sz w:val="22"/>
                          <w:szCs w:val="22"/>
                        </w:rPr>
                        <w:t>SIOP Conference 2018:</w:t>
                      </w:r>
                      <w:r w:rsidRPr="00A16884">
                        <w:rPr>
                          <w:rFonts w:cstheme="minorHAnsi"/>
                          <w:color w:val="072B62" w:themeColor="background2" w:themeShade="40"/>
                          <w:sz w:val="22"/>
                          <w:szCs w:val="22"/>
                        </w:rPr>
                        <w:t xml:space="preserve"> (Chicago) April 19</w:t>
                      </w:r>
                      <w:r w:rsidRPr="00A16884">
                        <w:rPr>
                          <w:rFonts w:cstheme="minorHAnsi"/>
                          <w:color w:val="072B62" w:themeColor="background2" w:themeShade="40"/>
                          <w:sz w:val="22"/>
                          <w:szCs w:val="22"/>
                          <w:vertAlign w:val="superscript"/>
                        </w:rPr>
                        <w:t>th</w:t>
                      </w:r>
                      <w:r w:rsidRPr="00A16884">
                        <w:rPr>
                          <w:rFonts w:cstheme="minorHAnsi"/>
                          <w:color w:val="072B62" w:themeColor="background2" w:themeShade="40"/>
                          <w:sz w:val="22"/>
                          <w:szCs w:val="22"/>
                        </w:rPr>
                        <w:t>-21</w:t>
                      </w:r>
                      <w:r w:rsidRPr="00A16884">
                        <w:rPr>
                          <w:rFonts w:cstheme="minorHAnsi"/>
                          <w:color w:val="072B62" w:themeColor="background2" w:themeShade="40"/>
                          <w:sz w:val="22"/>
                          <w:szCs w:val="22"/>
                          <w:vertAlign w:val="superscript"/>
                        </w:rPr>
                        <w:t>st</w:t>
                      </w:r>
                    </w:p>
                    <w:p w14:paraId="3A41B944" w14:textId="77777777" w:rsidR="00BC5783" w:rsidRPr="00A16884" w:rsidRDefault="00BC5783" w:rsidP="009E2C53">
                      <w:pPr>
                        <w:pStyle w:val="ListParagraph"/>
                        <w:numPr>
                          <w:ilvl w:val="0"/>
                          <w:numId w:val="16"/>
                        </w:numPr>
                        <w:rPr>
                          <w:rFonts w:cstheme="minorHAnsi"/>
                          <w:color w:val="072B62" w:themeColor="background2" w:themeShade="40"/>
                          <w:sz w:val="22"/>
                          <w:szCs w:val="22"/>
                        </w:rPr>
                      </w:pPr>
                      <w:r w:rsidRPr="00A16884">
                        <w:rPr>
                          <w:rFonts w:cstheme="minorHAnsi"/>
                          <w:b/>
                          <w:color w:val="072B62" w:themeColor="background2" w:themeShade="40"/>
                          <w:sz w:val="22"/>
                          <w:szCs w:val="22"/>
                        </w:rPr>
                        <w:t>SHRM (UNH Chapter):</w:t>
                      </w:r>
                      <w:r w:rsidRPr="00A16884">
                        <w:rPr>
                          <w:rFonts w:cstheme="minorHAnsi"/>
                          <w:color w:val="072B62" w:themeColor="background2" w:themeShade="40"/>
                          <w:sz w:val="22"/>
                          <w:szCs w:val="22"/>
                        </w:rPr>
                        <w:t xml:space="preserve"> Hosting Internship Meeting October 22</w:t>
                      </w:r>
                      <w:r w:rsidRPr="00A16884">
                        <w:rPr>
                          <w:rFonts w:cstheme="minorHAnsi"/>
                          <w:color w:val="072B62" w:themeColor="background2" w:themeShade="40"/>
                          <w:sz w:val="22"/>
                          <w:szCs w:val="22"/>
                          <w:vertAlign w:val="superscript"/>
                        </w:rPr>
                        <w:t>nd</w:t>
                      </w:r>
                      <w:r w:rsidRPr="00A16884">
                        <w:rPr>
                          <w:rFonts w:cstheme="minorHAnsi"/>
                          <w:color w:val="072B62" w:themeColor="background2" w:themeShade="40"/>
                          <w:sz w:val="22"/>
                          <w:szCs w:val="22"/>
                        </w:rPr>
                        <w:t xml:space="preserve"> </w:t>
                      </w:r>
                    </w:p>
                    <w:p w14:paraId="066D2C37" w14:textId="77777777" w:rsidR="00BC5783" w:rsidRDefault="00BC5783" w:rsidP="009E2C53">
                      <w:pPr>
                        <w:pStyle w:val="ListParagraph"/>
                        <w:numPr>
                          <w:ilvl w:val="0"/>
                          <w:numId w:val="16"/>
                        </w:numPr>
                        <w:rPr>
                          <w:rFonts w:ascii="Calisto MT" w:hAnsi="Calisto MT"/>
                          <w:color w:val="072B62" w:themeColor="background2" w:themeShade="40"/>
                          <w:sz w:val="22"/>
                          <w:szCs w:val="22"/>
                        </w:rPr>
                      </w:pPr>
                      <w:r w:rsidRPr="00A16884">
                        <w:rPr>
                          <w:rFonts w:ascii="Calisto MT" w:hAnsi="Calisto MT"/>
                          <w:b/>
                          <w:color w:val="072B62" w:themeColor="background2" w:themeShade="40"/>
                          <w:sz w:val="22"/>
                          <w:szCs w:val="22"/>
                        </w:rPr>
                        <w:t>ATD SCC:</w:t>
                      </w:r>
                      <w:r>
                        <w:rPr>
                          <w:rFonts w:ascii="Calisto MT" w:hAnsi="Calisto MT"/>
                          <w:color w:val="072B62" w:themeColor="background2" w:themeShade="40"/>
                          <w:sz w:val="22"/>
                          <w:szCs w:val="22"/>
                        </w:rPr>
                        <w:t xml:space="preserve"> Event October 16</w:t>
                      </w:r>
                      <w:r w:rsidRPr="00A16884">
                        <w:rPr>
                          <w:rFonts w:ascii="Calisto MT" w:hAnsi="Calisto MT"/>
                          <w:color w:val="072B62" w:themeColor="background2" w:themeShade="40"/>
                          <w:sz w:val="22"/>
                          <w:szCs w:val="22"/>
                          <w:vertAlign w:val="superscript"/>
                        </w:rPr>
                        <w:t>th</w:t>
                      </w:r>
                      <w:r>
                        <w:rPr>
                          <w:rFonts w:ascii="Calisto MT" w:hAnsi="Calisto MT"/>
                          <w:color w:val="072B62" w:themeColor="background2" w:themeShade="40"/>
                          <w:sz w:val="22"/>
                          <w:szCs w:val="22"/>
                        </w:rPr>
                        <w:t xml:space="preserve"> </w:t>
                      </w:r>
                    </w:p>
                    <w:p w14:paraId="2545EA89" w14:textId="77777777" w:rsidR="00BC5783" w:rsidRPr="004F0B78" w:rsidRDefault="00BC5783" w:rsidP="004F0B78">
                      <w:pPr>
                        <w:pStyle w:val="ListParagraph"/>
                        <w:numPr>
                          <w:ilvl w:val="0"/>
                          <w:numId w:val="16"/>
                        </w:numPr>
                        <w:rPr>
                          <w:rFonts w:ascii="Calisto MT" w:hAnsi="Calisto MT"/>
                          <w:color w:val="072B62" w:themeColor="background2" w:themeShade="40"/>
                          <w:sz w:val="22"/>
                          <w:szCs w:val="22"/>
                        </w:rPr>
                      </w:pPr>
                      <w:r>
                        <w:rPr>
                          <w:rFonts w:ascii="Calisto MT" w:hAnsi="Calisto MT"/>
                          <w:b/>
                          <w:color w:val="072B62" w:themeColor="background2" w:themeShade="40"/>
                          <w:sz w:val="22"/>
                          <w:szCs w:val="22"/>
                        </w:rPr>
                        <w:t xml:space="preserve">Link to professional events calendar: </w:t>
                      </w:r>
                      <w:hyperlink r:id="rId23" w:anchor="main_7" w:history="1">
                        <w:r w:rsidRPr="00B14DBD">
                          <w:rPr>
                            <w:rStyle w:val="Hyperlink"/>
                            <w:rFonts w:ascii="Calisto MT" w:hAnsi="Calisto MT"/>
                            <w:sz w:val="20"/>
                            <w:szCs w:val="20"/>
                          </w:rPr>
                          <w:t>https://calendar.google.com/calendar/b/1/render?tab=oc&amp;pli=1#main_7</w:t>
                        </w:r>
                      </w:hyperlink>
                      <w:r>
                        <w:rPr>
                          <w:rFonts w:ascii="Calisto MT" w:hAnsi="Calisto MT"/>
                          <w:b/>
                          <w:color w:val="072B62" w:themeColor="background2" w:themeShade="40"/>
                          <w:sz w:val="22"/>
                          <w:szCs w:val="22"/>
                        </w:rPr>
                        <w:t xml:space="preserve"> </w:t>
                      </w:r>
                    </w:p>
                    <w:p w14:paraId="06435839" w14:textId="77777777" w:rsidR="00BC5783" w:rsidRDefault="00BC5783" w:rsidP="004F0B78">
                      <w:pPr>
                        <w:pStyle w:val="ListParagraph"/>
                        <w:rPr>
                          <w:rFonts w:ascii="Calisto MT" w:hAnsi="Calisto MT"/>
                          <w:color w:val="072B62" w:themeColor="background2" w:themeShade="40"/>
                          <w:sz w:val="22"/>
                          <w:szCs w:val="22"/>
                        </w:rPr>
                      </w:pPr>
                    </w:p>
                    <w:p w14:paraId="609C3D00" w14:textId="77777777" w:rsidR="00BC5783" w:rsidRDefault="00BC5783" w:rsidP="00160330">
                      <w:pPr>
                        <w:ind w:left="360"/>
                        <w:rPr>
                          <w:rFonts w:ascii="Calisto MT" w:hAnsi="Calisto MT"/>
                          <w:color w:val="072B62" w:themeColor="background2" w:themeShade="40"/>
                          <w:sz w:val="22"/>
                          <w:szCs w:val="22"/>
                        </w:rPr>
                      </w:pPr>
                    </w:p>
                    <w:p w14:paraId="64DD0EFA" w14:textId="77777777" w:rsidR="00BC5783" w:rsidRPr="00160330" w:rsidRDefault="00BC5783" w:rsidP="00160330">
                      <w:pPr>
                        <w:ind w:left="360"/>
                        <w:rPr>
                          <w:rFonts w:ascii="Calisto MT" w:hAnsi="Calisto MT"/>
                          <w:b/>
                          <w:color w:val="072B62" w:themeColor="background2" w:themeShade="40"/>
                          <w:sz w:val="22"/>
                          <w:szCs w:val="22"/>
                        </w:rPr>
                      </w:pPr>
                      <w:r w:rsidRPr="00160330">
                        <w:rPr>
                          <w:rFonts w:ascii="Calisto MT" w:hAnsi="Calisto MT"/>
                          <w:b/>
                          <w:color w:val="072B62" w:themeColor="background2" w:themeShade="40"/>
                          <w:sz w:val="22"/>
                          <w:szCs w:val="22"/>
                        </w:rPr>
                        <w:t>If anyone</w:t>
                      </w:r>
                      <w:r>
                        <w:rPr>
                          <w:rFonts w:ascii="Calisto MT" w:hAnsi="Calisto MT"/>
                          <w:b/>
                          <w:color w:val="072B62" w:themeColor="background2" w:themeShade="40"/>
                          <w:sz w:val="22"/>
                          <w:szCs w:val="22"/>
                        </w:rPr>
                        <w:t xml:space="preserve"> needs a</w:t>
                      </w:r>
                      <w:r w:rsidRPr="00160330">
                        <w:rPr>
                          <w:rFonts w:ascii="Calisto MT" w:hAnsi="Calisto MT"/>
                          <w:b/>
                          <w:color w:val="072B62" w:themeColor="background2" w:themeShade="40"/>
                          <w:sz w:val="22"/>
                          <w:szCs w:val="22"/>
                        </w:rPr>
                        <w:t xml:space="preserve"> ride</w:t>
                      </w:r>
                      <w:r>
                        <w:rPr>
                          <w:rFonts w:ascii="Calisto MT" w:hAnsi="Calisto MT"/>
                          <w:b/>
                          <w:color w:val="072B62" w:themeColor="background2" w:themeShade="40"/>
                          <w:sz w:val="22"/>
                          <w:szCs w:val="22"/>
                        </w:rPr>
                        <w:t xml:space="preserve"> to a </w:t>
                      </w:r>
                      <w:r w:rsidRPr="00160330">
                        <w:rPr>
                          <w:rFonts w:ascii="Calisto MT" w:hAnsi="Calisto MT"/>
                          <w:b/>
                          <w:color w:val="072B62" w:themeColor="background2" w:themeShade="40"/>
                          <w:sz w:val="22"/>
                          <w:szCs w:val="22"/>
                        </w:rPr>
                        <w:t>professional event please</w:t>
                      </w:r>
                      <w:r>
                        <w:rPr>
                          <w:rFonts w:ascii="Calisto MT" w:hAnsi="Calisto MT"/>
                          <w:b/>
                          <w:color w:val="072B62" w:themeColor="background2" w:themeShade="40"/>
                          <w:sz w:val="22"/>
                          <w:szCs w:val="22"/>
                        </w:rPr>
                        <w:t xml:space="preserve"> feel free to</w:t>
                      </w:r>
                      <w:r w:rsidRPr="00160330">
                        <w:rPr>
                          <w:rFonts w:ascii="Calisto MT" w:hAnsi="Calisto MT"/>
                          <w:b/>
                          <w:color w:val="072B62" w:themeColor="background2" w:themeShade="40"/>
                          <w:sz w:val="22"/>
                          <w:szCs w:val="22"/>
                        </w:rPr>
                        <w:t xml:space="preserve"> reach out to Dr. Marcus or Patrick McBrearty</w:t>
                      </w:r>
                      <w:r>
                        <w:rPr>
                          <w:rFonts w:ascii="Calisto MT" w:hAnsi="Calisto MT"/>
                          <w:b/>
                          <w:color w:val="072B62" w:themeColor="background2" w:themeShade="40"/>
                          <w:sz w:val="22"/>
                          <w:szCs w:val="22"/>
                        </w:rPr>
                        <w:t xml:space="preserve">.  </w:t>
                      </w:r>
                    </w:p>
                  </w:txbxContent>
                </v:textbox>
                <w10:wrap type="square"/>
              </v:shape>
            </w:pict>
          </mc:Fallback>
        </mc:AlternateContent>
      </w:r>
    </w:p>
    <w:p w14:paraId="1ED9CA0E" w14:textId="77777777" w:rsidR="009E2C53" w:rsidRPr="00160330" w:rsidRDefault="004F0B78" w:rsidP="009E2C53">
      <w:pPr>
        <w:rPr>
          <w:bCs/>
          <w:sz w:val="22"/>
          <w:szCs w:val="22"/>
        </w:rPr>
      </w:pPr>
      <w:r w:rsidRPr="004F0B78">
        <w:rPr>
          <w:bCs/>
          <w:noProof/>
          <w:sz w:val="22"/>
          <w:szCs w:val="22"/>
        </w:rPr>
        <mc:AlternateContent>
          <mc:Choice Requires="wps">
            <w:drawing>
              <wp:anchor distT="45720" distB="45720" distL="114300" distR="114300" simplePos="0" relativeHeight="251786240" behindDoc="0" locked="0" layoutInCell="1" allowOverlap="1" wp14:anchorId="1F73D339" wp14:editId="397AFBBD">
                <wp:simplePos x="0" y="0"/>
                <wp:positionH relativeFrom="column">
                  <wp:posOffset>234315</wp:posOffset>
                </wp:positionH>
                <wp:positionV relativeFrom="paragraph">
                  <wp:posOffset>358140</wp:posOffset>
                </wp:positionV>
                <wp:extent cx="2360930" cy="3710940"/>
                <wp:effectExtent l="19050" t="19050" r="15240" b="2286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10940"/>
                        </a:xfrm>
                        <a:prstGeom prst="rect">
                          <a:avLst/>
                        </a:prstGeom>
                        <a:solidFill>
                          <a:srgbClr val="FFFFFF"/>
                        </a:solidFill>
                        <a:ln w="28575">
                          <a:solidFill>
                            <a:schemeClr val="bg2">
                              <a:lumMod val="25000"/>
                            </a:schemeClr>
                          </a:solidFill>
                          <a:miter lim="800000"/>
                          <a:headEnd/>
                          <a:tailEnd/>
                        </a:ln>
                      </wps:spPr>
                      <wps:txbx>
                        <w:txbxContent>
                          <w:p w14:paraId="4C6C84F8" w14:textId="77777777" w:rsidR="00BC5783" w:rsidRPr="00577CFD" w:rsidRDefault="00BC5783" w:rsidP="004F0B78">
                            <w:pPr>
                              <w:rPr>
                                <w:color w:val="072B62" w:themeColor="background2" w:themeShade="40"/>
                              </w:rPr>
                            </w:pPr>
                            <w:r w:rsidRPr="00577CFD">
                              <w:rPr>
                                <w:color w:val="072B62" w:themeColor="background2" w:themeShade="40"/>
                              </w:rPr>
                              <w:t>Important Dates:</w:t>
                            </w:r>
                          </w:p>
                          <w:p w14:paraId="7A3602A5" w14:textId="77777777" w:rsidR="00BC5783" w:rsidRPr="00577CFD" w:rsidRDefault="00BC5783" w:rsidP="004F0B78">
                            <w:pPr>
                              <w:rPr>
                                <w:color w:val="072B62" w:themeColor="background2" w:themeShade="40"/>
                              </w:rPr>
                            </w:pPr>
                          </w:p>
                          <w:p w14:paraId="05106B02"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Fall Break: October 22nd -24th</w:t>
                            </w:r>
                          </w:p>
                          <w:p w14:paraId="61E5D0F7" w14:textId="77777777" w:rsidR="00BC5783" w:rsidRPr="00577CFD" w:rsidRDefault="00BC5783" w:rsidP="004F0B78">
                            <w:pPr>
                              <w:rPr>
                                <w:color w:val="072B62" w:themeColor="background2" w:themeShade="40"/>
                              </w:rPr>
                            </w:pPr>
                          </w:p>
                          <w:p w14:paraId="488E7822"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 xml:space="preserve">Spring Class Registration: October 30th  </w:t>
                            </w:r>
                          </w:p>
                          <w:p w14:paraId="1CA3997A" w14:textId="77777777" w:rsidR="00BC5783" w:rsidRPr="00577CFD" w:rsidRDefault="00BC5783" w:rsidP="004F0B78">
                            <w:pPr>
                              <w:rPr>
                                <w:color w:val="072B62" w:themeColor="background2" w:themeShade="40"/>
                              </w:rPr>
                            </w:pPr>
                          </w:p>
                          <w:p w14:paraId="4B43B117"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Graduation Application Deadline-May Graduates: November 17th</w:t>
                            </w:r>
                          </w:p>
                          <w:p w14:paraId="7EED9C0A" w14:textId="77777777" w:rsidR="00BC5783" w:rsidRPr="00577CFD" w:rsidRDefault="00BC5783" w:rsidP="004F0B78">
                            <w:pPr>
                              <w:rPr>
                                <w:color w:val="072B62" w:themeColor="background2" w:themeShade="40"/>
                              </w:rPr>
                            </w:pPr>
                          </w:p>
                          <w:p w14:paraId="7C881FEB"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 xml:space="preserve">Thanksgiving Break: November 22nd - 26th </w:t>
                            </w:r>
                          </w:p>
                          <w:p w14:paraId="0D3D76FB" w14:textId="77777777" w:rsidR="00BC5783" w:rsidRPr="00577CFD" w:rsidRDefault="00BC5783" w:rsidP="004F0B78">
                            <w:pPr>
                              <w:rPr>
                                <w:color w:val="072B62" w:themeColor="background2" w:themeShade="40"/>
                              </w:rPr>
                            </w:pPr>
                          </w:p>
                          <w:p w14:paraId="0A0A315C"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Mandatory Internship Workshop for 1st year students: January 24, 2018 4:30pm</w:t>
                            </w:r>
                          </w:p>
                          <w:p w14:paraId="44145669" w14:textId="77777777" w:rsidR="00BC5783" w:rsidRPr="00577CFD" w:rsidRDefault="00BC5783" w:rsidP="004F0B78">
                            <w:pPr>
                              <w:rPr>
                                <w:color w:val="072B62" w:themeColor="background2" w:themeShade="40"/>
                              </w:rPr>
                            </w:pPr>
                          </w:p>
                          <w:p w14:paraId="5B43D8A1"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Spring Semester Starts: Wednesday, January 17</w:t>
                            </w:r>
                            <w:r w:rsidRPr="00577CFD">
                              <w:rPr>
                                <w:color w:val="072B62" w:themeColor="background2" w:themeShade="40"/>
                                <w:vertAlign w:val="superscript"/>
                              </w:rPr>
                              <w:t>th</w:t>
                            </w:r>
                            <w:r w:rsidRPr="00577CFD">
                              <w:rPr>
                                <w:color w:val="072B62" w:themeColor="background2" w:themeShade="40"/>
                              </w:rPr>
                              <w:t xml:space="preserve">  </w:t>
                            </w:r>
                          </w:p>
                          <w:p w14:paraId="54DA7433" w14:textId="77777777" w:rsidR="00BC5783" w:rsidRPr="00577CFD" w:rsidRDefault="00BC5783" w:rsidP="004F0B78">
                            <w:pPr>
                              <w:rPr>
                                <w:color w:val="072B62" w:themeColor="background2" w:themeShade="40"/>
                              </w:rPr>
                            </w:pPr>
                          </w:p>
                          <w:p w14:paraId="5BA8AEF4" w14:textId="77777777" w:rsidR="00BC5783" w:rsidRDefault="00BC5783" w:rsidP="004F0B78"/>
                          <w:p w14:paraId="714CAC17" w14:textId="77777777" w:rsidR="00BC5783" w:rsidRDefault="00BC5783" w:rsidP="004F0B78"/>
                          <w:p w14:paraId="2572EC50" w14:textId="77777777" w:rsidR="00BC5783" w:rsidRDefault="00BC5783" w:rsidP="004F0B7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73D339" id="_x0000_s1036" type="#_x0000_t202" style="position:absolute;margin-left:18.45pt;margin-top:28.2pt;width:185.9pt;height:292.2pt;z-index:251786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" strokecolor="#072b60 [814]" strokeweight="2.25pt">
                <v:textbox>
                  <w:txbxContent>
                    <w:p w14:paraId="4C6C84F8" w14:textId="77777777" w:rsidR="00BC5783" w:rsidRPr="00577CFD" w:rsidRDefault="00BC5783" w:rsidP="004F0B78">
                      <w:pPr>
                        <w:rPr>
                          <w:color w:val="072B62" w:themeColor="background2" w:themeShade="40"/>
                        </w:rPr>
                      </w:pPr>
                      <w:r w:rsidRPr="00577CFD">
                        <w:rPr>
                          <w:color w:val="072B62" w:themeColor="background2" w:themeShade="40"/>
                        </w:rPr>
                        <w:t>Important Dates:</w:t>
                      </w:r>
                    </w:p>
                    <w:p w14:paraId="7A3602A5" w14:textId="77777777" w:rsidR="00BC5783" w:rsidRPr="00577CFD" w:rsidRDefault="00BC5783" w:rsidP="004F0B78">
                      <w:pPr>
                        <w:rPr>
                          <w:color w:val="072B62" w:themeColor="background2" w:themeShade="40"/>
                        </w:rPr>
                      </w:pPr>
                    </w:p>
                    <w:p w14:paraId="05106B02"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Fall Break: October 22nd -24th</w:t>
                      </w:r>
                    </w:p>
                    <w:p w14:paraId="61E5D0F7" w14:textId="77777777" w:rsidR="00BC5783" w:rsidRPr="00577CFD" w:rsidRDefault="00BC5783" w:rsidP="004F0B78">
                      <w:pPr>
                        <w:rPr>
                          <w:color w:val="072B62" w:themeColor="background2" w:themeShade="40"/>
                        </w:rPr>
                      </w:pPr>
                    </w:p>
                    <w:p w14:paraId="488E7822"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 xml:space="preserve">Spring Class Registration: October 30th  </w:t>
                      </w:r>
                    </w:p>
                    <w:p w14:paraId="1CA3997A" w14:textId="77777777" w:rsidR="00BC5783" w:rsidRPr="00577CFD" w:rsidRDefault="00BC5783" w:rsidP="004F0B78">
                      <w:pPr>
                        <w:rPr>
                          <w:color w:val="072B62" w:themeColor="background2" w:themeShade="40"/>
                        </w:rPr>
                      </w:pPr>
                    </w:p>
                    <w:p w14:paraId="4B43B117"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Graduation Application Deadline-May Graduates: November 17th</w:t>
                      </w:r>
                    </w:p>
                    <w:p w14:paraId="7EED9C0A" w14:textId="77777777" w:rsidR="00BC5783" w:rsidRPr="00577CFD" w:rsidRDefault="00BC5783" w:rsidP="004F0B78">
                      <w:pPr>
                        <w:rPr>
                          <w:color w:val="072B62" w:themeColor="background2" w:themeShade="40"/>
                        </w:rPr>
                      </w:pPr>
                    </w:p>
                    <w:p w14:paraId="7C881FEB"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 xml:space="preserve">Thanksgiving Break: November 22nd - 26th </w:t>
                      </w:r>
                    </w:p>
                    <w:p w14:paraId="0D3D76FB" w14:textId="77777777" w:rsidR="00BC5783" w:rsidRPr="00577CFD" w:rsidRDefault="00BC5783" w:rsidP="004F0B78">
                      <w:pPr>
                        <w:rPr>
                          <w:color w:val="072B62" w:themeColor="background2" w:themeShade="40"/>
                        </w:rPr>
                      </w:pPr>
                    </w:p>
                    <w:p w14:paraId="0A0A315C"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Mandatory Internship Workshop for 1st year students: January 24, 2018 4:30pm</w:t>
                      </w:r>
                    </w:p>
                    <w:p w14:paraId="44145669" w14:textId="77777777" w:rsidR="00BC5783" w:rsidRPr="00577CFD" w:rsidRDefault="00BC5783" w:rsidP="004F0B78">
                      <w:pPr>
                        <w:rPr>
                          <w:color w:val="072B62" w:themeColor="background2" w:themeShade="40"/>
                        </w:rPr>
                      </w:pPr>
                    </w:p>
                    <w:p w14:paraId="5B43D8A1" w14:textId="77777777" w:rsidR="00BC5783" w:rsidRPr="00577CFD" w:rsidRDefault="00BC5783" w:rsidP="000C2449">
                      <w:pPr>
                        <w:pStyle w:val="ListParagraph"/>
                        <w:numPr>
                          <w:ilvl w:val="0"/>
                          <w:numId w:val="27"/>
                        </w:numPr>
                        <w:rPr>
                          <w:color w:val="072B62" w:themeColor="background2" w:themeShade="40"/>
                        </w:rPr>
                      </w:pPr>
                      <w:r w:rsidRPr="00577CFD">
                        <w:rPr>
                          <w:color w:val="072B62" w:themeColor="background2" w:themeShade="40"/>
                        </w:rPr>
                        <w:t>Spring Semester Starts: Wednesday, January 17</w:t>
                      </w:r>
                      <w:r w:rsidRPr="00577CFD">
                        <w:rPr>
                          <w:color w:val="072B62" w:themeColor="background2" w:themeShade="40"/>
                          <w:vertAlign w:val="superscript"/>
                        </w:rPr>
                        <w:t>th</w:t>
                      </w:r>
                      <w:r w:rsidRPr="00577CFD">
                        <w:rPr>
                          <w:color w:val="072B62" w:themeColor="background2" w:themeShade="40"/>
                        </w:rPr>
                        <w:t xml:space="preserve">  </w:t>
                      </w:r>
                    </w:p>
                    <w:p w14:paraId="54DA7433" w14:textId="77777777" w:rsidR="00BC5783" w:rsidRPr="00577CFD" w:rsidRDefault="00BC5783" w:rsidP="004F0B78">
                      <w:pPr>
                        <w:rPr>
                          <w:color w:val="072B62" w:themeColor="background2" w:themeShade="40"/>
                        </w:rPr>
                      </w:pPr>
                    </w:p>
                    <w:p w14:paraId="5BA8AEF4" w14:textId="77777777" w:rsidR="00BC5783" w:rsidRDefault="00BC5783" w:rsidP="004F0B78"/>
                    <w:p w14:paraId="714CAC17" w14:textId="77777777" w:rsidR="00BC5783" w:rsidRDefault="00BC5783" w:rsidP="004F0B78"/>
                    <w:p w14:paraId="2572EC50" w14:textId="77777777" w:rsidR="00BC5783" w:rsidRDefault="00BC5783" w:rsidP="004F0B78"/>
                  </w:txbxContent>
                </v:textbox>
                <w10:wrap type="square"/>
              </v:shape>
            </w:pict>
          </mc:Fallback>
        </mc:AlternateContent>
      </w:r>
    </w:p>
    <w:p w14:paraId="24293E4D" w14:textId="77777777" w:rsidR="00CC6642" w:rsidRPr="00160330" w:rsidRDefault="00CC6642" w:rsidP="00CC6642">
      <w:pPr>
        <w:ind w:firstLine="720"/>
        <w:rPr>
          <w:bCs/>
          <w:sz w:val="22"/>
          <w:szCs w:val="22"/>
        </w:rPr>
      </w:pPr>
    </w:p>
    <w:p w14:paraId="5D47CC53" w14:textId="77777777" w:rsidR="009E2C53" w:rsidRPr="00160330" w:rsidRDefault="009E2C53" w:rsidP="00CC6642">
      <w:pPr>
        <w:ind w:firstLine="720"/>
        <w:rPr>
          <w:bCs/>
          <w:sz w:val="22"/>
          <w:szCs w:val="22"/>
        </w:rPr>
      </w:pPr>
    </w:p>
    <w:p w14:paraId="26768520" w14:textId="77777777" w:rsidR="003861BB" w:rsidRPr="00160330" w:rsidRDefault="003861BB" w:rsidP="004D69ED">
      <w:pPr>
        <w:rPr>
          <w:bCs/>
          <w:sz w:val="22"/>
          <w:szCs w:val="22"/>
        </w:rPr>
      </w:pPr>
      <w:r w:rsidRPr="00160330">
        <w:rPr>
          <w:bCs/>
          <w:noProof/>
          <w:sz w:val="22"/>
          <w:szCs w:val="22"/>
        </w:rPr>
        <w:lastRenderedPageBreak/>
        <mc:AlternateContent>
          <mc:Choice Requires="wps">
            <w:drawing>
              <wp:anchor distT="45720" distB="45720" distL="114300" distR="114300" simplePos="0" relativeHeight="251762688" behindDoc="0" locked="0" layoutInCell="1" allowOverlap="1" wp14:anchorId="3E1846D2" wp14:editId="4461B2DE">
                <wp:simplePos x="0" y="0"/>
                <wp:positionH relativeFrom="margin">
                  <wp:posOffset>-129540</wp:posOffset>
                </wp:positionH>
                <wp:positionV relativeFrom="paragraph">
                  <wp:posOffset>0</wp:posOffset>
                </wp:positionV>
                <wp:extent cx="7124700" cy="8199120"/>
                <wp:effectExtent l="0" t="0" r="19050" b="1143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8199120"/>
                        </a:xfrm>
                        <a:prstGeom prst="rect">
                          <a:avLst/>
                        </a:prstGeom>
                        <a:solidFill>
                          <a:srgbClr val="FFFFFF"/>
                        </a:solidFill>
                        <a:ln w="9525">
                          <a:solidFill>
                            <a:srgbClr val="000000"/>
                          </a:solidFill>
                          <a:miter lim="800000"/>
                          <a:headEnd/>
                          <a:tailEnd/>
                        </a:ln>
                      </wps:spPr>
                      <wps:txbx>
                        <w:txbxContent>
                          <w:p w14:paraId="72A4E54D" w14:textId="77777777" w:rsidR="00BC5783" w:rsidRPr="002C46E3" w:rsidRDefault="00BC5783" w:rsidP="00A84EF6">
                            <w:pPr>
                              <w:jc w:val="center"/>
                              <w:rPr>
                                <w:b/>
                                <w:color w:val="072B62" w:themeColor="background2" w:themeShade="40"/>
                                <w:sz w:val="20"/>
                                <w:szCs w:val="20"/>
                              </w:rPr>
                            </w:pPr>
                            <w:r w:rsidRPr="002C46E3">
                              <w:rPr>
                                <w:b/>
                                <w:color w:val="072B62" w:themeColor="background2" w:themeShade="40"/>
                                <w:sz w:val="20"/>
                                <w:szCs w:val="20"/>
                              </w:rPr>
                              <w:t>FALL 2017 OFFICE HOURS FOR I/O PSYCHOLOGY FACULTY</w:t>
                            </w:r>
                          </w:p>
                          <w:tbl>
                            <w:tblPr>
                              <w:tblStyle w:val="TableGrid"/>
                              <w:tblW w:w="13860" w:type="dxa"/>
                              <w:tblInd w:w="-95" w:type="dxa"/>
                              <w:tblLook w:val="04A0" w:firstRow="1" w:lastRow="0" w:firstColumn="1" w:lastColumn="0" w:noHBand="0" w:noVBand="1"/>
                            </w:tblPr>
                            <w:tblGrid>
                              <w:gridCol w:w="2340"/>
                              <w:gridCol w:w="2340"/>
                              <w:gridCol w:w="9180"/>
                            </w:tblGrid>
                            <w:tr w:rsidR="00BC5783" w:rsidRPr="002C46E3" w14:paraId="6469AC5F" w14:textId="77777777" w:rsidTr="002C46E3">
                              <w:trPr>
                                <w:trHeight w:val="260"/>
                              </w:trPr>
                              <w:tc>
                                <w:tcPr>
                                  <w:tcW w:w="2340" w:type="dxa"/>
                                </w:tcPr>
                                <w:p w14:paraId="3AFDA034"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NAME</w:t>
                                  </w:r>
                                </w:p>
                              </w:tc>
                              <w:tc>
                                <w:tcPr>
                                  <w:tcW w:w="2340" w:type="dxa"/>
                                </w:tcPr>
                                <w:p w14:paraId="2EF7ADA7"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OFFICE AND PHONE</w:t>
                                  </w:r>
                                </w:p>
                              </w:tc>
                              <w:tc>
                                <w:tcPr>
                                  <w:tcW w:w="9180" w:type="dxa"/>
                                </w:tcPr>
                                <w:p w14:paraId="6ECDB36F"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OFFICE HOURS</w:t>
                                  </w:r>
                                </w:p>
                              </w:tc>
                            </w:tr>
                            <w:tr w:rsidR="00BC5783" w:rsidRPr="002C46E3" w14:paraId="08800F35" w14:textId="77777777" w:rsidTr="002C46E3">
                              <w:trPr>
                                <w:trHeight w:val="602"/>
                              </w:trPr>
                              <w:tc>
                                <w:tcPr>
                                  <w:tcW w:w="2340" w:type="dxa"/>
                                </w:tcPr>
                                <w:p w14:paraId="4506ACE0"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DR. AMY NICOLE BAKER</w:t>
                                  </w:r>
                                </w:p>
                              </w:tc>
                              <w:tc>
                                <w:tcPr>
                                  <w:tcW w:w="2340" w:type="dxa"/>
                                </w:tcPr>
                                <w:p w14:paraId="2C22EA96" w14:textId="77777777" w:rsidR="00BC5783" w:rsidRPr="002C46E3" w:rsidRDefault="00BC5783" w:rsidP="003861BB">
                                  <w:pPr>
                                    <w:rPr>
                                      <w:color w:val="072B62" w:themeColor="background2" w:themeShade="40"/>
                                      <w:sz w:val="20"/>
                                      <w:szCs w:val="20"/>
                                    </w:rPr>
                                  </w:pP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Rm. 212,  </w:t>
                                  </w:r>
                                </w:p>
                                <w:p w14:paraId="528E54D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 (203) 932-7381</w:t>
                                  </w:r>
                                </w:p>
                              </w:tc>
                              <w:tc>
                                <w:tcPr>
                                  <w:tcW w:w="9180" w:type="dxa"/>
                                </w:tcPr>
                                <w:p w14:paraId="39594F23"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M/W/Thurs  3:05 – 5:20pm, and by appointment</w:t>
                                  </w:r>
                                </w:p>
                                <w:p w14:paraId="323DD0CD" w14:textId="77777777" w:rsidR="00BC5783" w:rsidRPr="002C46E3" w:rsidRDefault="00BC5783" w:rsidP="003861BB">
                                  <w:pPr>
                                    <w:rPr>
                                      <w:color w:val="072B62" w:themeColor="background2" w:themeShade="40"/>
                                      <w:sz w:val="20"/>
                                      <w:szCs w:val="20"/>
                                    </w:rPr>
                                  </w:pPr>
                                </w:p>
                              </w:tc>
                            </w:tr>
                            <w:tr w:rsidR="00BC5783" w:rsidRPr="002C46E3" w14:paraId="59B4B3CB" w14:textId="77777777" w:rsidTr="002C46E3">
                              <w:tc>
                                <w:tcPr>
                                  <w:tcW w:w="2340" w:type="dxa"/>
                                </w:tcPr>
                                <w:p w14:paraId="33D429B7"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Al BHATT, Faculty</w:t>
                                  </w:r>
                                </w:p>
                              </w:tc>
                              <w:tc>
                                <w:tcPr>
                                  <w:tcW w:w="2340" w:type="dxa"/>
                                </w:tcPr>
                                <w:p w14:paraId="6D511391" w14:textId="77777777" w:rsidR="00BC5783" w:rsidRPr="002C46E3" w:rsidRDefault="00BC5783" w:rsidP="003861BB">
                                  <w:pPr>
                                    <w:rPr>
                                      <w:color w:val="072B62" w:themeColor="background2" w:themeShade="40"/>
                                      <w:sz w:val="20"/>
                                      <w:szCs w:val="20"/>
                                    </w:rPr>
                                  </w:pP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Rm. 231</w:t>
                                  </w:r>
                                </w:p>
                              </w:tc>
                              <w:tc>
                                <w:tcPr>
                                  <w:tcW w:w="9180" w:type="dxa"/>
                                </w:tcPr>
                                <w:p w14:paraId="5A68837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Please use this site to schedule time to meet with Instr. Bhatt</w:t>
                                  </w:r>
                                </w:p>
                                <w:p w14:paraId="7687FAFD"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  </w:t>
                                  </w:r>
                                  <w:hyperlink r:id="rId24" w:history="1">
                                    <w:r w:rsidRPr="002C46E3">
                                      <w:rPr>
                                        <w:rStyle w:val="Hyperlink"/>
                                        <w:color w:val="072B62" w:themeColor="background2" w:themeShade="40"/>
                                        <w:sz w:val="20"/>
                                        <w:szCs w:val="20"/>
                                      </w:rPr>
                                      <w:t>https://calendly.com/albhatt</w:t>
                                    </w:r>
                                  </w:hyperlink>
                                </w:p>
                              </w:tc>
                            </w:tr>
                            <w:tr w:rsidR="00BC5783" w:rsidRPr="002C46E3" w14:paraId="4062A602" w14:textId="77777777" w:rsidTr="002C46E3">
                              <w:trPr>
                                <w:trHeight w:val="368"/>
                              </w:trPr>
                              <w:tc>
                                <w:tcPr>
                                  <w:tcW w:w="2340" w:type="dxa"/>
                                </w:tcPr>
                                <w:p w14:paraId="04626491"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DR. TARA L'HEUREUX</w:t>
                                  </w:r>
                                </w:p>
                              </w:tc>
                              <w:tc>
                                <w:tcPr>
                                  <w:tcW w:w="2340" w:type="dxa"/>
                                </w:tcPr>
                                <w:p w14:paraId="4DB8BEC7" w14:textId="77777777" w:rsidR="00BC5783" w:rsidRPr="002C46E3" w:rsidRDefault="00BC5783" w:rsidP="003861BB">
                                  <w:pPr>
                                    <w:rPr>
                                      <w:color w:val="072B62" w:themeColor="background2" w:themeShade="40"/>
                                      <w:sz w:val="20"/>
                                      <w:szCs w:val="20"/>
                                    </w:rPr>
                                  </w:pP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Rm. 225</w:t>
                                  </w:r>
                                </w:p>
                                <w:p w14:paraId="437BC9A9"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 (203) 932-7341</w:t>
                                  </w:r>
                                </w:p>
                              </w:tc>
                              <w:tc>
                                <w:tcPr>
                                  <w:tcW w:w="9180" w:type="dxa"/>
                                </w:tcPr>
                                <w:p w14:paraId="7EF42B69"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Mon.3:30pm – 5:00pm-H225, Wed. 12:30 -1:30pm – Orange Campus</w:t>
                                  </w:r>
                                </w:p>
                                <w:p w14:paraId="7832653C"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Thurs. 3:00pm – 4:30pm-H225</w:t>
                                  </w:r>
                                </w:p>
                              </w:tc>
                            </w:tr>
                            <w:tr w:rsidR="00BC5783" w:rsidRPr="002C46E3" w14:paraId="79ED7299" w14:textId="77777777" w:rsidTr="002C46E3">
                              <w:tc>
                                <w:tcPr>
                                  <w:tcW w:w="2340" w:type="dxa"/>
                                </w:tcPr>
                                <w:p w14:paraId="2387744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DR. ERIC MARCUS</w:t>
                                  </w:r>
                                </w:p>
                              </w:tc>
                              <w:tc>
                                <w:tcPr>
                                  <w:tcW w:w="2340" w:type="dxa"/>
                                </w:tcPr>
                                <w:p w14:paraId="1E8430DE" w14:textId="77777777" w:rsidR="00BC5783" w:rsidRPr="002C46E3" w:rsidRDefault="00BC5783" w:rsidP="003861BB">
                                  <w:pPr>
                                    <w:rPr>
                                      <w:color w:val="072B62" w:themeColor="background2" w:themeShade="40"/>
                                      <w:sz w:val="20"/>
                                      <w:szCs w:val="20"/>
                                    </w:rPr>
                                  </w:pP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Rm 310    </w:t>
                                  </w:r>
                                </w:p>
                                <w:p w14:paraId="50537828"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(203) 932-1242</w:t>
                                  </w:r>
                                </w:p>
                              </w:tc>
                              <w:tc>
                                <w:tcPr>
                                  <w:tcW w:w="9180" w:type="dxa"/>
                                </w:tcPr>
                                <w:p w14:paraId="2D35899F" w14:textId="77777777" w:rsidR="00BC5783" w:rsidRPr="002C46E3" w:rsidRDefault="00BC5783" w:rsidP="003861BB">
                                  <w:pPr>
                                    <w:rPr>
                                      <w:color w:val="072B62" w:themeColor="background2" w:themeShade="40"/>
                                      <w:sz w:val="20"/>
                                      <w:szCs w:val="20"/>
                                    </w:rPr>
                                  </w:pPr>
                                  <w:bookmarkStart w:id="1" w:name="_Hlk495506117"/>
                                  <w:r w:rsidRPr="002C46E3">
                                    <w:rPr>
                                      <w:color w:val="072B62" w:themeColor="background2" w:themeShade="40"/>
                                      <w:sz w:val="20"/>
                                      <w:szCs w:val="20"/>
                                    </w:rPr>
                                    <w:t>Tues 2:00-5:00pm, Wed 1:00 – 3:00pm and Thurs 2:00-4:00pm</w:t>
                                  </w:r>
                                  <w:bookmarkEnd w:id="1"/>
                                </w:p>
                              </w:tc>
                            </w:tr>
                            <w:tr w:rsidR="00BC5783" w:rsidRPr="002C46E3" w14:paraId="239CC5FC" w14:textId="77777777" w:rsidTr="002C46E3">
                              <w:tc>
                                <w:tcPr>
                                  <w:tcW w:w="2340" w:type="dxa"/>
                                </w:tcPr>
                                <w:p w14:paraId="25524F9E"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DR. MAURICE CAYER</w:t>
                                  </w:r>
                                </w:p>
                              </w:tc>
                              <w:tc>
                                <w:tcPr>
                                  <w:tcW w:w="2340" w:type="dxa"/>
                                </w:tcPr>
                                <w:p w14:paraId="61C539F0"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Orange Campus, Rm N145   479-4134</w:t>
                                  </w:r>
                                </w:p>
                              </w:tc>
                              <w:tc>
                                <w:tcPr>
                                  <w:tcW w:w="9180" w:type="dxa"/>
                                </w:tcPr>
                                <w:p w14:paraId="664C8859"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Tues. 1:00-3:00pm in Orange,  Thurs. Maxcy Hall 3:30-5:30pm</w:t>
                                  </w:r>
                                </w:p>
                                <w:p w14:paraId="2117A83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Orange on Fridays &amp; </w:t>
                                  </w: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on Sat. 7:30am-8:30am &amp; 3:00pm-4:00.</w:t>
                                  </w:r>
                                </w:p>
                              </w:tc>
                            </w:tr>
                            <w:tr w:rsidR="00BC5783" w:rsidRPr="002C46E3" w14:paraId="735813B7" w14:textId="77777777" w:rsidTr="002C46E3">
                              <w:trPr>
                                <w:trHeight w:val="635"/>
                              </w:trPr>
                              <w:tc>
                                <w:tcPr>
                                  <w:tcW w:w="2340" w:type="dxa"/>
                                </w:tcPr>
                                <w:p w14:paraId="50640806"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DR. LEONARD WYSOCKI </w:t>
                                  </w:r>
                                </w:p>
                              </w:tc>
                              <w:tc>
                                <w:tcPr>
                                  <w:tcW w:w="2340" w:type="dxa"/>
                                </w:tcPr>
                                <w:p w14:paraId="28949FDA"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Orange Campus,   Rm. N127    479-4825</w:t>
                                  </w:r>
                                </w:p>
                              </w:tc>
                              <w:tc>
                                <w:tcPr>
                                  <w:tcW w:w="9180" w:type="dxa"/>
                                </w:tcPr>
                                <w:p w14:paraId="68C5479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Mon, Wed., Thurs., by appointment on Main Campus or Orange Campus</w:t>
                                  </w:r>
                                </w:p>
                              </w:tc>
                            </w:tr>
                          </w:tbl>
                          <w:p w14:paraId="14F94599" w14:textId="77777777" w:rsidR="00BC5783" w:rsidRPr="003861BB" w:rsidRDefault="00BC5783" w:rsidP="00CC6642">
                            <w:pPr>
                              <w:jc w:val="center"/>
                              <w:rPr>
                                <w:color w:val="072B62" w:themeColor="background2" w:themeShade="40"/>
                                <w:sz w:val="20"/>
                                <w:szCs w:val="20"/>
                              </w:rPr>
                            </w:pPr>
                          </w:p>
                          <w:p w14:paraId="39EFCAA3" w14:textId="77777777" w:rsidR="00BC5783" w:rsidRPr="00CC6642" w:rsidRDefault="00BC5783" w:rsidP="00CC6642">
                            <w:pPr>
                              <w:jc w:val="center"/>
                              <w:rPr>
                                <w:color w:val="072B62" w:themeColor="background2" w:themeShade="40"/>
                                <w:sz w:val="20"/>
                                <w:szCs w:val="20"/>
                              </w:rPr>
                            </w:pPr>
                          </w:p>
                          <w:p w14:paraId="3F3D90B4" w14:textId="77777777" w:rsidR="00BC5783" w:rsidRPr="00CC6642" w:rsidRDefault="00BC5783" w:rsidP="00CC6642">
                            <w:pPr>
                              <w:shd w:val="clear" w:color="auto" w:fill="FFFFFF"/>
                              <w:jc w:val="center"/>
                              <w:rPr>
                                <w:rFonts w:eastAsia="Times New Roman" w:cstheme="minorHAnsi"/>
                                <w:color w:val="072B62" w:themeColor="background2" w:themeShade="40"/>
                              </w:rPr>
                            </w:pPr>
                            <w:r w:rsidRPr="00CC6642">
                              <w:rPr>
                                <w:rFonts w:eastAsia="Times New Roman" w:cstheme="minorHAnsi"/>
                                <w:b/>
                                <w:bCs/>
                                <w:color w:val="072B62" w:themeColor="background2" w:themeShade="40"/>
                              </w:rPr>
                              <w:t>SPRING 2018 GRADUATE REGISTRATION SCHEDULE</w:t>
                            </w:r>
                          </w:p>
                          <w:p w14:paraId="37E519CA" w14:textId="77777777" w:rsidR="00BC5783" w:rsidRPr="00CC6642" w:rsidRDefault="00BC5783" w:rsidP="00CC6642">
                            <w:pPr>
                              <w:shd w:val="clear" w:color="auto" w:fill="FFFFFF"/>
                              <w:rPr>
                                <w:rFonts w:eastAsia="Times New Roman" w:cstheme="minorHAnsi"/>
                                <w:color w:val="000000"/>
                                <w:sz w:val="22"/>
                                <w:szCs w:val="22"/>
                              </w:rPr>
                            </w:pPr>
                            <w:r w:rsidRPr="00CC6642">
                              <w:rPr>
                                <w:rFonts w:eastAsia="Times New Roman" w:cstheme="minorHAnsi"/>
                                <w:color w:val="000000"/>
                                <w:sz w:val="22"/>
                                <w:szCs w:val="22"/>
                              </w:rPr>
                              <w:t> </w:t>
                            </w:r>
                          </w:p>
                          <w:p w14:paraId="6B1B3066"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u w:val="single"/>
                              </w:rPr>
                              <w:t>Friday, October 6, 2017:</w:t>
                            </w:r>
                            <w:r w:rsidRPr="00CC6642">
                              <w:rPr>
                                <w:rFonts w:eastAsia="Times New Roman" w:cstheme="minorHAnsi"/>
                                <w:bCs/>
                                <w:color w:val="072B62" w:themeColor="background2" w:themeShade="40"/>
                                <w:sz w:val="22"/>
                                <w:szCs w:val="22"/>
                              </w:rPr>
                              <w:t>                    Spring 2018 course schedule appears on Banner Self Service. </w:t>
                            </w:r>
                          </w:p>
                          <w:p w14:paraId="0D1CA6FA"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color w:val="072B62" w:themeColor="background2" w:themeShade="40"/>
                                <w:sz w:val="22"/>
                                <w:szCs w:val="22"/>
                              </w:rPr>
                              <w:t> </w:t>
                            </w:r>
                          </w:p>
                          <w:p w14:paraId="1F3E8A48"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u w:val="single"/>
                              </w:rPr>
                              <w:t>Monday, October 30, 2017</w:t>
                            </w:r>
                            <w:r w:rsidRPr="00CC6642">
                              <w:rPr>
                                <w:rFonts w:eastAsia="Times New Roman" w:cstheme="minorHAnsi"/>
                                <w:bCs/>
                                <w:color w:val="072B62" w:themeColor="background2" w:themeShade="40"/>
                                <w:sz w:val="22"/>
                                <w:szCs w:val="22"/>
                              </w:rPr>
                              <w:t>:               Registration Opens for Graduate Students</w:t>
                            </w:r>
                          </w:p>
                          <w:p w14:paraId="3D4BAE3E"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rPr>
                              <w:t> </w:t>
                            </w:r>
                          </w:p>
                          <w:p w14:paraId="1B68624F"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u w:val="single"/>
                                <w:shd w:val="clear" w:color="auto" w:fill="FFFF00"/>
                              </w:rPr>
                              <w:t>Wednesday, January 24, 2018:</w:t>
                            </w:r>
                            <w:r w:rsidRPr="00CC6642">
                              <w:rPr>
                                <w:rFonts w:eastAsia="Times New Roman" w:cstheme="minorHAnsi"/>
                                <w:bCs/>
                                <w:color w:val="072B62" w:themeColor="background2" w:themeShade="40"/>
                                <w:sz w:val="22"/>
                                <w:szCs w:val="22"/>
                                <w:shd w:val="clear" w:color="auto" w:fill="FFFF00"/>
                              </w:rPr>
                              <w:t>         Spring 2018 Add/drop Deadline for Full Term and Mini Term 1 Courses</w:t>
                            </w:r>
                          </w:p>
                          <w:p w14:paraId="0E9025C0"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shd w:val="clear" w:color="auto" w:fill="FFFF00"/>
                              </w:rPr>
                              <w:t> </w:t>
                            </w:r>
                          </w:p>
                          <w:p w14:paraId="4B05014E"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u w:val="single"/>
                                <w:shd w:val="clear" w:color="auto" w:fill="FFFF00"/>
                              </w:rPr>
                              <w:t>Wednesday, March 21, 2018:</w:t>
                            </w:r>
                            <w:r w:rsidRPr="00CC6642">
                              <w:rPr>
                                <w:rFonts w:eastAsia="Times New Roman" w:cstheme="minorHAnsi"/>
                                <w:bCs/>
                                <w:color w:val="072B62" w:themeColor="background2" w:themeShade="40"/>
                                <w:sz w:val="22"/>
                                <w:szCs w:val="22"/>
                                <w:shd w:val="clear" w:color="auto" w:fill="FFFF00"/>
                              </w:rPr>
                              <w:t>            Spring 2018 Add/drop Deadline for Mini Term 2 Courses</w:t>
                            </w:r>
                          </w:p>
                          <w:p w14:paraId="1A0FDCEA" w14:textId="77777777" w:rsidR="00BC5783" w:rsidRPr="00CC6642" w:rsidRDefault="00BC5783">
                            <w:pPr>
                              <w:rPr>
                                <w:rFonts w:cstheme="minorHAnsi"/>
                                <w:b/>
                                <w:color w:val="072B62" w:themeColor="background2" w:themeShade="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846D2" id="_x0000_s1037" type="#_x0000_t202" style="position:absolute;margin-left:-10.2pt;margin-top:0;width:561pt;height:645.6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">
                <v:textbox>
                  <w:txbxContent>
                    <w:p w14:paraId="72A4E54D" w14:textId="77777777" w:rsidR="00BC5783" w:rsidRPr="002C46E3" w:rsidRDefault="00BC5783" w:rsidP="00A84EF6">
                      <w:pPr>
                        <w:jc w:val="center"/>
                        <w:rPr>
                          <w:b/>
                          <w:color w:val="072B62" w:themeColor="background2" w:themeShade="40"/>
                          <w:sz w:val="20"/>
                          <w:szCs w:val="20"/>
                        </w:rPr>
                      </w:pPr>
                      <w:r w:rsidRPr="002C46E3">
                        <w:rPr>
                          <w:b/>
                          <w:color w:val="072B62" w:themeColor="background2" w:themeShade="40"/>
                          <w:sz w:val="20"/>
                          <w:szCs w:val="20"/>
                        </w:rPr>
                        <w:t>FALL 2017 OFFICE HOURS FOR I/O PSYCHOLOGY FACULTY</w:t>
                      </w:r>
                    </w:p>
                    <w:tbl>
                      <w:tblPr>
                        <w:tblStyle w:val="TableGrid"/>
                        <w:tblW w:w="13860" w:type="dxa"/>
                        <w:tblInd w:w="-95" w:type="dxa"/>
                        <w:tblLook w:val="04A0" w:firstRow="1" w:lastRow="0" w:firstColumn="1" w:lastColumn="0" w:noHBand="0" w:noVBand="1"/>
                      </w:tblPr>
                      <w:tblGrid>
                        <w:gridCol w:w="2340"/>
                        <w:gridCol w:w="2340"/>
                        <w:gridCol w:w="9180"/>
                      </w:tblGrid>
                      <w:tr w:rsidR="00BC5783" w:rsidRPr="002C46E3" w14:paraId="6469AC5F" w14:textId="77777777" w:rsidTr="002C46E3">
                        <w:trPr>
                          <w:trHeight w:val="260"/>
                        </w:trPr>
                        <w:tc>
                          <w:tcPr>
                            <w:tcW w:w="2340" w:type="dxa"/>
                          </w:tcPr>
                          <w:p w14:paraId="3AFDA034"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NAME</w:t>
                            </w:r>
                          </w:p>
                        </w:tc>
                        <w:tc>
                          <w:tcPr>
                            <w:tcW w:w="2340" w:type="dxa"/>
                          </w:tcPr>
                          <w:p w14:paraId="2EF7ADA7"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OFFICE AND PHONE</w:t>
                            </w:r>
                          </w:p>
                        </w:tc>
                        <w:tc>
                          <w:tcPr>
                            <w:tcW w:w="9180" w:type="dxa"/>
                          </w:tcPr>
                          <w:p w14:paraId="6ECDB36F"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OFFICE HOURS</w:t>
                            </w:r>
                          </w:p>
                        </w:tc>
                      </w:tr>
                      <w:tr w:rsidR="00BC5783" w:rsidRPr="002C46E3" w14:paraId="08800F35" w14:textId="77777777" w:rsidTr="002C46E3">
                        <w:trPr>
                          <w:trHeight w:val="602"/>
                        </w:trPr>
                        <w:tc>
                          <w:tcPr>
                            <w:tcW w:w="2340" w:type="dxa"/>
                          </w:tcPr>
                          <w:p w14:paraId="4506ACE0"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DR. AMY NICOLE BAKER</w:t>
                            </w:r>
                          </w:p>
                        </w:tc>
                        <w:tc>
                          <w:tcPr>
                            <w:tcW w:w="2340" w:type="dxa"/>
                          </w:tcPr>
                          <w:p w14:paraId="2C22EA96" w14:textId="77777777" w:rsidR="00BC5783" w:rsidRPr="002C46E3" w:rsidRDefault="00BC5783" w:rsidP="003861BB">
                            <w:pPr>
                              <w:rPr>
                                <w:color w:val="072B62" w:themeColor="background2" w:themeShade="40"/>
                                <w:sz w:val="20"/>
                                <w:szCs w:val="20"/>
                              </w:rPr>
                            </w:pP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Rm. 212,  </w:t>
                            </w:r>
                          </w:p>
                          <w:p w14:paraId="528E54D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 (203) 932-7381</w:t>
                            </w:r>
                          </w:p>
                        </w:tc>
                        <w:tc>
                          <w:tcPr>
                            <w:tcW w:w="9180" w:type="dxa"/>
                          </w:tcPr>
                          <w:p w14:paraId="39594F23"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M/W/Thurs  3:05 – 5:20pm, and by appointment</w:t>
                            </w:r>
                          </w:p>
                          <w:p w14:paraId="323DD0CD" w14:textId="77777777" w:rsidR="00BC5783" w:rsidRPr="002C46E3" w:rsidRDefault="00BC5783" w:rsidP="003861BB">
                            <w:pPr>
                              <w:rPr>
                                <w:color w:val="072B62" w:themeColor="background2" w:themeShade="40"/>
                                <w:sz w:val="20"/>
                                <w:szCs w:val="20"/>
                              </w:rPr>
                            </w:pPr>
                          </w:p>
                        </w:tc>
                      </w:tr>
                      <w:tr w:rsidR="00BC5783" w:rsidRPr="002C46E3" w14:paraId="59B4B3CB" w14:textId="77777777" w:rsidTr="002C46E3">
                        <w:tc>
                          <w:tcPr>
                            <w:tcW w:w="2340" w:type="dxa"/>
                          </w:tcPr>
                          <w:p w14:paraId="33D429B7"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Al BHATT, Faculty</w:t>
                            </w:r>
                          </w:p>
                        </w:tc>
                        <w:tc>
                          <w:tcPr>
                            <w:tcW w:w="2340" w:type="dxa"/>
                          </w:tcPr>
                          <w:p w14:paraId="6D511391" w14:textId="77777777" w:rsidR="00BC5783" w:rsidRPr="002C46E3" w:rsidRDefault="00BC5783" w:rsidP="003861BB">
                            <w:pPr>
                              <w:rPr>
                                <w:color w:val="072B62" w:themeColor="background2" w:themeShade="40"/>
                                <w:sz w:val="20"/>
                                <w:szCs w:val="20"/>
                              </w:rPr>
                            </w:pP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Rm. 231</w:t>
                            </w:r>
                          </w:p>
                        </w:tc>
                        <w:tc>
                          <w:tcPr>
                            <w:tcW w:w="9180" w:type="dxa"/>
                          </w:tcPr>
                          <w:p w14:paraId="5A68837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Please use this site to schedule time to meet with Instr. Bhatt</w:t>
                            </w:r>
                          </w:p>
                          <w:p w14:paraId="7687FAFD"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  </w:t>
                            </w:r>
                            <w:hyperlink r:id="rId25" w:history="1">
                              <w:r w:rsidRPr="002C46E3">
                                <w:rPr>
                                  <w:rStyle w:val="Hyperlink"/>
                                  <w:color w:val="072B62" w:themeColor="background2" w:themeShade="40"/>
                                  <w:sz w:val="20"/>
                                  <w:szCs w:val="20"/>
                                </w:rPr>
                                <w:t>https://calendly.com/albhatt</w:t>
                              </w:r>
                            </w:hyperlink>
                          </w:p>
                        </w:tc>
                      </w:tr>
                      <w:tr w:rsidR="00BC5783" w:rsidRPr="002C46E3" w14:paraId="4062A602" w14:textId="77777777" w:rsidTr="002C46E3">
                        <w:trPr>
                          <w:trHeight w:val="368"/>
                        </w:trPr>
                        <w:tc>
                          <w:tcPr>
                            <w:tcW w:w="2340" w:type="dxa"/>
                          </w:tcPr>
                          <w:p w14:paraId="04626491"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DR. TARA L'HEUREUX</w:t>
                            </w:r>
                          </w:p>
                        </w:tc>
                        <w:tc>
                          <w:tcPr>
                            <w:tcW w:w="2340" w:type="dxa"/>
                          </w:tcPr>
                          <w:p w14:paraId="4DB8BEC7" w14:textId="77777777" w:rsidR="00BC5783" w:rsidRPr="002C46E3" w:rsidRDefault="00BC5783" w:rsidP="003861BB">
                            <w:pPr>
                              <w:rPr>
                                <w:color w:val="072B62" w:themeColor="background2" w:themeShade="40"/>
                                <w:sz w:val="20"/>
                                <w:szCs w:val="20"/>
                              </w:rPr>
                            </w:pP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Rm. 225</w:t>
                            </w:r>
                          </w:p>
                          <w:p w14:paraId="437BC9A9"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 (203) 932-7341</w:t>
                            </w:r>
                          </w:p>
                        </w:tc>
                        <w:tc>
                          <w:tcPr>
                            <w:tcW w:w="9180" w:type="dxa"/>
                          </w:tcPr>
                          <w:p w14:paraId="7EF42B69"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Mon.3:30pm – 5:00pm-H225, Wed. 12:30 -1:30pm – Orange Campus</w:t>
                            </w:r>
                          </w:p>
                          <w:p w14:paraId="7832653C"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Thurs. 3:00pm – 4:30pm-H225</w:t>
                            </w:r>
                          </w:p>
                        </w:tc>
                      </w:tr>
                      <w:tr w:rsidR="00BC5783" w:rsidRPr="002C46E3" w14:paraId="79ED7299" w14:textId="77777777" w:rsidTr="002C46E3">
                        <w:tc>
                          <w:tcPr>
                            <w:tcW w:w="2340" w:type="dxa"/>
                          </w:tcPr>
                          <w:p w14:paraId="2387744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DR. ERIC MARCUS</w:t>
                            </w:r>
                          </w:p>
                        </w:tc>
                        <w:tc>
                          <w:tcPr>
                            <w:tcW w:w="2340" w:type="dxa"/>
                          </w:tcPr>
                          <w:p w14:paraId="1E8430DE" w14:textId="77777777" w:rsidR="00BC5783" w:rsidRPr="002C46E3" w:rsidRDefault="00BC5783" w:rsidP="003861BB">
                            <w:pPr>
                              <w:rPr>
                                <w:color w:val="072B62" w:themeColor="background2" w:themeShade="40"/>
                                <w:sz w:val="20"/>
                                <w:szCs w:val="20"/>
                              </w:rPr>
                            </w:pP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Rm 310    </w:t>
                            </w:r>
                          </w:p>
                          <w:p w14:paraId="50537828"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(203) 932-1242</w:t>
                            </w:r>
                          </w:p>
                        </w:tc>
                        <w:tc>
                          <w:tcPr>
                            <w:tcW w:w="9180" w:type="dxa"/>
                          </w:tcPr>
                          <w:p w14:paraId="2D35899F" w14:textId="77777777" w:rsidR="00BC5783" w:rsidRPr="002C46E3" w:rsidRDefault="00BC5783" w:rsidP="003861BB">
                            <w:pPr>
                              <w:rPr>
                                <w:color w:val="072B62" w:themeColor="background2" w:themeShade="40"/>
                                <w:sz w:val="20"/>
                                <w:szCs w:val="20"/>
                              </w:rPr>
                            </w:pPr>
                            <w:bookmarkStart w:id="2" w:name="_Hlk495506117"/>
                            <w:r w:rsidRPr="002C46E3">
                              <w:rPr>
                                <w:color w:val="072B62" w:themeColor="background2" w:themeShade="40"/>
                                <w:sz w:val="20"/>
                                <w:szCs w:val="20"/>
                              </w:rPr>
                              <w:t>Tues 2:00-5:00pm, Wed 1:00 – 3:00pm and Thurs 2:00-4:00pm</w:t>
                            </w:r>
                            <w:bookmarkEnd w:id="2"/>
                          </w:p>
                        </w:tc>
                      </w:tr>
                      <w:tr w:rsidR="00BC5783" w:rsidRPr="002C46E3" w14:paraId="239CC5FC" w14:textId="77777777" w:rsidTr="002C46E3">
                        <w:tc>
                          <w:tcPr>
                            <w:tcW w:w="2340" w:type="dxa"/>
                          </w:tcPr>
                          <w:p w14:paraId="25524F9E"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DR. MAURICE CAYER</w:t>
                            </w:r>
                          </w:p>
                        </w:tc>
                        <w:tc>
                          <w:tcPr>
                            <w:tcW w:w="2340" w:type="dxa"/>
                          </w:tcPr>
                          <w:p w14:paraId="61C539F0"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Orange Campus, Rm N145   479-4134</w:t>
                            </w:r>
                          </w:p>
                        </w:tc>
                        <w:tc>
                          <w:tcPr>
                            <w:tcW w:w="9180" w:type="dxa"/>
                          </w:tcPr>
                          <w:p w14:paraId="664C8859"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Tues. 1:00-3:00pm in Orange,  Thurs. Maxcy Hall 3:30-5:30pm</w:t>
                            </w:r>
                          </w:p>
                          <w:p w14:paraId="2117A83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Orange on Fridays &amp; </w:t>
                            </w:r>
                            <w:proofErr w:type="spellStart"/>
                            <w:r w:rsidRPr="002C46E3">
                              <w:rPr>
                                <w:color w:val="072B62" w:themeColor="background2" w:themeShade="40"/>
                                <w:sz w:val="20"/>
                                <w:szCs w:val="20"/>
                              </w:rPr>
                              <w:t>Harugari</w:t>
                            </w:r>
                            <w:proofErr w:type="spellEnd"/>
                            <w:r w:rsidRPr="002C46E3">
                              <w:rPr>
                                <w:color w:val="072B62" w:themeColor="background2" w:themeShade="40"/>
                                <w:sz w:val="20"/>
                                <w:szCs w:val="20"/>
                              </w:rPr>
                              <w:t xml:space="preserve"> Hall on Sat. 7:30am-8:30am &amp; 3:00pm-4:00.</w:t>
                            </w:r>
                          </w:p>
                        </w:tc>
                      </w:tr>
                      <w:tr w:rsidR="00BC5783" w:rsidRPr="002C46E3" w14:paraId="735813B7" w14:textId="77777777" w:rsidTr="002C46E3">
                        <w:trPr>
                          <w:trHeight w:val="635"/>
                        </w:trPr>
                        <w:tc>
                          <w:tcPr>
                            <w:tcW w:w="2340" w:type="dxa"/>
                          </w:tcPr>
                          <w:p w14:paraId="50640806"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 xml:space="preserve">DR. LEONARD WYSOCKI </w:t>
                            </w:r>
                          </w:p>
                        </w:tc>
                        <w:tc>
                          <w:tcPr>
                            <w:tcW w:w="2340" w:type="dxa"/>
                          </w:tcPr>
                          <w:p w14:paraId="28949FDA"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Orange Campus,   Rm. N127    479-4825</w:t>
                            </w:r>
                          </w:p>
                        </w:tc>
                        <w:tc>
                          <w:tcPr>
                            <w:tcW w:w="9180" w:type="dxa"/>
                          </w:tcPr>
                          <w:p w14:paraId="68C54795" w14:textId="77777777" w:rsidR="00BC5783" w:rsidRPr="002C46E3" w:rsidRDefault="00BC5783" w:rsidP="003861BB">
                            <w:pPr>
                              <w:rPr>
                                <w:color w:val="072B62" w:themeColor="background2" w:themeShade="40"/>
                                <w:sz w:val="20"/>
                                <w:szCs w:val="20"/>
                              </w:rPr>
                            </w:pPr>
                            <w:r w:rsidRPr="002C46E3">
                              <w:rPr>
                                <w:color w:val="072B62" w:themeColor="background2" w:themeShade="40"/>
                                <w:sz w:val="20"/>
                                <w:szCs w:val="20"/>
                              </w:rPr>
                              <w:t>Mon, Wed., Thurs., by appointment on Main Campus or Orange Campus</w:t>
                            </w:r>
                          </w:p>
                        </w:tc>
                      </w:tr>
                    </w:tbl>
                    <w:p w14:paraId="14F94599" w14:textId="77777777" w:rsidR="00BC5783" w:rsidRPr="003861BB" w:rsidRDefault="00BC5783" w:rsidP="00CC6642">
                      <w:pPr>
                        <w:jc w:val="center"/>
                        <w:rPr>
                          <w:color w:val="072B62" w:themeColor="background2" w:themeShade="40"/>
                          <w:sz w:val="20"/>
                          <w:szCs w:val="20"/>
                        </w:rPr>
                      </w:pPr>
                    </w:p>
                    <w:p w14:paraId="39EFCAA3" w14:textId="77777777" w:rsidR="00BC5783" w:rsidRPr="00CC6642" w:rsidRDefault="00BC5783" w:rsidP="00CC6642">
                      <w:pPr>
                        <w:jc w:val="center"/>
                        <w:rPr>
                          <w:color w:val="072B62" w:themeColor="background2" w:themeShade="40"/>
                          <w:sz w:val="20"/>
                          <w:szCs w:val="20"/>
                        </w:rPr>
                      </w:pPr>
                    </w:p>
                    <w:p w14:paraId="3F3D90B4" w14:textId="77777777" w:rsidR="00BC5783" w:rsidRPr="00CC6642" w:rsidRDefault="00BC5783" w:rsidP="00CC6642">
                      <w:pPr>
                        <w:shd w:val="clear" w:color="auto" w:fill="FFFFFF"/>
                        <w:jc w:val="center"/>
                        <w:rPr>
                          <w:rFonts w:eastAsia="Times New Roman" w:cstheme="minorHAnsi"/>
                          <w:color w:val="072B62" w:themeColor="background2" w:themeShade="40"/>
                        </w:rPr>
                      </w:pPr>
                      <w:r w:rsidRPr="00CC6642">
                        <w:rPr>
                          <w:rFonts w:eastAsia="Times New Roman" w:cstheme="minorHAnsi"/>
                          <w:b/>
                          <w:bCs/>
                          <w:color w:val="072B62" w:themeColor="background2" w:themeShade="40"/>
                        </w:rPr>
                        <w:t>SPRING 2018 GRADUATE REGISTRATION SCHEDULE</w:t>
                      </w:r>
                    </w:p>
                    <w:p w14:paraId="37E519CA" w14:textId="77777777" w:rsidR="00BC5783" w:rsidRPr="00CC6642" w:rsidRDefault="00BC5783" w:rsidP="00CC6642">
                      <w:pPr>
                        <w:shd w:val="clear" w:color="auto" w:fill="FFFFFF"/>
                        <w:rPr>
                          <w:rFonts w:eastAsia="Times New Roman" w:cstheme="minorHAnsi"/>
                          <w:color w:val="000000"/>
                          <w:sz w:val="22"/>
                          <w:szCs w:val="22"/>
                        </w:rPr>
                      </w:pPr>
                      <w:r w:rsidRPr="00CC6642">
                        <w:rPr>
                          <w:rFonts w:eastAsia="Times New Roman" w:cstheme="minorHAnsi"/>
                          <w:color w:val="000000"/>
                          <w:sz w:val="22"/>
                          <w:szCs w:val="22"/>
                        </w:rPr>
                        <w:t> </w:t>
                      </w:r>
                    </w:p>
                    <w:p w14:paraId="6B1B3066"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u w:val="single"/>
                        </w:rPr>
                        <w:t>Friday, October 6, 2017:</w:t>
                      </w:r>
                      <w:r w:rsidRPr="00CC6642">
                        <w:rPr>
                          <w:rFonts w:eastAsia="Times New Roman" w:cstheme="minorHAnsi"/>
                          <w:bCs/>
                          <w:color w:val="072B62" w:themeColor="background2" w:themeShade="40"/>
                          <w:sz w:val="22"/>
                          <w:szCs w:val="22"/>
                        </w:rPr>
                        <w:t>                    Spring 2018 course schedule appears on Banner Self Service. </w:t>
                      </w:r>
                    </w:p>
                    <w:p w14:paraId="0D1CA6FA"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color w:val="072B62" w:themeColor="background2" w:themeShade="40"/>
                          <w:sz w:val="22"/>
                          <w:szCs w:val="22"/>
                        </w:rPr>
                        <w:t> </w:t>
                      </w:r>
                    </w:p>
                    <w:p w14:paraId="1F3E8A48"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u w:val="single"/>
                        </w:rPr>
                        <w:t>Monday, October 30, 2017</w:t>
                      </w:r>
                      <w:r w:rsidRPr="00CC6642">
                        <w:rPr>
                          <w:rFonts w:eastAsia="Times New Roman" w:cstheme="minorHAnsi"/>
                          <w:bCs/>
                          <w:color w:val="072B62" w:themeColor="background2" w:themeShade="40"/>
                          <w:sz w:val="22"/>
                          <w:szCs w:val="22"/>
                        </w:rPr>
                        <w:t>:               Registration Opens for Graduate Students</w:t>
                      </w:r>
                    </w:p>
                    <w:p w14:paraId="3D4BAE3E"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rPr>
                        <w:t> </w:t>
                      </w:r>
                    </w:p>
                    <w:p w14:paraId="1B68624F"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u w:val="single"/>
                          <w:shd w:val="clear" w:color="auto" w:fill="FFFF00"/>
                        </w:rPr>
                        <w:t>Wednesday, January 24, 2018:</w:t>
                      </w:r>
                      <w:r w:rsidRPr="00CC6642">
                        <w:rPr>
                          <w:rFonts w:eastAsia="Times New Roman" w:cstheme="minorHAnsi"/>
                          <w:bCs/>
                          <w:color w:val="072B62" w:themeColor="background2" w:themeShade="40"/>
                          <w:sz w:val="22"/>
                          <w:szCs w:val="22"/>
                          <w:shd w:val="clear" w:color="auto" w:fill="FFFF00"/>
                        </w:rPr>
                        <w:t>         Spring 2018 Add/drop Deadline for Full Term and Mini Term 1 Courses</w:t>
                      </w:r>
                    </w:p>
                    <w:p w14:paraId="0E9025C0"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shd w:val="clear" w:color="auto" w:fill="FFFF00"/>
                        </w:rPr>
                        <w:t> </w:t>
                      </w:r>
                    </w:p>
                    <w:p w14:paraId="4B05014E" w14:textId="77777777" w:rsidR="00BC5783" w:rsidRPr="00CC6642" w:rsidRDefault="00BC5783" w:rsidP="00CC6642">
                      <w:pPr>
                        <w:shd w:val="clear" w:color="auto" w:fill="FFFFFF"/>
                        <w:rPr>
                          <w:rFonts w:eastAsia="Times New Roman" w:cstheme="minorHAnsi"/>
                          <w:color w:val="072B62" w:themeColor="background2" w:themeShade="40"/>
                          <w:sz w:val="22"/>
                          <w:szCs w:val="22"/>
                        </w:rPr>
                      </w:pPr>
                      <w:r w:rsidRPr="00CC6642">
                        <w:rPr>
                          <w:rFonts w:eastAsia="Times New Roman" w:cstheme="minorHAnsi"/>
                          <w:bCs/>
                          <w:color w:val="072B62" w:themeColor="background2" w:themeShade="40"/>
                          <w:sz w:val="22"/>
                          <w:szCs w:val="22"/>
                          <w:u w:val="single"/>
                          <w:shd w:val="clear" w:color="auto" w:fill="FFFF00"/>
                        </w:rPr>
                        <w:t>Wednesday, March 21, 2018:</w:t>
                      </w:r>
                      <w:r w:rsidRPr="00CC6642">
                        <w:rPr>
                          <w:rFonts w:eastAsia="Times New Roman" w:cstheme="minorHAnsi"/>
                          <w:bCs/>
                          <w:color w:val="072B62" w:themeColor="background2" w:themeShade="40"/>
                          <w:sz w:val="22"/>
                          <w:szCs w:val="22"/>
                          <w:shd w:val="clear" w:color="auto" w:fill="FFFF00"/>
                        </w:rPr>
                        <w:t>            Spring 2018 Add/drop Deadline for Mini Term 2 Courses</w:t>
                      </w:r>
                    </w:p>
                    <w:p w14:paraId="1A0FDCEA" w14:textId="77777777" w:rsidR="00BC5783" w:rsidRPr="00CC6642" w:rsidRDefault="00BC5783">
                      <w:pPr>
                        <w:rPr>
                          <w:rFonts w:cstheme="minorHAnsi"/>
                          <w:b/>
                          <w:color w:val="072B62" w:themeColor="background2" w:themeShade="40"/>
                          <w:sz w:val="20"/>
                          <w:szCs w:val="20"/>
                        </w:rPr>
                      </w:pPr>
                    </w:p>
                  </w:txbxContent>
                </v:textbox>
                <w10:wrap type="square" anchorx="margin"/>
              </v:shape>
            </w:pict>
          </mc:Fallback>
        </mc:AlternateContent>
      </w:r>
    </w:p>
    <w:p w14:paraId="2BDDED40" w14:textId="77777777" w:rsidR="00530D3F" w:rsidRPr="00160330" w:rsidRDefault="00530D3F" w:rsidP="004D69ED">
      <w:pPr>
        <w:pStyle w:val="NormalWeb"/>
        <w:spacing w:before="0" w:beforeAutospacing="0" w:after="0" w:afterAutospacing="0"/>
        <w:rPr>
          <w:rFonts w:asciiTheme="majorHAnsi" w:hAnsiTheme="majorHAnsi"/>
          <w:sz w:val="22"/>
          <w:szCs w:val="22"/>
        </w:rPr>
      </w:pPr>
    </w:p>
    <w:p w14:paraId="7BE374CE" w14:textId="77777777" w:rsidR="00530D3F" w:rsidRPr="00160330" w:rsidRDefault="00AB42AA" w:rsidP="004D69ED">
      <w:pPr>
        <w:pStyle w:val="NormalWeb"/>
        <w:spacing w:before="0" w:beforeAutospacing="0" w:after="0" w:afterAutospacing="0"/>
        <w:rPr>
          <w:rFonts w:asciiTheme="majorHAnsi" w:hAnsiTheme="majorHAnsi"/>
          <w:sz w:val="22"/>
          <w:szCs w:val="22"/>
        </w:rPr>
      </w:pPr>
      <w:r w:rsidRPr="00160330">
        <w:rPr>
          <w:noProof/>
          <w:sz w:val="22"/>
          <w:szCs w:val="22"/>
        </w:rPr>
        <w:drawing>
          <wp:anchor distT="0" distB="0" distL="114300" distR="114300" simplePos="0" relativeHeight="251741184" behindDoc="0" locked="0" layoutInCell="1" allowOverlap="1" wp14:anchorId="7317BA8C" wp14:editId="705C8D22">
            <wp:simplePos x="0" y="0"/>
            <wp:positionH relativeFrom="margin">
              <wp:posOffset>-635</wp:posOffset>
            </wp:positionH>
            <wp:positionV relativeFrom="paragraph">
              <wp:posOffset>2308860</wp:posOffset>
            </wp:positionV>
            <wp:extent cx="2379980" cy="1783080"/>
            <wp:effectExtent l="0" t="0" r="1270" b="7620"/>
            <wp:wrapSquare wrapText="bothSides"/>
            <wp:docPr id="3" name="Picture 3" descr="C:\Users\Patrick McBrearty\AppData\Local\Microsoft\Windows\INetCache\Content.Word\SIOP %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 McBrearty\AppData\Local\Microsoft\Windows\INetCache\Content.Word\SIOP %27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998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330">
        <w:rPr>
          <w:rFonts w:asciiTheme="majorHAnsi" w:hAnsiTheme="majorHAnsi"/>
          <w:sz w:val="22"/>
          <w:szCs w:val="22"/>
        </w:rPr>
        <w:t xml:space="preserve">This past April, I had the opportunity to join in the Annual </w:t>
      </w:r>
      <w:r w:rsidR="00530D3F" w:rsidRPr="00160330">
        <w:rPr>
          <w:rFonts w:asciiTheme="majorHAnsi" w:hAnsiTheme="majorHAnsi"/>
          <w:sz w:val="22"/>
          <w:szCs w:val="22"/>
        </w:rPr>
        <w:t xml:space="preserve">SIOP Conference.  </w:t>
      </w:r>
      <w:r w:rsidRPr="00160330">
        <w:rPr>
          <w:rFonts w:asciiTheme="majorHAnsi" w:hAnsiTheme="majorHAnsi"/>
          <w:sz w:val="22"/>
          <w:szCs w:val="22"/>
        </w:rPr>
        <w:t xml:space="preserve">I was nominated to attend the Master's Consortium prior to the start of the 3-day conference. The Master's Consortium is a full day developmental program designed for second-year Master's students in I-O Psychology, involving exclusive insights and perspectives by experts on the opportunities and challenges faced by I-O practitioners today and how early career professionals may approach those. I arrived in Orlando a night before the consortium and attended the pre-consortium </w:t>
      </w:r>
      <w:r w:rsidR="00530D3F" w:rsidRPr="00160330">
        <w:rPr>
          <w:rFonts w:asciiTheme="majorHAnsi" w:hAnsiTheme="majorHAnsi"/>
          <w:sz w:val="22"/>
          <w:szCs w:val="22"/>
        </w:rPr>
        <w:t>social</w:t>
      </w:r>
      <w:r w:rsidR="00530D3F" w:rsidRPr="00160330">
        <w:rPr>
          <w:sz w:val="22"/>
          <w:szCs w:val="22"/>
        </w:rPr>
        <w:t xml:space="preserve"> </w:t>
      </w:r>
      <w:r w:rsidR="00530D3F" w:rsidRPr="00160330">
        <w:rPr>
          <w:rFonts w:asciiTheme="majorHAnsi" w:hAnsiTheme="majorHAnsi"/>
          <w:sz w:val="22"/>
          <w:szCs w:val="22"/>
        </w:rPr>
        <w:t>meet</w:t>
      </w:r>
      <w:r w:rsidRPr="00160330">
        <w:rPr>
          <w:rFonts w:asciiTheme="majorHAnsi" w:hAnsiTheme="majorHAnsi"/>
          <w:sz w:val="22"/>
          <w:szCs w:val="22"/>
        </w:rPr>
        <w:t xml:space="preserve"> and greet, where I had the opportunity to network with smart, interesting Master's level I-O students from universities across the country, as well as ming</w:t>
      </w:r>
      <w:r w:rsidR="00A676B8" w:rsidRPr="00160330">
        <w:rPr>
          <w:rFonts w:asciiTheme="majorHAnsi" w:hAnsiTheme="majorHAnsi"/>
          <w:sz w:val="22"/>
          <w:szCs w:val="22"/>
        </w:rPr>
        <w:t>le with the scheduled speakers.  O</w:t>
      </w:r>
      <w:r w:rsidRPr="00160330">
        <w:rPr>
          <w:rFonts w:asciiTheme="majorHAnsi" w:hAnsiTheme="majorHAnsi"/>
          <w:sz w:val="22"/>
          <w:szCs w:val="22"/>
        </w:rPr>
        <w:t xml:space="preserve">ur first session "Welcome to the Real World" - led by a Hiring Innovation I-O Practitioner at Google. </w:t>
      </w:r>
    </w:p>
    <w:p w14:paraId="60050AC1" w14:textId="77777777" w:rsidR="00DF27AF" w:rsidRPr="00160330" w:rsidRDefault="00530D3F" w:rsidP="004D69ED">
      <w:pPr>
        <w:pStyle w:val="NormalWeb"/>
        <w:spacing w:before="0" w:beforeAutospacing="0" w:after="0" w:afterAutospacing="0"/>
        <w:ind w:firstLine="720"/>
        <w:rPr>
          <w:rFonts w:asciiTheme="majorHAnsi" w:hAnsiTheme="majorHAnsi"/>
          <w:sz w:val="22"/>
          <w:szCs w:val="22"/>
        </w:rPr>
      </w:pPr>
      <w:r w:rsidRPr="00160330">
        <w:rPr>
          <w:rFonts w:asciiTheme="majorHAnsi" w:hAnsiTheme="majorHAnsi"/>
          <w:noProof/>
          <w:sz w:val="22"/>
          <w:szCs w:val="22"/>
        </w:rPr>
        <w:drawing>
          <wp:anchor distT="0" distB="0" distL="114300" distR="114300" simplePos="0" relativeHeight="251744256" behindDoc="1" locked="0" layoutInCell="1" allowOverlap="1" wp14:anchorId="299F505B" wp14:editId="5FDA8866">
            <wp:simplePos x="0" y="0"/>
            <wp:positionH relativeFrom="column">
              <wp:posOffset>3695700</wp:posOffset>
            </wp:positionH>
            <wp:positionV relativeFrom="paragraph">
              <wp:posOffset>486410</wp:posOffset>
            </wp:positionV>
            <wp:extent cx="2788920" cy="1985645"/>
            <wp:effectExtent l="0" t="0" r="0" b="0"/>
            <wp:wrapTight wrapText="bothSides">
              <wp:wrapPolygon edited="0">
                <wp:start x="0" y="0"/>
                <wp:lineTo x="0" y="21344"/>
                <wp:lineTo x="21393" y="21344"/>
                <wp:lineTo x="213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8920" cy="1985645"/>
                    </a:xfrm>
                    <a:prstGeom prst="rect">
                      <a:avLst/>
                    </a:prstGeom>
                    <a:noFill/>
                  </pic:spPr>
                </pic:pic>
              </a:graphicData>
            </a:graphic>
            <wp14:sizeRelH relativeFrom="page">
              <wp14:pctWidth>0</wp14:pctWidth>
            </wp14:sizeRelH>
            <wp14:sizeRelV relativeFrom="page">
              <wp14:pctHeight>0</wp14:pctHeight>
            </wp14:sizeRelV>
          </wp:anchor>
        </w:drawing>
      </w:r>
      <w:r w:rsidR="00AB42AA" w:rsidRPr="00160330">
        <w:rPr>
          <w:rFonts w:asciiTheme="majorHAnsi" w:hAnsiTheme="majorHAnsi"/>
          <w:sz w:val="22"/>
          <w:szCs w:val="22"/>
        </w:rPr>
        <w:t xml:space="preserve">We had a chance to learn about Google's hiring practices, selection initiatives and we also deep dived into mini case studies/scenarios pertinent to internal consulting, </w:t>
      </w:r>
      <w:proofErr w:type="gramStart"/>
      <w:r w:rsidR="00AB42AA" w:rsidRPr="00160330">
        <w:rPr>
          <w:rFonts w:asciiTheme="majorHAnsi" w:hAnsiTheme="majorHAnsi"/>
          <w:sz w:val="22"/>
          <w:szCs w:val="22"/>
        </w:rPr>
        <w:t>stakeholder</w:t>
      </w:r>
      <w:proofErr w:type="gramEnd"/>
      <w:r w:rsidR="00AB42AA" w:rsidRPr="00160330">
        <w:rPr>
          <w:rFonts w:asciiTheme="majorHAnsi" w:hAnsiTheme="majorHAnsi"/>
          <w:sz w:val="22"/>
          <w:szCs w:val="22"/>
        </w:rPr>
        <w:t xml:space="preserve"> and I-O project management - followed by group discussions on best ways to approach those scenarios in the real world. Next, we had a session on ROI (Return on Investment) in the I-O/Talent world, led by a senior strategy professional at Accenture Strategy. This session was tremendously informative and focused on the importance of value creation, how to create value to clients, as well as an overview into strategy models relative to organizational design, change management, training, etc. This was followed by a </w:t>
      </w:r>
      <w:r w:rsidRPr="00160330">
        <w:rPr>
          <w:rFonts w:asciiTheme="majorHAnsi" w:hAnsiTheme="majorHAnsi"/>
          <w:noProof/>
          <w:sz w:val="22"/>
          <w:szCs w:val="22"/>
        </w:rPr>
        <mc:AlternateContent>
          <mc:Choice Requires="wps">
            <w:drawing>
              <wp:anchor distT="45720" distB="45720" distL="114300" distR="114300" simplePos="0" relativeHeight="251743232" behindDoc="0" locked="0" layoutInCell="1" allowOverlap="1" wp14:anchorId="5DAFACFC" wp14:editId="378C2A05">
                <wp:simplePos x="0" y="0"/>
                <wp:positionH relativeFrom="column">
                  <wp:posOffset>327660</wp:posOffset>
                </wp:positionH>
                <wp:positionV relativeFrom="paragraph">
                  <wp:posOffset>-7710805</wp:posOffset>
                </wp:positionV>
                <wp:extent cx="5890260" cy="358140"/>
                <wp:effectExtent l="0" t="0" r="1524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358140"/>
                        </a:xfrm>
                        <a:prstGeom prst="rect">
                          <a:avLst/>
                        </a:prstGeom>
                        <a:solidFill>
                          <a:schemeClr val="bg1"/>
                        </a:solidFill>
                        <a:ln w="9525">
                          <a:solidFill>
                            <a:schemeClr val="bg2">
                              <a:lumMod val="25000"/>
                            </a:schemeClr>
                          </a:solidFill>
                          <a:miter lim="800000"/>
                          <a:headEnd/>
                          <a:tailEnd/>
                        </a:ln>
                      </wps:spPr>
                      <wps:txbx>
                        <w:txbxContent>
                          <w:p w14:paraId="61E19D2F" w14:textId="77777777" w:rsidR="00BC5783" w:rsidRPr="00346378" w:rsidRDefault="00BC5783" w:rsidP="00AB42AA">
                            <w:pPr>
                              <w:jc w:val="center"/>
                              <w:rPr>
                                <w:rFonts w:ascii="Calisto MT" w:hAnsi="Calisto MT"/>
                                <w:b/>
                                <w:color w:val="072B62" w:themeColor="background2" w:themeShade="40"/>
                                <w:sz w:val="36"/>
                                <w:szCs w:val="36"/>
                              </w:rPr>
                            </w:pPr>
                            <w:r w:rsidRPr="00346378">
                              <w:rPr>
                                <w:rFonts w:ascii="Calisto MT" w:hAnsi="Calisto MT"/>
                                <w:b/>
                                <w:color w:val="072B62" w:themeColor="background2" w:themeShade="40"/>
                                <w:sz w:val="36"/>
                                <w:szCs w:val="36"/>
                              </w:rPr>
                              <w:t>SIOP 2017: Hamsa Suresh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FACFC" id="_x0000_s1038" type="#_x0000_t202" style="position:absolute;left:0;text-align:left;margin-left:25.8pt;margin-top:-607.15pt;width:463.8pt;height:28.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" fillcolor="white [3212]" strokecolor="#072b60 [814]">
                <v:textbox>
                  <w:txbxContent>
                    <w:p w14:paraId="61E19D2F" w14:textId="77777777" w:rsidR="00BC5783" w:rsidRPr="00346378" w:rsidRDefault="00BC5783" w:rsidP="00AB42AA">
                      <w:pPr>
                        <w:jc w:val="center"/>
                        <w:rPr>
                          <w:rFonts w:ascii="Calisto MT" w:hAnsi="Calisto MT"/>
                          <w:b/>
                          <w:color w:val="072B62" w:themeColor="background2" w:themeShade="40"/>
                          <w:sz w:val="36"/>
                          <w:szCs w:val="36"/>
                        </w:rPr>
                      </w:pPr>
                      <w:r w:rsidRPr="00346378">
                        <w:rPr>
                          <w:rFonts w:ascii="Calisto MT" w:hAnsi="Calisto MT"/>
                          <w:b/>
                          <w:color w:val="072B62" w:themeColor="background2" w:themeShade="40"/>
                          <w:sz w:val="36"/>
                          <w:szCs w:val="36"/>
                        </w:rPr>
                        <w:t>SIOP 2017: Hamsa Suresh</w:t>
                      </w:r>
                    </w:p>
                  </w:txbxContent>
                </v:textbox>
                <w10:wrap type="square"/>
              </v:shape>
            </w:pict>
          </mc:Fallback>
        </mc:AlternateContent>
      </w:r>
      <w:r w:rsidR="00AB42AA" w:rsidRPr="00160330">
        <w:rPr>
          <w:rFonts w:asciiTheme="majorHAnsi" w:hAnsiTheme="majorHAnsi"/>
          <w:sz w:val="22"/>
          <w:szCs w:val="22"/>
        </w:rPr>
        <w:t xml:space="preserve">session on strategies for developing business and financial </w:t>
      </w:r>
    </w:p>
    <w:p w14:paraId="3C7A7B22" w14:textId="77777777" w:rsidR="00DF27AF" w:rsidRPr="00160330" w:rsidRDefault="00DF27AF" w:rsidP="004D69ED">
      <w:pPr>
        <w:pStyle w:val="NormalWeb"/>
        <w:spacing w:before="0" w:beforeAutospacing="0" w:after="0" w:afterAutospacing="0"/>
        <w:ind w:firstLine="720"/>
        <w:rPr>
          <w:rFonts w:asciiTheme="majorHAnsi" w:hAnsiTheme="majorHAnsi"/>
          <w:sz w:val="22"/>
          <w:szCs w:val="22"/>
        </w:rPr>
      </w:pPr>
    </w:p>
    <w:p w14:paraId="41D2AC35" w14:textId="77777777" w:rsidR="00DF27AF" w:rsidRPr="00160330" w:rsidRDefault="00DF27AF" w:rsidP="004D69ED">
      <w:pPr>
        <w:pStyle w:val="NormalWeb"/>
        <w:spacing w:before="0" w:beforeAutospacing="0" w:after="0" w:afterAutospacing="0"/>
        <w:ind w:firstLine="720"/>
        <w:rPr>
          <w:rFonts w:asciiTheme="majorHAnsi" w:hAnsiTheme="majorHAnsi"/>
          <w:sz w:val="22"/>
          <w:szCs w:val="22"/>
        </w:rPr>
      </w:pPr>
    </w:p>
    <w:p w14:paraId="4A253376" w14:textId="77777777" w:rsidR="00DF27AF" w:rsidRPr="00160330" w:rsidRDefault="00DF27AF" w:rsidP="004D69ED">
      <w:pPr>
        <w:pStyle w:val="NormalWeb"/>
        <w:spacing w:before="0" w:beforeAutospacing="0" w:after="0" w:afterAutospacing="0"/>
        <w:ind w:firstLine="720"/>
        <w:rPr>
          <w:rFonts w:asciiTheme="majorHAnsi" w:hAnsiTheme="majorHAnsi"/>
          <w:sz w:val="22"/>
          <w:szCs w:val="22"/>
        </w:rPr>
      </w:pPr>
    </w:p>
    <w:p w14:paraId="10341747" w14:textId="77777777" w:rsidR="00DF27AF" w:rsidRPr="00160330" w:rsidRDefault="00DF27AF" w:rsidP="004D69ED">
      <w:pPr>
        <w:pStyle w:val="NormalWeb"/>
        <w:spacing w:before="0" w:beforeAutospacing="0" w:after="0" w:afterAutospacing="0"/>
        <w:ind w:firstLine="720"/>
        <w:rPr>
          <w:rFonts w:asciiTheme="majorHAnsi" w:hAnsiTheme="majorHAnsi"/>
          <w:sz w:val="22"/>
          <w:szCs w:val="22"/>
        </w:rPr>
      </w:pPr>
    </w:p>
    <w:p w14:paraId="396DB75D" w14:textId="77777777" w:rsidR="00DF27AF" w:rsidRPr="00160330" w:rsidRDefault="00DF27AF" w:rsidP="004D69ED">
      <w:pPr>
        <w:pStyle w:val="NormalWeb"/>
        <w:spacing w:before="0" w:beforeAutospacing="0" w:after="0" w:afterAutospacing="0"/>
        <w:ind w:firstLine="720"/>
        <w:rPr>
          <w:rFonts w:asciiTheme="majorHAnsi" w:hAnsiTheme="majorHAnsi"/>
          <w:sz w:val="22"/>
          <w:szCs w:val="22"/>
        </w:rPr>
      </w:pPr>
    </w:p>
    <w:p w14:paraId="412049F2" w14:textId="77777777" w:rsidR="00DF27AF" w:rsidRPr="00160330" w:rsidRDefault="00DF27AF" w:rsidP="004D69ED">
      <w:pPr>
        <w:pStyle w:val="NormalWeb"/>
        <w:spacing w:before="0" w:beforeAutospacing="0" w:after="0" w:afterAutospacing="0"/>
        <w:ind w:firstLine="720"/>
        <w:rPr>
          <w:rFonts w:asciiTheme="majorHAnsi" w:hAnsiTheme="majorHAnsi"/>
          <w:sz w:val="22"/>
          <w:szCs w:val="22"/>
        </w:rPr>
      </w:pPr>
    </w:p>
    <w:p w14:paraId="0EC1969E" w14:textId="77777777" w:rsidR="00AB42AA" w:rsidRPr="00160330" w:rsidRDefault="00AB42AA" w:rsidP="00DF27AF">
      <w:pPr>
        <w:pStyle w:val="NormalWeb"/>
        <w:spacing w:before="0" w:beforeAutospacing="0" w:after="0" w:afterAutospacing="0"/>
        <w:rPr>
          <w:rFonts w:asciiTheme="majorHAnsi" w:hAnsiTheme="majorHAnsi"/>
          <w:sz w:val="22"/>
          <w:szCs w:val="22"/>
        </w:rPr>
      </w:pPr>
      <w:r w:rsidRPr="00160330">
        <w:rPr>
          <w:rFonts w:asciiTheme="majorHAnsi" w:hAnsiTheme="majorHAnsi"/>
          <w:sz w:val="22"/>
          <w:szCs w:val="22"/>
        </w:rPr>
        <w:t xml:space="preserve">acumen led by a Diversity &amp; Inclusion Consultant. The latter part of the consortium involved a job search/interviewing panel, where we had the chance to interact with all speakers around </w:t>
      </w:r>
    </w:p>
    <w:p w14:paraId="33BBECBD" w14:textId="77777777" w:rsidR="00AB42AA" w:rsidRPr="00160330" w:rsidRDefault="00AB42AA" w:rsidP="004D69ED">
      <w:pPr>
        <w:pStyle w:val="NormalWeb"/>
        <w:spacing w:before="0" w:beforeAutospacing="0" w:after="0" w:afterAutospacing="0"/>
        <w:rPr>
          <w:rFonts w:asciiTheme="majorHAnsi" w:hAnsiTheme="majorHAnsi"/>
          <w:sz w:val="22"/>
          <w:szCs w:val="22"/>
        </w:rPr>
      </w:pPr>
      <w:r w:rsidRPr="00160330">
        <w:rPr>
          <w:rFonts w:asciiTheme="majorHAnsi" w:hAnsiTheme="majorHAnsi"/>
          <w:sz w:val="22"/>
          <w:szCs w:val="22"/>
        </w:rPr>
        <w:t xml:space="preserve">I-O job search </w:t>
      </w:r>
      <w:r w:rsidR="0004318F" w:rsidRPr="00160330">
        <w:rPr>
          <w:rFonts w:asciiTheme="majorHAnsi" w:hAnsiTheme="majorHAnsi"/>
          <w:sz w:val="22"/>
          <w:szCs w:val="22"/>
        </w:rPr>
        <w:t>advice</w:t>
      </w:r>
      <w:r w:rsidRPr="00160330">
        <w:rPr>
          <w:rFonts w:asciiTheme="majorHAnsi" w:hAnsiTheme="majorHAnsi"/>
          <w:sz w:val="22"/>
          <w:szCs w:val="22"/>
        </w:rPr>
        <w:t xml:space="preserve"> experiences and tips; this was followed by lightening round breakouts to discuss in smaller groups as the speakers rotated the groups in a round robin format. Finally, the consortium ended with "Oh the Places You'll Go" led by a Leadership &amp; Organization Development Consultant, and consisted of developing our career trajectories and applying the concept of design-thinking to career pathing; we received a recommendation to read the book “Designing Your Life”, written by Bill Burnett &amp; Dave Evans.</w:t>
      </w:r>
    </w:p>
    <w:p w14:paraId="4B75D11F" w14:textId="77777777" w:rsidR="00DA4300" w:rsidRDefault="00AB42AA" w:rsidP="004D69ED">
      <w:pPr>
        <w:pStyle w:val="NormalWeb"/>
        <w:spacing w:before="0" w:beforeAutospacing="0" w:after="0" w:afterAutospacing="0"/>
        <w:rPr>
          <w:rFonts w:asciiTheme="majorHAnsi" w:hAnsiTheme="majorHAnsi"/>
          <w:sz w:val="22"/>
          <w:szCs w:val="22"/>
        </w:rPr>
      </w:pPr>
      <w:r w:rsidRPr="00160330">
        <w:rPr>
          <w:rFonts w:asciiTheme="majorHAnsi" w:hAnsiTheme="majorHAnsi"/>
          <w:sz w:val="22"/>
          <w:szCs w:val="22"/>
        </w:rPr>
        <w:t> </w:t>
      </w:r>
      <w:r w:rsidR="00530D3F" w:rsidRPr="00160330">
        <w:rPr>
          <w:rFonts w:asciiTheme="majorHAnsi" w:hAnsiTheme="majorHAnsi"/>
          <w:sz w:val="22"/>
          <w:szCs w:val="22"/>
        </w:rPr>
        <w:tab/>
      </w:r>
      <w:r w:rsidRPr="00160330">
        <w:rPr>
          <w:rFonts w:asciiTheme="majorHAnsi" w:hAnsiTheme="majorHAnsi"/>
          <w:sz w:val="22"/>
          <w:szCs w:val="22"/>
        </w:rPr>
        <w:t>Following the Master's Consortium, I attended various panel discussions, poster sessions, symposia and networking receptions of companies like Amazon, APT, etc., as well as general and international</w:t>
      </w:r>
      <w:r w:rsidR="00373C57" w:rsidRPr="00160330">
        <w:rPr>
          <w:rFonts w:asciiTheme="majorHAnsi" w:hAnsiTheme="majorHAnsi"/>
          <w:sz w:val="22"/>
          <w:szCs w:val="22"/>
        </w:rPr>
        <w:t xml:space="preserve"> receptions, for the 3-day conference. This </w:t>
      </w:r>
      <w:r w:rsidR="00530D3F" w:rsidRPr="00160330">
        <w:rPr>
          <w:rFonts w:asciiTheme="majorHAnsi" w:hAnsiTheme="majorHAnsi"/>
          <w:sz w:val="22"/>
          <w:szCs w:val="22"/>
        </w:rPr>
        <w:t xml:space="preserve">conference theme had a </w:t>
      </w:r>
      <w:r w:rsidRPr="00160330">
        <w:rPr>
          <w:rFonts w:asciiTheme="majorHAnsi" w:hAnsiTheme="majorHAnsi"/>
          <w:sz w:val="22"/>
          <w:szCs w:val="22"/>
        </w:rPr>
        <w:t>future-focused theme to it, and I participated in sessions around automation of sele</w:t>
      </w:r>
      <w:r w:rsidR="00530D3F" w:rsidRPr="00160330">
        <w:rPr>
          <w:rFonts w:asciiTheme="majorHAnsi" w:hAnsiTheme="majorHAnsi"/>
          <w:sz w:val="22"/>
          <w:szCs w:val="22"/>
        </w:rPr>
        <w:t>ction processes, future of I-O</w:t>
      </w:r>
      <w:r w:rsidRPr="00160330">
        <w:rPr>
          <w:rFonts w:asciiTheme="majorHAnsi" w:hAnsiTheme="majorHAnsi"/>
          <w:sz w:val="22"/>
          <w:szCs w:val="22"/>
        </w:rPr>
        <w:t>, Application of Machine Learning, Gamification, team performance in long-duration teams/space explorers, leveraging design-thinking to drive innovation, etc. Overall, it was a memorable conference, and the connections I formed during the Master's Consortium as well as the general co</w:t>
      </w:r>
      <w:r w:rsidR="00DF27AF" w:rsidRPr="00160330">
        <w:rPr>
          <w:rFonts w:asciiTheme="majorHAnsi" w:hAnsiTheme="majorHAnsi"/>
          <w:sz w:val="22"/>
          <w:szCs w:val="22"/>
        </w:rPr>
        <w:t xml:space="preserve">nference have been invaluable. </w:t>
      </w:r>
    </w:p>
    <w:p w14:paraId="01E47087" w14:textId="77777777" w:rsidR="00F434A8" w:rsidRDefault="00F434A8" w:rsidP="004D69ED">
      <w:pPr>
        <w:pStyle w:val="NormalWeb"/>
        <w:spacing w:before="0" w:beforeAutospacing="0" w:after="0" w:afterAutospacing="0"/>
        <w:rPr>
          <w:rFonts w:asciiTheme="majorHAnsi" w:hAnsiTheme="majorHAnsi"/>
          <w:b/>
          <w:sz w:val="22"/>
          <w:szCs w:val="22"/>
        </w:rPr>
      </w:pPr>
    </w:p>
    <w:p w14:paraId="33BD8B7D" w14:textId="77777777" w:rsidR="00F434A8" w:rsidRDefault="00F434A8" w:rsidP="004D69ED">
      <w:pPr>
        <w:pStyle w:val="NormalWeb"/>
        <w:spacing w:before="0" w:beforeAutospacing="0" w:after="0" w:afterAutospacing="0"/>
        <w:rPr>
          <w:rFonts w:asciiTheme="majorHAnsi" w:hAnsiTheme="majorHAnsi"/>
          <w:b/>
          <w:sz w:val="22"/>
          <w:szCs w:val="22"/>
        </w:rPr>
      </w:pPr>
    </w:p>
    <w:p w14:paraId="099D06D8" w14:textId="77777777" w:rsidR="00F434A8" w:rsidRDefault="00F434A8" w:rsidP="004D69ED">
      <w:pPr>
        <w:pStyle w:val="NormalWeb"/>
        <w:spacing w:before="0" w:beforeAutospacing="0" w:after="0" w:afterAutospacing="0"/>
        <w:rPr>
          <w:rFonts w:asciiTheme="majorHAnsi" w:hAnsiTheme="majorHAnsi"/>
          <w:b/>
          <w:sz w:val="22"/>
          <w:szCs w:val="22"/>
        </w:rPr>
      </w:pPr>
    </w:p>
    <w:p w14:paraId="681C3B12" w14:textId="77777777" w:rsidR="00F434A8" w:rsidRDefault="00F434A8" w:rsidP="004D69ED">
      <w:pPr>
        <w:pStyle w:val="NormalWeb"/>
        <w:spacing w:before="0" w:beforeAutospacing="0" w:after="0" w:afterAutospacing="0"/>
        <w:rPr>
          <w:rFonts w:asciiTheme="majorHAnsi" w:hAnsiTheme="majorHAnsi"/>
          <w:b/>
          <w:sz w:val="22"/>
          <w:szCs w:val="22"/>
        </w:rPr>
      </w:pPr>
    </w:p>
    <w:p w14:paraId="1E1320FF" w14:textId="77777777" w:rsidR="00F434A8" w:rsidRDefault="00F434A8" w:rsidP="004D69ED">
      <w:pPr>
        <w:pStyle w:val="NormalWeb"/>
        <w:spacing w:before="0" w:beforeAutospacing="0" w:after="0" w:afterAutospacing="0"/>
        <w:rPr>
          <w:rFonts w:asciiTheme="majorHAnsi" w:hAnsiTheme="majorHAnsi"/>
          <w:b/>
          <w:sz w:val="22"/>
          <w:szCs w:val="22"/>
        </w:rPr>
      </w:pPr>
    </w:p>
    <w:p w14:paraId="5EE588FD" w14:textId="77777777" w:rsidR="00F434A8" w:rsidRDefault="00F434A8" w:rsidP="004D69ED">
      <w:pPr>
        <w:pStyle w:val="NormalWeb"/>
        <w:spacing w:before="0" w:beforeAutospacing="0" w:after="0" w:afterAutospacing="0"/>
        <w:rPr>
          <w:rFonts w:asciiTheme="majorHAnsi" w:hAnsiTheme="majorHAnsi"/>
          <w:b/>
          <w:sz w:val="22"/>
          <w:szCs w:val="22"/>
        </w:rPr>
      </w:pPr>
    </w:p>
    <w:p w14:paraId="26C52E26" w14:textId="77777777" w:rsidR="00F434A8" w:rsidRDefault="00F434A8" w:rsidP="004D69ED">
      <w:pPr>
        <w:pStyle w:val="NormalWeb"/>
        <w:spacing w:before="0" w:beforeAutospacing="0" w:after="0" w:afterAutospacing="0"/>
        <w:rPr>
          <w:rFonts w:asciiTheme="majorHAnsi" w:hAnsiTheme="majorHAnsi"/>
          <w:b/>
          <w:sz w:val="22"/>
          <w:szCs w:val="22"/>
        </w:rPr>
      </w:pPr>
    </w:p>
    <w:p w14:paraId="75883248" w14:textId="77777777" w:rsidR="00F434A8" w:rsidRDefault="00F434A8" w:rsidP="004D69ED">
      <w:pPr>
        <w:pStyle w:val="NormalWeb"/>
        <w:spacing w:before="0" w:beforeAutospacing="0" w:after="0" w:afterAutospacing="0"/>
        <w:rPr>
          <w:rFonts w:asciiTheme="majorHAnsi" w:hAnsiTheme="majorHAnsi"/>
          <w:b/>
          <w:sz w:val="22"/>
          <w:szCs w:val="22"/>
        </w:rPr>
      </w:pPr>
    </w:p>
    <w:p w14:paraId="04FDE321" w14:textId="77777777" w:rsidR="00F434A8" w:rsidRDefault="00F434A8" w:rsidP="004D69ED">
      <w:pPr>
        <w:pStyle w:val="NormalWeb"/>
        <w:spacing w:before="0" w:beforeAutospacing="0" w:after="0" w:afterAutospacing="0"/>
        <w:rPr>
          <w:rFonts w:asciiTheme="majorHAnsi" w:hAnsiTheme="majorHAnsi"/>
          <w:b/>
          <w:sz w:val="22"/>
          <w:szCs w:val="22"/>
        </w:rPr>
      </w:pPr>
    </w:p>
    <w:p w14:paraId="1AFF1CEB" w14:textId="77777777" w:rsidR="00F434A8" w:rsidRDefault="00F434A8" w:rsidP="004D69ED">
      <w:pPr>
        <w:pStyle w:val="NormalWeb"/>
        <w:spacing w:before="0" w:beforeAutospacing="0" w:after="0" w:afterAutospacing="0"/>
        <w:rPr>
          <w:rFonts w:asciiTheme="majorHAnsi" w:hAnsiTheme="majorHAnsi"/>
          <w:b/>
          <w:sz w:val="22"/>
          <w:szCs w:val="22"/>
        </w:rPr>
      </w:pPr>
    </w:p>
    <w:p w14:paraId="48051220" w14:textId="77777777" w:rsidR="00F434A8" w:rsidRDefault="00F434A8" w:rsidP="004D69ED">
      <w:pPr>
        <w:pStyle w:val="NormalWeb"/>
        <w:spacing w:before="0" w:beforeAutospacing="0" w:after="0" w:afterAutospacing="0"/>
        <w:rPr>
          <w:rFonts w:asciiTheme="majorHAnsi" w:hAnsiTheme="majorHAnsi"/>
          <w:b/>
          <w:sz w:val="22"/>
          <w:szCs w:val="22"/>
        </w:rPr>
      </w:pPr>
    </w:p>
    <w:p w14:paraId="05953CA8" w14:textId="77777777" w:rsidR="00F434A8" w:rsidRDefault="00F434A8" w:rsidP="004D69ED">
      <w:pPr>
        <w:pStyle w:val="NormalWeb"/>
        <w:spacing w:before="0" w:beforeAutospacing="0" w:after="0" w:afterAutospacing="0"/>
        <w:rPr>
          <w:rFonts w:asciiTheme="majorHAnsi" w:hAnsiTheme="majorHAnsi"/>
          <w:b/>
          <w:sz w:val="22"/>
          <w:szCs w:val="22"/>
        </w:rPr>
      </w:pPr>
    </w:p>
    <w:p w14:paraId="4944A324" w14:textId="77777777" w:rsidR="00F434A8" w:rsidRDefault="00F434A8" w:rsidP="004D69ED">
      <w:pPr>
        <w:pStyle w:val="NormalWeb"/>
        <w:spacing w:before="0" w:beforeAutospacing="0" w:after="0" w:afterAutospacing="0"/>
        <w:rPr>
          <w:rFonts w:asciiTheme="majorHAnsi" w:hAnsiTheme="majorHAnsi"/>
          <w:b/>
          <w:sz w:val="22"/>
          <w:szCs w:val="22"/>
        </w:rPr>
      </w:pPr>
    </w:p>
    <w:p w14:paraId="69337910" w14:textId="77777777" w:rsidR="00F434A8" w:rsidRDefault="00F434A8" w:rsidP="004D69ED">
      <w:pPr>
        <w:pStyle w:val="NormalWeb"/>
        <w:spacing w:before="0" w:beforeAutospacing="0" w:after="0" w:afterAutospacing="0"/>
        <w:rPr>
          <w:rFonts w:asciiTheme="majorHAnsi" w:hAnsiTheme="majorHAnsi"/>
          <w:b/>
          <w:sz w:val="22"/>
          <w:szCs w:val="22"/>
        </w:rPr>
      </w:pPr>
    </w:p>
    <w:p w14:paraId="76B8449C" w14:textId="77777777" w:rsidR="00F434A8" w:rsidRPr="00F434A8" w:rsidRDefault="00F434A8" w:rsidP="004D69ED">
      <w:pPr>
        <w:pStyle w:val="NormalWeb"/>
        <w:spacing w:before="0" w:beforeAutospacing="0" w:after="0" w:afterAutospacing="0"/>
        <w:rPr>
          <w:rFonts w:asciiTheme="majorHAnsi" w:hAnsiTheme="majorHAnsi"/>
          <w:b/>
          <w:sz w:val="22"/>
          <w:szCs w:val="22"/>
        </w:rPr>
      </w:pPr>
      <w:r w:rsidRPr="00F434A8">
        <w:rPr>
          <w:rFonts w:asciiTheme="majorHAnsi" w:hAnsiTheme="majorHAnsi"/>
          <w:b/>
          <w:sz w:val="22"/>
          <w:szCs w:val="22"/>
        </w:rPr>
        <w:t xml:space="preserve">IO PACT at Yarde Metals! </w:t>
      </w:r>
    </w:p>
    <w:p w14:paraId="162D00CC" w14:textId="77777777" w:rsidR="00707059" w:rsidRPr="00160330" w:rsidRDefault="00E60674" w:rsidP="004D69ED">
      <w:pPr>
        <w:pStyle w:val="NormalWeb"/>
        <w:spacing w:before="0" w:beforeAutospacing="0" w:after="0" w:afterAutospacing="0"/>
        <w:rPr>
          <w:rFonts w:asciiTheme="minorHAnsi" w:hAnsiTheme="minorHAnsi" w:cstheme="minorHAnsi"/>
          <w:b/>
          <w:sz w:val="22"/>
          <w:szCs w:val="22"/>
        </w:rPr>
      </w:pPr>
      <w:r w:rsidRPr="00160330">
        <w:rPr>
          <w:rFonts w:asciiTheme="minorHAnsi" w:hAnsiTheme="minorHAnsi" w:cstheme="minorHAnsi"/>
          <w:b/>
          <w:noProof/>
          <w:color w:val="072B62" w:themeColor="background2" w:themeShade="40"/>
          <w:sz w:val="22"/>
          <w:szCs w:val="22"/>
        </w:rPr>
        <w:lastRenderedPageBreak/>
        <mc:AlternateContent>
          <mc:Choice Requires="wps">
            <w:drawing>
              <wp:anchor distT="45720" distB="45720" distL="114300" distR="114300" simplePos="0" relativeHeight="251748352" behindDoc="0" locked="0" layoutInCell="1" allowOverlap="1" wp14:anchorId="1734DFEE" wp14:editId="627F6654">
                <wp:simplePos x="0" y="0"/>
                <wp:positionH relativeFrom="page">
                  <wp:posOffset>434340</wp:posOffset>
                </wp:positionH>
                <wp:positionV relativeFrom="paragraph">
                  <wp:posOffset>0</wp:posOffset>
                </wp:positionV>
                <wp:extent cx="3337560" cy="396240"/>
                <wp:effectExtent l="0" t="0" r="15240" b="2286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96240"/>
                        </a:xfrm>
                        <a:prstGeom prst="rect">
                          <a:avLst/>
                        </a:prstGeom>
                        <a:solidFill>
                          <a:srgbClr val="FFFFFF"/>
                        </a:solidFill>
                        <a:ln w="19050">
                          <a:solidFill>
                            <a:schemeClr val="bg2">
                              <a:lumMod val="25000"/>
                            </a:schemeClr>
                          </a:solidFill>
                          <a:miter lim="800000"/>
                          <a:headEnd/>
                          <a:tailEnd/>
                        </a:ln>
                      </wps:spPr>
                      <wps:txbx>
                        <w:txbxContent>
                          <w:p w14:paraId="755FE3E1" w14:textId="77777777" w:rsidR="00BC5783" w:rsidRDefault="00BC5783" w:rsidP="00346378">
                            <w:pPr>
                              <w:jc w:val="center"/>
                            </w:pPr>
                            <w:r>
                              <w:rPr>
                                <w:rFonts w:ascii="Calisto MT" w:hAnsi="Calisto MT"/>
                                <w:b/>
                                <w:color w:val="072B62" w:themeColor="background2" w:themeShade="40"/>
                                <w:sz w:val="36"/>
                                <w:szCs w:val="36"/>
                              </w:rPr>
                              <w:t>Work-life Balance in MAIOP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4DFEE" id="_x0000_s1039" type="#_x0000_t202" style="position:absolute;margin-left:34.2pt;margin-top:0;width:262.8pt;height:31.2pt;z-index:251748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" strokecolor="#072b60 [814]" strokeweight="1.5pt">
                <v:textbox>
                  <w:txbxContent>
                    <w:p w14:paraId="755FE3E1" w14:textId="77777777" w:rsidR="00BC5783" w:rsidRDefault="00BC5783" w:rsidP="00346378">
                      <w:pPr>
                        <w:jc w:val="center"/>
                      </w:pPr>
                      <w:r>
                        <w:rPr>
                          <w:rFonts w:ascii="Calisto MT" w:hAnsi="Calisto MT"/>
                          <w:b/>
                          <w:color w:val="072B62" w:themeColor="background2" w:themeShade="40"/>
                          <w:sz w:val="36"/>
                          <w:szCs w:val="36"/>
                        </w:rPr>
                        <w:t>Work-life Balance in MAIOP</w:t>
                      </w:r>
                    </w:p>
                  </w:txbxContent>
                </v:textbox>
                <w10:wrap type="square" anchorx="page"/>
              </v:shape>
            </w:pict>
          </mc:Fallback>
        </mc:AlternateContent>
      </w:r>
      <w:r w:rsidRPr="00160330">
        <w:rPr>
          <w:rFonts w:asciiTheme="minorHAnsi" w:hAnsiTheme="minorHAnsi" w:cstheme="minorHAnsi"/>
          <w:b/>
          <w:sz w:val="22"/>
          <w:szCs w:val="22"/>
        </w:rPr>
        <w:t>MAIOP Welcome Party!</w:t>
      </w:r>
      <w:r w:rsidR="00F434A8">
        <w:rPr>
          <w:rFonts w:asciiTheme="minorHAnsi" w:hAnsiTheme="minorHAnsi" w:cstheme="minorHAnsi"/>
          <w:b/>
          <w:sz w:val="22"/>
          <w:szCs w:val="22"/>
        </w:rPr>
        <w:t xml:space="preserve"> September 15</w:t>
      </w:r>
      <w:r w:rsidR="00F434A8" w:rsidRPr="00F434A8">
        <w:rPr>
          <w:rFonts w:asciiTheme="minorHAnsi" w:hAnsiTheme="minorHAnsi" w:cstheme="minorHAnsi"/>
          <w:b/>
          <w:sz w:val="22"/>
          <w:szCs w:val="22"/>
          <w:vertAlign w:val="superscript"/>
        </w:rPr>
        <w:t>th</w:t>
      </w:r>
      <w:r w:rsidR="00F434A8">
        <w:rPr>
          <w:rFonts w:asciiTheme="minorHAnsi" w:hAnsiTheme="minorHAnsi" w:cstheme="minorHAnsi"/>
          <w:b/>
          <w:sz w:val="22"/>
          <w:szCs w:val="22"/>
        </w:rPr>
        <w:t>, 2017</w:t>
      </w:r>
    </w:p>
    <w:p w14:paraId="578449C8" w14:textId="77777777" w:rsidR="00E60674" w:rsidRPr="00160330" w:rsidRDefault="00E60674" w:rsidP="004D69ED">
      <w:pPr>
        <w:pStyle w:val="NewsletterBody"/>
        <w:rPr>
          <w:szCs w:val="22"/>
        </w:rPr>
      </w:pPr>
      <w:r w:rsidRPr="00160330">
        <w:rPr>
          <w:noProof/>
          <w:szCs w:val="22"/>
        </w:rPr>
        <w:drawing>
          <wp:inline distT="0" distB="0" distL="0" distR="0" wp14:anchorId="4C859F8C" wp14:editId="3D46A171">
            <wp:extent cx="3055620" cy="19812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3685" cy="1986429"/>
                    </a:xfrm>
                    <a:prstGeom prst="rect">
                      <a:avLst/>
                    </a:prstGeom>
                    <a:noFill/>
                  </pic:spPr>
                </pic:pic>
              </a:graphicData>
            </a:graphic>
          </wp:inline>
        </w:drawing>
      </w:r>
    </w:p>
    <w:p w14:paraId="090F55ED" w14:textId="77777777" w:rsidR="003861BB" w:rsidRPr="00160330" w:rsidRDefault="00E60674" w:rsidP="004D69ED">
      <w:pPr>
        <w:pStyle w:val="NewsletterBody"/>
        <w:rPr>
          <w:szCs w:val="22"/>
        </w:rPr>
      </w:pPr>
      <w:r w:rsidRPr="00160330">
        <w:rPr>
          <w:noProof/>
          <w:szCs w:val="22"/>
        </w:rPr>
        <w:drawing>
          <wp:inline distT="0" distB="0" distL="0" distR="0" wp14:anchorId="59AC2EE3" wp14:editId="3D8F9534">
            <wp:extent cx="3047365" cy="1935480"/>
            <wp:effectExtent l="0" t="0" r="635"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8111" cy="1942305"/>
                    </a:xfrm>
                    <a:prstGeom prst="rect">
                      <a:avLst/>
                    </a:prstGeom>
                    <a:noFill/>
                  </pic:spPr>
                </pic:pic>
              </a:graphicData>
            </a:graphic>
          </wp:inline>
        </w:drawing>
      </w:r>
    </w:p>
    <w:p w14:paraId="2C601787" w14:textId="77777777" w:rsidR="00E60674" w:rsidRPr="00160330" w:rsidRDefault="00E60674" w:rsidP="004D69ED">
      <w:pPr>
        <w:pStyle w:val="NewsletterBody"/>
        <w:rPr>
          <w:szCs w:val="22"/>
        </w:rPr>
      </w:pPr>
      <w:r w:rsidRPr="00160330">
        <w:rPr>
          <w:noProof/>
          <w:szCs w:val="22"/>
        </w:rPr>
        <w:drawing>
          <wp:inline distT="0" distB="0" distL="0" distR="0" wp14:anchorId="485BC475" wp14:editId="038C8ACF">
            <wp:extent cx="3070484" cy="2072640"/>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809" cy="2076909"/>
                    </a:xfrm>
                    <a:prstGeom prst="rect">
                      <a:avLst/>
                    </a:prstGeom>
                    <a:noFill/>
                  </pic:spPr>
                </pic:pic>
              </a:graphicData>
            </a:graphic>
          </wp:inline>
        </w:drawing>
      </w:r>
    </w:p>
    <w:p w14:paraId="7D7352E2" w14:textId="77777777" w:rsidR="00E60674" w:rsidRPr="00160330" w:rsidRDefault="00E60674" w:rsidP="004D69ED">
      <w:pPr>
        <w:pStyle w:val="NewsletterBody"/>
        <w:rPr>
          <w:szCs w:val="22"/>
        </w:rPr>
      </w:pPr>
    </w:p>
    <w:p w14:paraId="4C3F94D2" w14:textId="77777777" w:rsidR="00323C91" w:rsidRPr="00160330" w:rsidRDefault="00323C91" w:rsidP="004D69ED">
      <w:pPr>
        <w:pStyle w:val="NewsletterBody"/>
        <w:rPr>
          <w:szCs w:val="22"/>
        </w:rPr>
      </w:pPr>
    </w:p>
    <w:p w14:paraId="3E3D2BB5" w14:textId="77777777" w:rsidR="00E60674" w:rsidRPr="00160330" w:rsidRDefault="00E60674" w:rsidP="004D69ED">
      <w:pPr>
        <w:pStyle w:val="NewsletterBody"/>
        <w:rPr>
          <w:szCs w:val="22"/>
        </w:rPr>
      </w:pPr>
    </w:p>
    <w:p w14:paraId="4BC29C6A" w14:textId="77777777" w:rsidR="00323C91" w:rsidRPr="00160330" w:rsidRDefault="00323C91" w:rsidP="004D69ED">
      <w:pPr>
        <w:pStyle w:val="NewsletterBody"/>
        <w:rPr>
          <w:szCs w:val="22"/>
        </w:rPr>
      </w:pPr>
    </w:p>
    <w:p w14:paraId="03F76A4D" w14:textId="77777777" w:rsidR="00323C91" w:rsidRPr="00160330" w:rsidRDefault="00323C91" w:rsidP="004D69ED">
      <w:pPr>
        <w:pStyle w:val="NewsletterBody"/>
        <w:rPr>
          <w:szCs w:val="22"/>
        </w:rPr>
      </w:pPr>
    </w:p>
    <w:p w14:paraId="45B5ACA4" w14:textId="77777777" w:rsidR="00323C91" w:rsidRPr="00160330" w:rsidRDefault="00323C91" w:rsidP="004D69ED">
      <w:pPr>
        <w:pStyle w:val="NewsletterBody"/>
        <w:rPr>
          <w:b/>
          <w:szCs w:val="22"/>
        </w:rPr>
      </w:pPr>
      <w:r w:rsidRPr="00160330">
        <w:rPr>
          <w:b/>
          <w:szCs w:val="22"/>
        </w:rPr>
        <w:t xml:space="preserve">Alumni </w:t>
      </w:r>
      <w:r w:rsidR="001507F8">
        <w:rPr>
          <w:b/>
          <w:szCs w:val="22"/>
        </w:rPr>
        <w:t xml:space="preserve">Panel </w:t>
      </w:r>
      <w:r w:rsidRPr="00160330">
        <w:rPr>
          <w:b/>
          <w:szCs w:val="22"/>
        </w:rPr>
        <w:t>Dinner!</w:t>
      </w:r>
      <w:r w:rsidR="001507F8">
        <w:rPr>
          <w:b/>
          <w:szCs w:val="22"/>
        </w:rPr>
        <w:t xml:space="preserve"> March 31, 2017</w:t>
      </w:r>
    </w:p>
    <w:p w14:paraId="65ACF0E8" w14:textId="77777777" w:rsidR="00E60674" w:rsidRPr="00160330" w:rsidRDefault="00323C91" w:rsidP="004D69ED">
      <w:pPr>
        <w:pStyle w:val="NewsletterBody"/>
        <w:rPr>
          <w:szCs w:val="22"/>
        </w:rPr>
      </w:pPr>
      <w:r w:rsidRPr="00160330">
        <w:rPr>
          <w:noProof/>
          <w:szCs w:val="22"/>
        </w:rPr>
        <w:drawing>
          <wp:inline distT="0" distB="0" distL="0" distR="0" wp14:anchorId="41B5D38F" wp14:editId="7781DCCD">
            <wp:extent cx="2598420" cy="1889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3340" cy="1893338"/>
                    </a:xfrm>
                    <a:prstGeom prst="rect">
                      <a:avLst/>
                    </a:prstGeom>
                  </pic:spPr>
                </pic:pic>
              </a:graphicData>
            </a:graphic>
          </wp:inline>
        </w:drawing>
      </w:r>
    </w:p>
    <w:p w14:paraId="36A2F29C" w14:textId="77777777" w:rsidR="0004318F" w:rsidRDefault="00323C91" w:rsidP="004D69ED">
      <w:pPr>
        <w:pStyle w:val="NewsletterBody"/>
        <w:rPr>
          <w:b/>
          <w:szCs w:val="22"/>
        </w:rPr>
      </w:pPr>
      <w:r w:rsidRPr="00160330">
        <w:rPr>
          <w:noProof/>
          <w:szCs w:val="22"/>
        </w:rPr>
        <w:drawing>
          <wp:inline distT="0" distB="0" distL="0" distR="0" wp14:anchorId="4C00AC18" wp14:editId="50D6E5DE">
            <wp:extent cx="2621280" cy="2300307"/>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2658" cy="2310291"/>
                    </a:xfrm>
                    <a:prstGeom prst="rect">
                      <a:avLst/>
                    </a:prstGeom>
                  </pic:spPr>
                </pic:pic>
              </a:graphicData>
            </a:graphic>
          </wp:inline>
        </w:drawing>
      </w:r>
    </w:p>
    <w:p w14:paraId="24422DF4" w14:textId="77777777" w:rsidR="00E60674" w:rsidRPr="0004318F" w:rsidRDefault="00E60674" w:rsidP="004D69ED">
      <w:pPr>
        <w:pStyle w:val="NewsletterBody"/>
        <w:rPr>
          <w:szCs w:val="22"/>
        </w:rPr>
      </w:pPr>
      <w:r w:rsidRPr="00160330">
        <w:rPr>
          <w:b/>
          <w:szCs w:val="22"/>
        </w:rPr>
        <w:t>SHRM Event at German Club!</w:t>
      </w:r>
      <w:r w:rsidR="0004318F">
        <w:rPr>
          <w:b/>
          <w:szCs w:val="22"/>
        </w:rPr>
        <w:t xml:space="preserve">  September </w:t>
      </w:r>
      <w:r w:rsidR="00740528">
        <w:rPr>
          <w:b/>
          <w:szCs w:val="22"/>
        </w:rPr>
        <w:t>8</w:t>
      </w:r>
      <w:r w:rsidR="00740528">
        <w:rPr>
          <w:b/>
          <w:szCs w:val="22"/>
          <w:vertAlign w:val="superscript"/>
        </w:rPr>
        <w:t xml:space="preserve">th </w:t>
      </w:r>
      <w:r w:rsidR="00740528" w:rsidRPr="00740528">
        <w:rPr>
          <w:b/>
          <w:szCs w:val="22"/>
        </w:rPr>
        <w:t>2017</w:t>
      </w:r>
    </w:p>
    <w:p w14:paraId="19E9B6F8" w14:textId="77777777" w:rsidR="00E60674" w:rsidRPr="00160330" w:rsidRDefault="00E60674" w:rsidP="004D69ED">
      <w:pPr>
        <w:pStyle w:val="NewsletterBody"/>
        <w:rPr>
          <w:szCs w:val="22"/>
        </w:rPr>
      </w:pPr>
      <w:r w:rsidRPr="00160330">
        <w:rPr>
          <w:noProof/>
          <w:szCs w:val="22"/>
        </w:rPr>
        <w:drawing>
          <wp:inline distT="0" distB="0" distL="0" distR="0" wp14:anchorId="5F3D449F" wp14:editId="4C7E72D5">
            <wp:extent cx="2720006" cy="2506345"/>
            <wp:effectExtent l="0" t="0" r="4445"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4760" cy="2519940"/>
                    </a:xfrm>
                    <a:prstGeom prst="rect">
                      <a:avLst/>
                    </a:prstGeom>
                  </pic:spPr>
                </pic:pic>
              </a:graphicData>
            </a:graphic>
          </wp:inline>
        </w:drawing>
      </w:r>
    </w:p>
    <w:p w14:paraId="361D0CF4" w14:textId="77777777" w:rsidR="00E60674" w:rsidRPr="00160330" w:rsidRDefault="00E60674" w:rsidP="004D69ED">
      <w:pPr>
        <w:pStyle w:val="NewsletterBody"/>
        <w:rPr>
          <w:szCs w:val="22"/>
        </w:rPr>
      </w:pPr>
    </w:p>
    <w:p w14:paraId="1386C3B6" w14:textId="77777777" w:rsidR="00E60674" w:rsidRPr="00160330" w:rsidRDefault="00DF27AF" w:rsidP="004D69ED">
      <w:pPr>
        <w:pStyle w:val="NewsletterBody"/>
        <w:rPr>
          <w:szCs w:val="22"/>
        </w:rPr>
      </w:pPr>
      <w:r w:rsidRPr="00160330">
        <w:rPr>
          <w:rFonts w:ascii="Calisto MT" w:hAnsi="Calisto MT"/>
          <w:b/>
          <w:noProof/>
          <w:color w:val="072B62" w:themeColor="background2" w:themeShade="40"/>
          <w:szCs w:val="22"/>
        </w:rPr>
        <w:lastRenderedPageBreak/>
        <mc:AlternateContent>
          <mc:Choice Requires="wps">
            <w:drawing>
              <wp:anchor distT="45720" distB="45720" distL="114300" distR="114300" simplePos="0" relativeHeight="251764736" behindDoc="0" locked="0" layoutInCell="1" allowOverlap="1" wp14:anchorId="2A0844E0" wp14:editId="1A4703A5">
                <wp:simplePos x="0" y="0"/>
                <wp:positionH relativeFrom="column">
                  <wp:posOffset>1051560</wp:posOffset>
                </wp:positionH>
                <wp:positionV relativeFrom="paragraph">
                  <wp:posOffset>72390</wp:posOffset>
                </wp:positionV>
                <wp:extent cx="4480560" cy="342900"/>
                <wp:effectExtent l="0" t="0" r="15240"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342900"/>
                        </a:xfrm>
                        <a:prstGeom prst="rect">
                          <a:avLst/>
                        </a:prstGeom>
                        <a:solidFill>
                          <a:srgbClr val="FFFFFF"/>
                        </a:solidFill>
                        <a:ln w="19050">
                          <a:solidFill>
                            <a:schemeClr val="bg2">
                              <a:lumMod val="25000"/>
                            </a:schemeClr>
                          </a:solidFill>
                          <a:miter lim="800000"/>
                          <a:headEnd/>
                          <a:tailEnd/>
                        </a:ln>
                      </wps:spPr>
                      <wps:txbx>
                        <w:txbxContent>
                          <w:p w14:paraId="3B7B568E" w14:textId="77777777" w:rsidR="00BC5783" w:rsidRPr="00944040" w:rsidRDefault="00BC5783" w:rsidP="00944040">
                            <w:pPr>
                              <w:jc w:val="center"/>
                              <w:rPr>
                                <w:rFonts w:ascii="Calisto MT" w:hAnsi="Calisto MT"/>
                                <w:b/>
                                <w:color w:val="072B62" w:themeColor="background2" w:themeShade="40"/>
                                <w:sz w:val="28"/>
                                <w:szCs w:val="28"/>
                              </w:rPr>
                            </w:pPr>
                            <w:r>
                              <w:rPr>
                                <w:rFonts w:ascii="Calisto MT" w:hAnsi="Calisto MT"/>
                                <w:b/>
                                <w:color w:val="072B62" w:themeColor="background2" w:themeShade="40"/>
                                <w:sz w:val="28"/>
                                <w:szCs w:val="28"/>
                              </w:rPr>
                              <w:t>Internships That Lead to Jobs!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844E0" id="_x0000_s1040" type="#_x0000_t202" style="position:absolute;left:0;text-align:left;margin-left:82.8pt;margin-top:5.7pt;width:352.8pt;height:27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" strokecolor="#072b60 [814]" strokeweight="1.5pt">
                <v:textbox>
                  <w:txbxContent>
                    <w:p w14:paraId="3B7B568E" w14:textId="77777777" w:rsidR="00BC5783" w:rsidRPr="00944040" w:rsidRDefault="00BC5783" w:rsidP="00944040">
                      <w:pPr>
                        <w:jc w:val="center"/>
                        <w:rPr>
                          <w:rFonts w:ascii="Calisto MT" w:hAnsi="Calisto MT"/>
                          <w:b/>
                          <w:color w:val="072B62" w:themeColor="background2" w:themeShade="40"/>
                          <w:sz w:val="28"/>
                          <w:szCs w:val="28"/>
                        </w:rPr>
                      </w:pPr>
                      <w:r>
                        <w:rPr>
                          <w:rFonts w:ascii="Calisto MT" w:hAnsi="Calisto MT"/>
                          <w:b/>
                          <w:color w:val="072B62" w:themeColor="background2" w:themeShade="40"/>
                          <w:sz w:val="28"/>
                          <w:szCs w:val="28"/>
                        </w:rPr>
                        <w:t>Internships That Lead to Jobs!</w:t>
                      </w:r>
                    </w:p>
                  </w:txbxContent>
                </v:textbox>
                <w10:wrap type="square"/>
              </v:shape>
            </w:pict>
          </mc:Fallback>
        </mc:AlternateContent>
      </w:r>
    </w:p>
    <w:p w14:paraId="340ED324" w14:textId="77777777" w:rsidR="00C55F10" w:rsidRDefault="00C55F10" w:rsidP="007C74BC">
      <w:pPr>
        <w:rPr>
          <w:color w:val="000000"/>
          <w:sz w:val="28"/>
          <w:szCs w:val="28"/>
        </w:rPr>
      </w:pPr>
    </w:p>
    <w:p w14:paraId="37C6E47F" w14:textId="77777777" w:rsidR="00C55F10" w:rsidRDefault="00C55F10" w:rsidP="007C74BC">
      <w:pPr>
        <w:rPr>
          <w:color w:val="000000"/>
          <w:sz w:val="28"/>
          <w:szCs w:val="28"/>
        </w:rPr>
      </w:pPr>
    </w:p>
    <w:p w14:paraId="64389C80" w14:textId="77777777" w:rsidR="00FF4DC5" w:rsidRPr="00C55F10" w:rsidRDefault="007C74BC" w:rsidP="007C74BC">
      <w:pPr>
        <w:rPr>
          <w:rFonts w:ascii="Calisto MT" w:hAnsi="Calisto MT"/>
          <w:b/>
          <w:color w:val="072B62" w:themeColor="background2" w:themeShade="40"/>
          <w:sz w:val="28"/>
          <w:szCs w:val="28"/>
        </w:rPr>
      </w:pPr>
      <w:r w:rsidRPr="00C55F10">
        <w:rPr>
          <w:rFonts w:ascii="Calisto MT" w:hAnsi="Calisto MT"/>
          <w:b/>
          <w:color w:val="072B62" w:themeColor="background2" w:themeShade="40"/>
          <w:sz w:val="28"/>
          <w:szCs w:val="28"/>
        </w:rPr>
        <w:t>Jenny Knapp</w:t>
      </w:r>
      <w:r w:rsidR="00A203EB">
        <w:rPr>
          <w:rFonts w:ascii="Calisto MT" w:hAnsi="Calisto MT"/>
          <w:b/>
          <w:color w:val="072B62" w:themeColor="background2" w:themeShade="40"/>
          <w:sz w:val="28"/>
          <w:szCs w:val="28"/>
        </w:rPr>
        <w:t xml:space="preserve"> </w:t>
      </w:r>
      <w:r w:rsidR="00577CFD">
        <w:rPr>
          <w:rFonts w:ascii="Calisto MT" w:hAnsi="Calisto MT"/>
          <w:b/>
          <w:color w:val="072B62" w:themeColor="background2" w:themeShade="40"/>
          <w:sz w:val="28"/>
          <w:szCs w:val="28"/>
        </w:rPr>
        <w:t>M.A.,</w:t>
      </w:r>
      <w:r w:rsidRPr="00C55F10">
        <w:rPr>
          <w:rFonts w:ascii="Calisto MT" w:hAnsi="Calisto MT"/>
          <w:b/>
          <w:color w:val="072B62" w:themeColor="background2" w:themeShade="40"/>
          <w:sz w:val="28"/>
          <w:szCs w:val="28"/>
        </w:rPr>
        <w:t xml:space="preserve"> Lockheed Martin</w:t>
      </w:r>
    </w:p>
    <w:p w14:paraId="6AD8B576" w14:textId="77777777" w:rsidR="007C74BC" w:rsidRDefault="007C74BC" w:rsidP="007C74BC">
      <w:pPr>
        <w:ind w:firstLine="720"/>
        <w:rPr>
          <w:rFonts w:cstheme="minorHAnsi"/>
          <w:color w:val="072B62" w:themeColor="background2" w:themeShade="40"/>
          <w:sz w:val="22"/>
          <w:szCs w:val="22"/>
        </w:rPr>
      </w:pPr>
    </w:p>
    <w:p w14:paraId="16B65D57" w14:textId="77777777" w:rsidR="007C74BC" w:rsidRPr="00C55F10" w:rsidRDefault="00C55F10" w:rsidP="007C74BC">
      <w:pPr>
        <w:ind w:firstLine="720"/>
        <w:rPr>
          <w:rFonts w:cstheme="minorHAnsi"/>
          <w:color w:val="072B62" w:themeColor="background2" w:themeShade="40"/>
          <w:sz w:val="22"/>
          <w:szCs w:val="22"/>
        </w:rPr>
      </w:pPr>
      <w:r>
        <w:rPr>
          <w:rFonts w:cstheme="minorHAnsi"/>
          <w:color w:val="072B62" w:themeColor="background2" w:themeShade="40"/>
          <w:sz w:val="22"/>
          <w:szCs w:val="22"/>
        </w:rPr>
        <w:t>“</w:t>
      </w:r>
      <w:r w:rsidR="007C74BC" w:rsidRPr="00C55F10">
        <w:rPr>
          <w:rFonts w:cstheme="minorHAnsi"/>
          <w:color w:val="072B62" w:themeColor="background2" w:themeShade="40"/>
          <w:sz w:val="22"/>
          <w:szCs w:val="22"/>
        </w:rPr>
        <w:t>I had the opportunity to complete my internship for the I.O. Psychology program at Sikorsky Aircraft, a Lockheed Martin Company. Upon completing the program, I accepted a permanent position and have enjoyed the chance to both expand my knowledge and learn more in the field of Human Resources.</w:t>
      </w:r>
    </w:p>
    <w:p w14:paraId="6D27949D" w14:textId="77777777" w:rsidR="007C74BC" w:rsidRPr="00C55F10" w:rsidRDefault="007C74BC" w:rsidP="007C74BC">
      <w:pPr>
        <w:ind w:firstLine="720"/>
        <w:rPr>
          <w:rFonts w:cstheme="minorHAnsi"/>
          <w:color w:val="072B62" w:themeColor="background2" w:themeShade="40"/>
          <w:sz w:val="22"/>
          <w:szCs w:val="22"/>
        </w:rPr>
      </w:pPr>
      <w:r w:rsidRPr="00C55F10">
        <w:rPr>
          <w:rFonts w:cstheme="minorHAnsi"/>
          <w:color w:val="072B62" w:themeColor="background2" w:themeShade="40"/>
          <w:sz w:val="22"/>
          <w:szCs w:val="22"/>
        </w:rPr>
        <w:t>A unique experience I was able to gain from both my internship and my current role as Business Partner is Lockheed Martin’s acquisition of Sikorsky. I was able to learn and experience how a large company handles an acquisition as well as all of the work and change management that is required for the process to run smoothly. I started the first day Sikorsky became a Lockheed Martin company which has allowed me to see and assist in change management strategies, rolling out new processes/ tools, and seeing and experiencing how the change is impacting the companies culture and business.</w:t>
      </w:r>
      <w:r w:rsidR="00C55F10">
        <w:rPr>
          <w:rFonts w:cstheme="minorHAnsi"/>
          <w:color w:val="072B62" w:themeColor="background2" w:themeShade="40"/>
          <w:sz w:val="22"/>
          <w:szCs w:val="22"/>
        </w:rPr>
        <w:t>”</w:t>
      </w:r>
    </w:p>
    <w:p w14:paraId="227D4C37" w14:textId="77777777" w:rsidR="007C74BC" w:rsidRPr="007C74BC" w:rsidRDefault="007C74BC" w:rsidP="007C74BC">
      <w:pPr>
        <w:rPr>
          <w:rFonts w:cstheme="minorHAnsi"/>
          <w:color w:val="072B62" w:themeColor="background2" w:themeShade="40"/>
          <w:sz w:val="22"/>
          <w:szCs w:val="22"/>
        </w:rPr>
      </w:pPr>
    </w:p>
    <w:p w14:paraId="3BE19327" w14:textId="77777777" w:rsidR="007C74BC" w:rsidRPr="007C74BC" w:rsidRDefault="007C74BC" w:rsidP="007C74BC">
      <w:pPr>
        <w:rPr>
          <w:rFonts w:cstheme="minorHAnsi"/>
          <w:color w:val="072B62" w:themeColor="background2" w:themeShade="40"/>
          <w:sz w:val="22"/>
          <w:szCs w:val="22"/>
        </w:rPr>
      </w:pPr>
    </w:p>
    <w:p w14:paraId="57D70959" w14:textId="77777777" w:rsidR="007C74BC" w:rsidRPr="007C74BC" w:rsidRDefault="007C74BC" w:rsidP="007C74BC">
      <w:pPr>
        <w:rPr>
          <w:rFonts w:cstheme="minorHAnsi"/>
          <w:color w:val="072B62" w:themeColor="background2" w:themeShade="40"/>
          <w:sz w:val="22"/>
          <w:szCs w:val="22"/>
        </w:rPr>
      </w:pPr>
    </w:p>
    <w:p w14:paraId="6F8E6E6D" w14:textId="77777777" w:rsidR="00DF27AF" w:rsidRPr="00160330" w:rsidRDefault="00DF27AF">
      <w:pPr>
        <w:rPr>
          <w:rFonts w:ascii="Calisto MT" w:hAnsi="Calisto MT"/>
          <w:b/>
          <w:color w:val="072B62" w:themeColor="background2" w:themeShade="40"/>
          <w:sz w:val="22"/>
          <w:szCs w:val="22"/>
        </w:rPr>
      </w:pPr>
    </w:p>
    <w:p w14:paraId="462F364C" w14:textId="77777777" w:rsidR="00DF27AF" w:rsidRPr="00160330" w:rsidRDefault="00323951">
      <w:pPr>
        <w:rPr>
          <w:rFonts w:ascii="Calisto MT" w:hAnsi="Calisto MT"/>
          <w:b/>
          <w:color w:val="072B62" w:themeColor="background2" w:themeShade="40"/>
          <w:sz w:val="22"/>
          <w:szCs w:val="22"/>
        </w:rPr>
      </w:pPr>
      <w:r w:rsidRPr="00626C94">
        <w:rPr>
          <w:rFonts w:ascii="Calisto MT" w:hAnsi="Calisto MT"/>
          <w:b/>
          <w:noProof/>
          <w:color w:val="072B62" w:themeColor="background2" w:themeShade="40"/>
          <w:sz w:val="22"/>
          <w:szCs w:val="22"/>
        </w:rPr>
        <mc:AlternateContent>
          <mc:Choice Requires="wps">
            <w:drawing>
              <wp:anchor distT="45720" distB="45720" distL="114300" distR="114300" simplePos="0" relativeHeight="251781120" behindDoc="0" locked="0" layoutInCell="1" allowOverlap="1" wp14:anchorId="3163823F" wp14:editId="5188724B">
                <wp:simplePos x="0" y="0"/>
                <wp:positionH relativeFrom="margin">
                  <wp:align>right</wp:align>
                </wp:positionH>
                <wp:positionV relativeFrom="paragraph">
                  <wp:posOffset>248920</wp:posOffset>
                </wp:positionV>
                <wp:extent cx="6781800" cy="3345180"/>
                <wp:effectExtent l="19050" t="19050" r="19050" b="266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345180"/>
                        </a:xfrm>
                        <a:prstGeom prst="rect">
                          <a:avLst/>
                        </a:prstGeom>
                        <a:solidFill>
                          <a:srgbClr val="FFFFFF"/>
                        </a:solidFill>
                        <a:ln w="28575">
                          <a:solidFill>
                            <a:schemeClr val="bg2">
                              <a:lumMod val="25000"/>
                            </a:schemeClr>
                          </a:solidFill>
                          <a:miter lim="800000"/>
                          <a:headEnd/>
                          <a:tailEnd/>
                        </a:ln>
                      </wps:spPr>
                      <wps:txbx>
                        <w:txbxContent>
                          <w:p w14:paraId="73506F2E" w14:textId="77777777" w:rsidR="00BC5783" w:rsidRPr="00323951" w:rsidRDefault="001507F8" w:rsidP="00740528">
                            <w:pPr>
                              <w:jc w:val="center"/>
                              <w:rPr>
                                <w:b/>
                                <w:bCs/>
                                <w:noProof/>
                                <w:color w:val="072B62" w:themeColor="background2" w:themeShade="40"/>
                                <w:sz w:val="32"/>
                                <w:szCs w:val="32"/>
                                <w:u w:val="single"/>
                              </w:rPr>
                            </w:pPr>
                            <w:r>
                              <w:rPr>
                                <w:b/>
                                <w:bCs/>
                                <w:noProof/>
                                <w:color w:val="072B62" w:themeColor="background2" w:themeShade="40"/>
                                <w:sz w:val="32"/>
                                <w:szCs w:val="32"/>
                                <w:u w:val="single"/>
                              </w:rPr>
                              <w:t>Organizations Employing MAIOP Alumni</w:t>
                            </w:r>
                          </w:p>
                          <w:p w14:paraId="6FC63A9C" w14:textId="77777777" w:rsidR="00BC5783" w:rsidRDefault="00BC5783">
                            <w:r w:rsidRPr="00160330">
                              <w:rPr>
                                <w:b/>
                                <w:bCs/>
                                <w:noProof/>
                                <w:color w:val="072B62" w:themeColor="background2" w:themeShade="40"/>
                                <w:sz w:val="22"/>
                                <w:szCs w:val="22"/>
                              </w:rPr>
                              <w:drawing>
                                <wp:inline distT="0" distB="0" distL="0" distR="0" wp14:anchorId="463A0A87" wp14:editId="3BB2A7F9">
                                  <wp:extent cx="1150392" cy="775335"/>
                                  <wp:effectExtent l="0" t="0" r="0" b="5715"/>
                                  <wp:docPr id="246" name="Picture 246" descr="Image result for stanley black and d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nley black and deck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7072" cy="813536"/>
                                          </a:xfrm>
                                          <a:prstGeom prst="rect">
                                            <a:avLst/>
                                          </a:prstGeom>
                                          <a:noFill/>
                                          <a:ln>
                                            <a:noFill/>
                                          </a:ln>
                                        </pic:spPr>
                                      </pic:pic>
                                    </a:graphicData>
                                  </a:graphic>
                                </wp:inline>
                              </w:drawing>
                            </w:r>
                            <w:r>
                              <w:t xml:space="preserve">                                     </w:t>
                            </w:r>
                            <w:r w:rsidRPr="00626C94">
                              <w:rPr>
                                <w:noProof/>
                              </w:rPr>
                              <w:drawing>
                                <wp:inline distT="0" distB="0" distL="0" distR="0" wp14:anchorId="4FE2C782" wp14:editId="4A0CAE14">
                                  <wp:extent cx="1753120" cy="40386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6628" cy="404668"/>
                                          </a:xfrm>
                                          <a:prstGeom prst="rect">
                                            <a:avLst/>
                                          </a:prstGeom>
                                          <a:noFill/>
                                          <a:ln>
                                            <a:noFill/>
                                          </a:ln>
                                        </pic:spPr>
                                      </pic:pic>
                                    </a:graphicData>
                                  </a:graphic>
                                </wp:inline>
                              </w:drawing>
                            </w:r>
                            <w:r>
                              <w:t xml:space="preserve">       </w:t>
                            </w:r>
                            <w:r w:rsidRPr="00626C94">
                              <w:rPr>
                                <w:noProof/>
                              </w:rPr>
                              <w:drawing>
                                <wp:inline distT="0" distB="0" distL="0" distR="0" wp14:anchorId="637F05A9" wp14:editId="1B0920C7">
                                  <wp:extent cx="1432560" cy="753328"/>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35" cy="761360"/>
                                          </a:xfrm>
                                          <a:prstGeom prst="rect">
                                            <a:avLst/>
                                          </a:prstGeom>
                                          <a:noFill/>
                                          <a:ln>
                                            <a:noFill/>
                                          </a:ln>
                                        </pic:spPr>
                                      </pic:pic>
                                    </a:graphicData>
                                  </a:graphic>
                                </wp:inline>
                              </w:drawing>
                            </w:r>
                            <w:r>
                              <w:t xml:space="preserve">                </w:t>
                            </w:r>
                            <w:r w:rsidRPr="00626C94">
                              <w:rPr>
                                <w:noProof/>
                              </w:rPr>
                              <w:drawing>
                                <wp:inline distT="0" distB="0" distL="0" distR="0" wp14:anchorId="483B39D9" wp14:editId="23272595">
                                  <wp:extent cx="1879695" cy="444500"/>
                                  <wp:effectExtent l="0" t="0" r="6350" b="0"/>
                                  <wp:docPr id="250" name="Picture 250" descr="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maz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0339" cy="458841"/>
                                          </a:xfrm>
                                          <a:prstGeom prst="rect">
                                            <a:avLst/>
                                          </a:prstGeom>
                                          <a:noFill/>
                                          <a:ln>
                                            <a:noFill/>
                                          </a:ln>
                                        </pic:spPr>
                                      </pic:pic>
                                    </a:graphicData>
                                  </a:graphic>
                                </wp:inline>
                              </w:drawing>
                            </w:r>
                            <w:r w:rsidRPr="00626C94">
                              <w:rPr>
                                <w:noProof/>
                              </w:rPr>
                              <w:drawing>
                                <wp:inline distT="0" distB="0" distL="0" distR="0" wp14:anchorId="2FD98040" wp14:editId="4619D6CA">
                                  <wp:extent cx="2579613" cy="6553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2706" cy="671348"/>
                                          </a:xfrm>
                                          <a:prstGeom prst="rect">
                                            <a:avLst/>
                                          </a:prstGeom>
                                        </pic:spPr>
                                      </pic:pic>
                                    </a:graphicData>
                                  </a:graphic>
                                </wp:inline>
                              </w:drawing>
                            </w:r>
                            <w:r w:rsidRPr="00210815">
                              <w:rPr>
                                <w:noProof/>
                              </w:rPr>
                              <w:drawing>
                                <wp:inline distT="0" distB="0" distL="0" distR="0" wp14:anchorId="6851DE6B" wp14:editId="27CEA350">
                                  <wp:extent cx="1813560" cy="66923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29058" cy="674954"/>
                                          </a:xfrm>
                                          <a:prstGeom prst="rect">
                                            <a:avLst/>
                                          </a:prstGeom>
                                        </pic:spPr>
                                      </pic:pic>
                                    </a:graphicData>
                                  </a:graphic>
                                </wp:inline>
                              </w:drawing>
                            </w:r>
                          </w:p>
                          <w:p w14:paraId="22C3591A" w14:textId="77777777" w:rsidR="00BC5783" w:rsidRDefault="00BC5783"/>
                          <w:p w14:paraId="3B3DF99C" w14:textId="77777777" w:rsidR="00BC5783" w:rsidRDefault="00BC5783">
                            <w:r w:rsidRPr="00626C94">
                              <w:rPr>
                                <w:noProof/>
                              </w:rPr>
                              <w:drawing>
                                <wp:inline distT="0" distB="0" distL="0" distR="0" wp14:anchorId="3D5BF1E1" wp14:editId="0B5B18F6">
                                  <wp:extent cx="922020" cy="8001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2020" cy="800100"/>
                                          </a:xfrm>
                                          <a:prstGeom prst="rect">
                                            <a:avLst/>
                                          </a:prstGeom>
                                          <a:noFill/>
                                          <a:ln>
                                            <a:noFill/>
                                          </a:ln>
                                        </pic:spPr>
                                      </pic:pic>
                                    </a:graphicData>
                                  </a:graphic>
                                </wp:inline>
                              </w:drawing>
                            </w:r>
                            <w:r w:rsidRPr="00626C94">
                              <w:rPr>
                                <w:noProof/>
                              </w:rPr>
                              <w:drawing>
                                <wp:inline distT="0" distB="0" distL="0" distR="0" wp14:anchorId="40D94F23" wp14:editId="6BBDCD46">
                                  <wp:extent cx="1539240" cy="860164"/>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4893" cy="874499"/>
                                          </a:xfrm>
                                          <a:prstGeom prst="rect">
                                            <a:avLst/>
                                          </a:prstGeom>
                                          <a:noFill/>
                                          <a:ln>
                                            <a:noFill/>
                                          </a:ln>
                                        </pic:spPr>
                                      </pic:pic>
                                    </a:graphicData>
                                  </a:graphic>
                                </wp:inline>
                              </w:drawing>
                            </w:r>
                            <w:r>
                              <w:t xml:space="preserve">      </w:t>
                            </w:r>
                            <w:r>
                              <w:rPr>
                                <w:noProof/>
                              </w:rPr>
                              <w:drawing>
                                <wp:inline distT="0" distB="0" distL="0" distR="0" wp14:anchorId="6B78F548" wp14:editId="1A66B8EE">
                                  <wp:extent cx="944880" cy="944880"/>
                                  <wp:effectExtent l="0" t="0" r="7620" b="7620"/>
                                  <wp:docPr id="253" name="Picture 253" descr="Image result for 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r>
                              <w:t xml:space="preserve"> </w:t>
                            </w:r>
                            <w:r w:rsidRPr="00626C94">
                              <w:rPr>
                                <w:noProof/>
                              </w:rPr>
                              <w:drawing>
                                <wp:inline distT="0" distB="0" distL="0" distR="0" wp14:anchorId="71D139FB" wp14:editId="02AA42E1">
                                  <wp:extent cx="2423160" cy="1345700"/>
                                  <wp:effectExtent l="0" t="0" r="0" b="0"/>
                                  <wp:docPr id="254" name="Picture 254" descr="Image result for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as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3978" cy="13572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823F" id="_x0000_s1041" type="#_x0000_t202" style="position:absolute;margin-left:482.8pt;margin-top:19.6pt;width:534pt;height:263.4pt;z-index:251781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" strokecolor="#072b60 [814]" strokeweight="2.25pt">
                <v:textbox>
                  <w:txbxContent>
                    <w:p w14:paraId="73506F2E" w14:textId="77777777" w:rsidR="00BC5783" w:rsidRPr="00323951" w:rsidRDefault="001507F8" w:rsidP="00740528">
                      <w:pPr>
                        <w:jc w:val="center"/>
                        <w:rPr>
                          <w:b/>
                          <w:bCs/>
                          <w:noProof/>
                          <w:color w:val="072B62" w:themeColor="background2" w:themeShade="40"/>
                          <w:sz w:val="32"/>
                          <w:szCs w:val="32"/>
                          <w:u w:val="single"/>
                        </w:rPr>
                      </w:pPr>
                      <w:r>
                        <w:rPr>
                          <w:b/>
                          <w:bCs/>
                          <w:noProof/>
                          <w:color w:val="072B62" w:themeColor="background2" w:themeShade="40"/>
                          <w:sz w:val="32"/>
                          <w:szCs w:val="32"/>
                          <w:u w:val="single"/>
                        </w:rPr>
                        <w:t>Organizations Employing MAIOP Alumni</w:t>
                      </w:r>
                    </w:p>
                    <w:p w14:paraId="6FC63A9C" w14:textId="77777777" w:rsidR="00BC5783" w:rsidRDefault="00BC5783">
                      <w:r w:rsidRPr="00160330">
                        <w:rPr>
                          <w:b/>
                          <w:bCs/>
                          <w:noProof/>
                          <w:color w:val="072B62" w:themeColor="background2" w:themeShade="40"/>
                          <w:sz w:val="22"/>
                          <w:szCs w:val="22"/>
                        </w:rPr>
                        <w:drawing>
                          <wp:inline distT="0" distB="0" distL="0" distR="0" wp14:anchorId="463A0A87" wp14:editId="3BB2A7F9">
                            <wp:extent cx="1150392" cy="775335"/>
                            <wp:effectExtent l="0" t="0" r="0" b="5715"/>
                            <wp:docPr id="246" name="Picture 246" descr="Image result for stanley black and d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nley black and deck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7072" cy="813536"/>
                                    </a:xfrm>
                                    <a:prstGeom prst="rect">
                                      <a:avLst/>
                                    </a:prstGeom>
                                    <a:noFill/>
                                    <a:ln>
                                      <a:noFill/>
                                    </a:ln>
                                  </pic:spPr>
                                </pic:pic>
                              </a:graphicData>
                            </a:graphic>
                          </wp:inline>
                        </w:drawing>
                      </w:r>
                      <w:r>
                        <w:t xml:space="preserve">                                     </w:t>
                      </w:r>
                      <w:r w:rsidRPr="00626C94">
                        <w:rPr>
                          <w:noProof/>
                        </w:rPr>
                        <w:drawing>
                          <wp:inline distT="0" distB="0" distL="0" distR="0" wp14:anchorId="4FE2C782" wp14:editId="4A0CAE14">
                            <wp:extent cx="1753120" cy="40386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6628" cy="404668"/>
                                    </a:xfrm>
                                    <a:prstGeom prst="rect">
                                      <a:avLst/>
                                    </a:prstGeom>
                                    <a:noFill/>
                                    <a:ln>
                                      <a:noFill/>
                                    </a:ln>
                                  </pic:spPr>
                                </pic:pic>
                              </a:graphicData>
                            </a:graphic>
                          </wp:inline>
                        </w:drawing>
                      </w:r>
                      <w:r>
                        <w:t xml:space="preserve">       </w:t>
                      </w:r>
                      <w:r w:rsidRPr="00626C94">
                        <w:rPr>
                          <w:noProof/>
                        </w:rPr>
                        <w:drawing>
                          <wp:inline distT="0" distB="0" distL="0" distR="0" wp14:anchorId="637F05A9" wp14:editId="1B0920C7">
                            <wp:extent cx="1432560" cy="753328"/>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35" cy="761360"/>
                                    </a:xfrm>
                                    <a:prstGeom prst="rect">
                                      <a:avLst/>
                                    </a:prstGeom>
                                    <a:noFill/>
                                    <a:ln>
                                      <a:noFill/>
                                    </a:ln>
                                  </pic:spPr>
                                </pic:pic>
                              </a:graphicData>
                            </a:graphic>
                          </wp:inline>
                        </w:drawing>
                      </w:r>
                      <w:r>
                        <w:t xml:space="preserve">                </w:t>
                      </w:r>
                      <w:r w:rsidRPr="00626C94">
                        <w:rPr>
                          <w:noProof/>
                        </w:rPr>
                        <w:drawing>
                          <wp:inline distT="0" distB="0" distL="0" distR="0" wp14:anchorId="483B39D9" wp14:editId="23272595">
                            <wp:extent cx="1879695" cy="444500"/>
                            <wp:effectExtent l="0" t="0" r="6350" b="0"/>
                            <wp:docPr id="250" name="Picture 250" descr="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maz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0339" cy="458841"/>
                                    </a:xfrm>
                                    <a:prstGeom prst="rect">
                                      <a:avLst/>
                                    </a:prstGeom>
                                    <a:noFill/>
                                    <a:ln>
                                      <a:noFill/>
                                    </a:ln>
                                  </pic:spPr>
                                </pic:pic>
                              </a:graphicData>
                            </a:graphic>
                          </wp:inline>
                        </w:drawing>
                      </w:r>
                      <w:r w:rsidRPr="00626C94">
                        <w:rPr>
                          <w:noProof/>
                        </w:rPr>
                        <w:drawing>
                          <wp:inline distT="0" distB="0" distL="0" distR="0" wp14:anchorId="2FD98040" wp14:editId="4619D6CA">
                            <wp:extent cx="2579613" cy="6553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2706" cy="671348"/>
                                    </a:xfrm>
                                    <a:prstGeom prst="rect">
                                      <a:avLst/>
                                    </a:prstGeom>
                                  </pic:spPr>
                                </pic:pic>
                              </a:graphicData>
                            </a:graphic>
                          </wp:inline>
                        </w:drawing>
                      </w:r>
                      <w:r w:rsidRPr="00210815">
                        <w:rPr>
                          <w:noProof/>
                        </w:rPr>
                        <w:drawing>
                          <wp:inline distT="0" distB="0" distL="0" distR="0" wp14:anchorId="6851DE6B" wp14:editId="27CEA350">
                            <wp:extent cx="1813560" cy="66923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29058" cy="674954"/>
                                    </a:xfrm>
                                    <a:prstGeom prst="rect">
                                      <a:avLst/>
                                    </a:prstGeom>
                                  </pic:spPr>
                                </pic:pic>
                              </a:graphicData>
                            </a:graphic>
                          </wp:inline>
                        </w:drawing>
                      </w:r>
                    </w:p>
                    <w:p w14:paraId="22C3591A" w14:textId="77777777" w:rsidR="00BC5783" w:rsidRDefault="00BC5783"/>
                    <w:p w14:paraId="3B3DF99C" w14:textId="77777777" w:rsidR="00BC5783" w:rsidRDefault="00BC5783">
                      <w:r w:rsidRPr="00626C94">
                        <w:rPr>
                          <w:noProof/>
                        </w:rPr>
                        <w:drawing>
                          <wp:inline distT="0" distB="0" distL="0" distR="0" wp14:anchorId="3D5BF1E1" wp14:editId="0B5B18F6">
                            <wp:extent cx="922020" cy="8001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2020" cy="800100"/>
                                    </a:xfrm>
                                    <a:prstGeom prst="rect">
                                      <a:avLst/>
                                    </a:prstGeom>
                                    <a:noFill/>
                                    <a:ln>
                                      <a:noFill/>
                                    </a:ln>
                                  </pic:spPr>
                                </pic:pic>
                              </a:graphicData>
                            </a:graphic>
                          </wp:inline>
                        </w:drawing>
                      </w:r>
                      <w:r w:rsidRPr="00626C94">
                        <w:rPr>
                          <w:noProof/>
                        </w:rPr>
                        <w:drawing>
                          <wp:inline distT="0" distB="0" distL="0" distR="0" wp14:anchorId="40D94F23" wp14:editId="6BBDCD46">
                            <wp:extent cx="1539240" cy="860164"/>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4893" cy="874499"/>
                                    </a:xfrm>
                                    <a:prstGeom prst="rect">
                                      <a:avLst/>
                                    </a:prstGeom>
                                    <a:noFill/>
                                    <a:ln>
                                      <a:noFill/>
                                    </a:ln>
                                  </pic:spPr>
                                </pic:pic>
                              </a:graphicData>
                            </a:graphic>
                          </wp:inline>
                        </w:drawing>
                      </w:r>
                      <w:r>
                        <w:t xml:space="preserve">      </w:t>
                      </w:r>
                      <w:r>
                        <w:rPr>
                          <w:noProof/>
                        </w:rPr>
                        <w:drawing>
                          <wp:inline distT="0" distB="0" distL="0" distR="0" wp14:anchorId="6B78F548" wp14:editId="1A66B8EE">
                            <wp:extent cx="944880" cy="944880"/>
                            <wp:effectExtent l="0" t="0" r="7620" b="7620"/>
                            <wp:docPr id="253" name="Picture 253" descr="Image result for 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r>
                        <w:t xml:space="preserve"> </w:t>
                      </w:r>
                      <w:r w:rsidRPr="00626C94">
                        <w:rPr>
                          <w:noProof/>
                        </w:rPr>
                        <w:drawing>
                          <wp:inline distT="0" distB="0" distL="0" distR="0" wp14:anchorId="71D139FB" wp14:editId="02AA42E1">
                            <wp:extent cx="2423160" cy="1345700"/>
                            <wp:effectExtent l="0" t="0" r="0" b="0"/>
                            <wp:docPr id="254" name="Picture 254" descr="Image result for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as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3978" cy="1357261"/>
                                    </a:xfrm>
                                    <a:prstGeom prst="rect">
                                      <a:avLst/>
                                    </a:prstGeom>
                                    <a:noFill/>
                                    <a:ln>
                                      <a:noFill/>
                                    </a:ln>
                                  </pic:spPr>
                                </pic:pic>
                              </a:graphicData>
                            </a:graphic>
                          </wp:inline>
                        </w:drawing>
                      </w:r>
                    </w:p>
                  </w:txbxContent>
                </v:textbox>
                <w10:wrap type="square" anchorx="margin"/>
              </v:shape>
            </w:pict>
          </mc:Fallback>
        </mc:AlternateContent>
      </w:r>
    </w:p>
    <w:p w14:paraId="1C42CE43" w14:textId="77777777" w:rsidR="00DF27AF" w:rsidRPr="00160330" w:rsidRDefault="00DF27AF">
      <w:pPr>
        <w:rPr>
          <w:rFonts w:ascii="Calisto MT" w:hAnsi="Calisto MT"/>
          <w:b/>
          <w:color w:val="072B62" w:themeColor="background2" w:themeShade="40"/>
          <w:sz w:val="22"/>
          <w:szCs w:val="22"/>
        </w:rPr>
      </w:pPr>
    </w:p>
    <w:p w14:paraId="49EFB336" w14:textId="77777777" w:rsidR="00DF27AF" w:rsidRPr="00160330" w:rsidRDefault="00DF27AF">
      <w:pPr>
        <w:rPr>
          <w:rFonts w:ascii="Calisto MT" w:hAnsi="Calisto MT"/>
          <w:b/>
          <w:color w:val="072B62" w:themeColor="background2" w:themeShade="40"/>
          <w:sz w:val="22"/>
          <w:szCs w:val="22"/>
        </w:rPr>
      </w:pPr>
    </w:p>
    <w:p w14:paraId="0BBAF46A" w14:textId="77777777" w:rsidR="00DF27AF" w:rsidRPr="00160330" w:rsidRDefault="00DF27AF">
      <w:pPr>
        <w:rPr>
          <w:rFonts w:ascii="Calisto MT" w:hAnsi="Calisto MT"/>
          <w:b/>
          <w:color w:val="072B62" w:themeColor="background2" w:themeShade="40"/>
          <w:sz w:val="22"/>
          <w:szCs w:val="22"/>
        </w:rPr>
      </w:pPr>
    </w:p>
    <w:p w14:paraId="1E3F3929" w14:textId="77777777" w:rsidR="00323951" w:rsidRDefault="00323951">
      <w:pPr>
        <w:rPr>
          <w:rFonts w:ascii="Calisto MT" w:hAnsi="Calisto MT"/>
          <w:b/>
          <w:color w:val="072B62" w:themeColor="background2" w:themeShade="40"/>
          <w:sz w:val="28"/>
          <w:szCs w:val="28"/>
        </w:rPr>
      </w:pPr>
    </w:p>
    <w:p w14:paraId="7A80ABA3" w14:textId="77777777" w:rsidR="00DF27AF" w:rsidRPr="00C55F10" w:rsidRDefault="00577CFD">
      <w:pPr>
        <w:rPr>
          <w:rFonts w:ascii="Calisto MT" w:hAnsi="Calisto MT"/>
          <w:b/>
          <w:color w:val="072B62" w:themeColor="background2" w:themeShade="40"/>
          <w:sz w:val="28"/>
          <w:szCs w:val="28"/>
        </w:rPr>
      </w:pPr>
      <w:r>
        <w:rPr>
          <w:rFonts w:ascii="Calisto MT" w:hAnsi="Calisto MT"/>
          <w:b/>
          <w:color w:val="072B62" w:themeColor="background2" w:themeShade="40"/>
          <w:sz w:val="28"/>
          <w:szCs w:val="28"/>
        </w:rPr>
        <w:t xml:space="preserve">Lauren </w:t>
      </w:r>
      <w:r w:rsidR="00A203EB">
        <w:rPr>
          <w:rFonts w:ascii="Calisto MT" w:hAnsi="Calisto MT"/>
          <w:b/>
          <w:color w:val="072B62" w:themeColor="background2" w:themeShade="40"/>
          <w:sz w:val="28"/>
          <w:szCs w:val="28"/>
        </w:rPr>
        <w:t>Riley,</w:t>
      </w:r>
      <w:r w:rsidR="00A203EB" w:rsidRPr="00C55F10">
        <w:rPr>
          <w:rFonts w:ascii="Calisto MT" w:hAnsi="Calisto MT"/>
          <w:b/>
          <w:color w:val="072B62" w:themeColor="background2" w:themeShade="40"/>
          <w:sz w:val="28"/>
          <w:szCs w:val="28"/>
        </w:rPr>
        <w:t xml:space="preserve"> Travelers</w:t>
      </w:r>
      <w:r w:rsidR="007C74BC" w:rsidRPr="00C55F10">
        <w:rPr>
          <w:rFonts w:ascii="Calisto MT" w:hAnsi="Calisto MT"/>
          <w:b/>
          <w:color w:val="072B62" w:themeColor="background2" w:themeShade="40"/>
          <w:sz w:val="28"/>
          <w:szCs w:val="28"/>
        </w:rPr>
        <w:t xml:space="preserve"> </w:t>
      </w:r>
    </w:p>
    <w:p w14:paraId="354592F0" w14:textId="77777777" w:rsidR="00DF27AF" w:rsidRPr="00C55F10" w:rsidRDefault="00DF27AF">
      <w:pPr>
        <w:rPr>
          <w:rFonts w:ascii="Calisto MT" w:hAnsi="Calisto MT"/>
          <w:b/>
          <w:color w:val="072B62" w:themeColor="background2" w:themeShade="40"/>
        </w:rPr>
      </w:pPr>
    </w:p>
    <w:p w14:paraId="4922CB71" w14:textId="77777777" w:rsidR="00323951" w:rsidRDefault="00C55F10" w:rsidP="00323951">
      <w:pPr>
        <w:ind w:firstLine="720"/>
        <w:rPr>
          <w:rFonts w:cstheme="minorHAnsi"/>
          <w:color w:val="072B62" w:themeColor="background2" w:themeShade="40"/>
          <w:sz w:val="22"/>
          <w:szCs w:val="22"/>
        </w:rPr>
      </w:pPr>
      <w:r>
        <w:rPr>
          <w:rFonts w:cstheme="minorHAnsi"/>
          <w:color w:val="072B62" w:themeColor="background2" w:themeShade="40"/>
          <w:sz w:val="22"/>
          <w:szCs w:val="22"/>
        </w:rPr>
        <w:t>“</w:t>
      </w:r>
      <w:r w:rsidRPr="00C55F10">
        <w:rPr>
          <w:rFonts w:cstheme="minorHAnsi"/>
          <w:color w:val="072B62" w:themeColor="background2" w:themeShade="40"/>
          <w:sz w:val="22"/>
          <w:szCs w:val="22"/>
        </w:rPr>
        <w:t>This past summer at Travelers I was a part of the Human Resource Leadership Development Internship Program. I worked as a HR Generalist supporting Claim Legal. My projects gave me a realistic view of what it's l</w:t>
      </w:r>
      <w:r w:rsidR="00323951">
        <w:rPr>
          <w:rFonts w:cstheme="minorHAnsi"/>
          <w:color w:val="072B62" w:themeColor="background2" w:themeShade="40"/>
          <w:sz w:val="22"/>
          <w:szCs w:val="22"/>
        </w:rPr>
        <w:t xml:space="preserve">ike to work as a HR </w:t>
      </w:r>
      <w:r w:rsidRPr="00C55F10">
        <w:rPr>
          <w:rFonts w:cstheme="minorHAnsi"/>
          <w:color w:val="072B62" w:themeColor="background2" w:themeShade="40"/>
          <w:sz w:val="22"/>
          <w:szCs w:val="22"/>
        </w:rPr>
        <w:t>Generalist, what I mean by this is my projects touched all the ma</w:t>
      </w:r>
      <w:r w:rsidR="00323951">
        <w:rPr>
          <w:rFonts w:cstheme="minorHAnsi"/>
          <w:color w:val="072B62" w:themeColor="background2" w:themeShade="40"/>
          <w:sz w:val="22"/>
          <w:szCs w:val="22"/>
        </w:rPr>
        <w:t>jor functions of HR</w:t>
      </w:r>
      <w:r w:rsidRPr="00C55F10">
        <w:rPr>
          <w:rFonts w:cstheme="minorHAnsi"/>
          <w:color w:val="072B62" w:themeColor="background2" w:themeShade="40"/>
          <w:sz w:val="22"/>
          <w:szCs w:val="22"/>
        </w:rPr>
        <w:t>. For example, I wrote an article that's going to be published in the Military Police Regim</w:t>
      </w:r>
      <w:r w:rsidR="00323951">
        <w:rPr>
          <w:rFonts w:cstheme="minorHAnsi"/>
          <w:color w:val="072B62" w:themeColor="background2" w:themeShade="40"/>
          <w:sz w:val="22"/>
          <w:szCs w:val="22"/>
        </w:rPr>
        <w:t>ental Association magazine</w:t>
      </w:r>
      <w:r w:rsidRPr="00C55F10">
        <w:rPr>
          <w:rFonts w:cstheme="minorHAnsi"/>
          <w:color w:val="072B62" w:themeColor="background2" w:themeShade="40"/>
          <w:sz w:val="22"/>
          <w:szCs w:val="22"/>
        </w:rPr>
        <w:t xml:space="preserve">. Also, I created and edited existing job descriptions to accurately reflect the positions, which touches the function of compensation. Additionally, I </w:t>
      </w:r>
      <w:r w:rsidR="00323951">
        <w:rPr>
          <w:rFonts w:cstheme="minorHAnsi"/>
          <w:color w:val="072B62" w:themeColor="background2" w:themeShade="40"/>
          <w:sz w:val="22"/>
          <w:szCs w:val="22"/>
        </w:rPr>
        <w:t xml:space="preserve">took part in the HR </w:t>
      </w:r>
      <w:r w:rsidRPr="00C55F10">
        <w:rPr>
          <w:rFonts w:cstheme="minorHAnsi"/>
          <w:color w:val="072B62" w:themeColor="background2" w:themeShade="40"/>
          <w:sz w:val="22"/>
          <w:szCs w:val="22"/>
        </w:rPr>
        <w:t>Management investigation training, which is an emplo</w:t>
      </w:r>
      <w:r w:rsidR="00323951">
        <w:rPr>
          <w:rFonts w:cstheme="minorHAnsi"/>
          <w:color w:val="072B62" w:themeColor="background2" w:themeShade="40"/>
          <w:sz w:val="22"/>
          <w:szCs w:val="22"/>
        </w:rPr>
        <w:t xml:space="preserve">yee relations strategy. </w:t>
      </w:r>
    </w:p>
    <w:p w14:paraId="56E3881D" w14:textId="77777777" w:rsidR="00FF4DC5" w:rsidRPr="00323951" w:rsidRDefault="00323951" w:rsidP="00323951">
      <w:pPr>
        <w:ind w:firstLine="720"/>
        <w:rPr>
          <w:rFonts w:cstheme="minorHAnsi"/>
          <w:color w:val="072B62" w:themeColor="background2" w:themeShade="40"/>
          <w:sz w:val="22"/>
          <w:szCs w:val="22"/>
        </w:rPr>
      </w:pPr>
      <w:r>
        <w:rPr>
          <w:rFonts w:cstheme="minorHAnsi"/>
          <w:color w:val="072B62" w:themeColor="background2" w:themeShade="40"/>
          <w:sz w:val="22"/>
          <w:szCs w:val="22"/>
        </w:rPr>
        <w:t xml:space="preserve">I </w:t>
      </w:r>
      <w:r w:rsidR="00C55F10" w:rsidRPr="00C55F10">
        <w:rPr>
          <w:rFonts w:cstheme="minorHAnsi"/>
          <w:color w:val="072B62" w:themeColor="background2" w:themeShade="40"/>
          <w:sz w:val="22"/>
          <w:szCs w:val="22"/>
        </w:rPr>
        <w:t>enjoyed my summer with Travelers as it developed me into a more well-rounded Human Resource professional.</w:t>
      </w:r>
      <w:r>
        <w:rPr>
          <w:rFonts w:cstheme="minorHAnsi"/>
          <w:color w:val="072B62" w:themeColor="background2" w:themeShade="40"/>
          <w:sz w:val="22"/>
          <w:szCs w:val="22"/>
        </w:rPr>
        <w:t xml:space="preserve">  </w:t>
      </w:r>
      <w:r w:rsidR="00C55F10" w:rsidRPr="00C55F10">
        <w:rPr>
          <w:rFonts w:cstheme="minorHAnsi"/>
          <w:color w:val="072B62" w:themeColor="background2" w:themeShade="40"/>
          <w:sz w:val="22"/>
          <w:szCs w:val="22"/>
        </w:rPr>
        <w:t xml:space="preserve">I am excited to say that I've accepted an offer as </w:t>
      </w:r>
      <w:r w:rsidR="001E0197" w:rsidRPr="00C55F10">
        <w:rPr>
          <w:rFonts w:cstheme="minorHAnsi"/>
          <w:color w:val="072B62" w:themeColor="background2" w:themeShade="40"/>
          <w:sz w:val="22"/>
          <w:szCs w:val="22"/>
        </w:rPr>
        <w:t>a part</w:t>
      </w:r>
      <w:r w:rsidR="00C55F10" w:rsidRPr="00C55F10">
        <w:rPr>
          <w:rFonts w:cstheme="minorHAnsi"/>
          <w:color w:val="072B62" w:themeColor="background2" w:themeShade="40"/>
          <w:sz w:val="22"/>
          <w:szCs w:val="22"/>
        </w:rPr>
        <w:t xml:space="preserve"> of their full-time Human Resource Leader</w:t>
      </w:r>
      <w:r>
        <w:rPr>
          <w:rFonts w:cstheme="minorHAnsi"/>
          <w:color w:val="072B62" w:themeColor="background2" w:themeShade="40"/>
          <w:sz w:val="22"/>
          <w:szCs w:val="22"/>
        </w:rPr>
        <w:t>ship Development Program</w:t>
      </w:r>
      <w:r w:rsidR="00C55F10" w:rsidRPr="00C55F10">
        <w:rPr>
          <w:rFonts w:cstheme="minorHAnsi"/>
          <w:color w:val="072B62" w:themeColor="background2" w:themeShade="40"/>
          <w:sz w:val="22"/>
          <w:szCs w:val="22"/>
        </w:rPr>
        <w:t>. This is a two-year program where I will be rotating through three functions; compensation, employee relations and talent acquisition. I'm eager for this journey to begin!</w:t>
      </w:r>
      <w:r w:rsidR="00C55F10">
        <w:rPr>
          <w:rFonts w:cstheme="minorHAnsi"/>
          <w:color w:val="072B62" w:themeColor="background2" w:themeShade="40"/>
          <w:sz w:val="22"/>
          <w:szCs w:val="22"/>
        </w:rPr>
        <w:t>”</w:t>
      </w:r>
      <w:r w:rsidR="00FF4DC5" w:rsidRPr="00C55F10">
        <w:rPr>
          <w:rFonts w:ascii="Calisto MT" w:hAnsi="Calisto MT"/>
          <w:color w:val="072B62" w:themeColor="background2" w:themeShade="40"/>
          <w:sz w:val="22"/>
          <w:szCs w:val="22"/>
        </w:rPr>
        <w:br w:type="page"/>
      </w:r>
    </w:p>
    <w:p w14:paraId="71E9A71C" w14:textId="77777777" w:rsidR="00FF4DC5" w:rsidRPr="00160330" w:rsidRDefault="00A420C7" w:rsidP="004D69ED">
      <w:pPr>
        <w:jc w:val="right"/>
        <w:rPr>
          <w:rFonts w:ascii="Calisto MT" w:hAnsi="Calisto MT"/>
          <w:b/>
          <w:color w:val="072B62" w:themeColor="background2" w:themeShade="40"/>
          <w:sz w:val="22"/>
          <w:szCs w:val="22"/>
        </w:rPr>
      </w:pPr>
      <w:r w:rsidRPr="00160330">
        <w:rPr>
          <w:rFonts w:ascii="Calisto MT" w:hAnsi="Calisto MT"/>
          <w:b/>
          <w:noProof/>
          <w:color w:val="072B62" w:themeColor="background2" w:themeShade="40"/>
          <w:sz w:val="22"/>
          <w:szCs w:val="22"/>
        </w:rPr>
        <w:lastRenderedPageBreak/>
        <mc:AlternateContent>
          <mc:Choice Requires="wps">
            <w:drawing>
              <wp:anchor distT="45720" distB="45720" distL="114300" distR="114300" simplePos="0" relativeHeight="251746304" behindDoc="0" locked="0" layoutInCell="1" allowOverlap="1" wp14:anchorId="7A95850E" wp14:editId="551E53CF">
                <wp:simplePos x="0" y="0"/>
                <wp:positionH relativeFrom="page">
                  <wp:align>center</wp:align>
                </wp:positionH>
                <wp:positionV relativeFrom="paragraph">
                  <wp:posOffset>0</wp:posOffset>
                </wp:positionV>
                <wp:extent cx="3657600" cy="41910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9100"/>
                        </a:xfrm>
                        <a:prstGeom prst="rect">
                          <a:avLst/>
                        </a:prstGeom>
                        <a:solidFill>
                          <a:srgbClr val="FFFFFF"/>
                        </a:solidFill>
                        <a:ln w="19050">
                          <a:solidFill>
                            <a:schemeClr val="bg2">
                              <a:lumMod val="25000"/>
                            </a:schemeClr>
                          </a:solidFill>
                          <a:miter lim="800000"/>
                          <a:headEnd/>
                          <a:tailEnd/>
                        </a:ln>
                      </wps:spPr>
                      <wps:txbx>
                        <w:txbxContent>
                          <w:p w14:paraId="64181E1D" w14:textId="77777777" w:rsidR="00BC5783" w:rsidRDefault="00BC5783" w:rsidP="00A420C7">
                            <w:pPr>
                              <w:jc w:val="center"/>
                            </w:pPr>
                            <w:r w:rsidRPr="00A420C7">
                              <w:rPr>
                                <w:rFonts w:ascii="Calisto MT" w:hAnsi="Calisto MT"/>
                                <w:b/>
                                <w:color w:val="072B62" w:themeColor="background2" w:themeShade="40"/>
                                <w:sz w:val="36"/>
                                <w:szCs w:val="36"/>
                              </w:rPr>
                              <w:t>Spring 2018 Course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5850E" id="_x0000_s1042" type="#_x0000_t202" style="position:absolute;left:0;text-align:left;margin-left:0;margin-top:0;width:4in;height:33pt;z-index:2517463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" strokecolor="#072b60 [814]" strokeweight="1.5pt">
                <v:textbox>
                  <w:txbxContent>
                    <w:p w14:paraId="64181E1D" w14:textId="77777777" w:rsidR="00BC5783" w:rsidRDefault="00BC5783" w:rsidP="00A420C7">
                      <w:pPr>
                        <w:jc w:val="center"/>
                      </w:pPr>
                      <w:r w:rsidRPr="00A420C7">
                        <w:rPr>
                          <w:rFonts w:ascii="Calisto MT" w:hAnsi="Calisto MT"/>
                          <w:b/>
                          <w:color w:val="072B62" w:themeColor="background2" w:themeShade="40"/>
                          <w:sz w:val="36"/>
                          <w:szCs w:val="36"/>
                        </w:rPr>
                        <w:t>Spring 2018 Course Schedule</w:t>
                      </w:r>
                    </w:p>
                  </w:txbxContent>
                </v:textbox>
                <w10:wrap type="square" anchorx="page"/>
              </v:shape>
            </w:pict>
          </mc:Fallback>
        </mc:AlternateContent>
      </w:r>
      <w:r w:rsidRPr="00160330">
        <w:rPr>
          <w:rFonts w:ascii="Calisto MT" w:hAnsi="Calisto MT"/>
          <w:b/>
          <w:noProof/>
          <w:color w:val="072B62" w:themeColor="background2" w:themeShade="40"/>
          <w:sz w:val="22"/>
          <w:szCs w:val="22"/>
        </w:rPr>
        <mc:AlternateContent>
          <mc:Choice Requires="wps">
            <w:drawing>
              <wp:anchor distT="45720" distB="45720" distL="114300" distR="114300" simplePos="0" relativeHeight="251721728" behindDoc="0" locked="0" layoutInCell="1" allowOverlap="1" wp14:anchorId="0782116E" wp14:editId="23E36BA6">
                <wp:simplePos x="0" y="0"/>
                <wp:positionH relativeFrom="margin">
                  <wp:posOffset>144780</wp:posOffset>
                </wp:positionH>
                <wp:positionV relativeFrom="paragraph">
                  <wp:posOffset>492125</wp:posOffset>
                </wp:positionV>
                <wp:extent cx="3939540" cy="7734300"/>
                <wp:effectExtent l="0" t="0" r="2286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7734300"/>
                        </a:xfrm>
                        <a:prstGeom prst="rect">
                          <a:avLst/>
                        </a:prstGeom>
                        <a:solidFill>
                          <a:srgbClr val="FFFFFF"/>
                        </a:solidFill>
                        <a:ln w="9525">
                          <a:solidFill>
                            <a:schemeClr val="bg2">
                              <a:lumMod val="25000"/>
                            </a:schemeClr>
                          </a:solidFill>
                          <a:miter lim="800000"/>
                          <a:headEnd/>
                          <a:tailEnd/>
                        </a:ln>
                      </wps:spPr>
                      <wps:txbx>
                        <w:txbxContent>
                          <w:p w14:paraId="4620BDEF" w14:textId="77777777" w:rsidR="00BC5783" w:rsidRPr="00A25476" w:rsidRDefault="00BC5783" w:rsidP="000C1D89">
                            <w:pPr>
                              <w:spacing w:after="10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6609 Research Methods:</w:t>
                            </w:r>
                          </w:p>
                          <w:p w14:paraId="71234DE4" w14:textId="77777777" w:rsidR="00BC5783" w:rsidRPr="00A25476" w:rsidRDefault="00BC5783" w:rsidP="000C1D89">
                            <w:pPr>
                              <w:spacing w:after="100"/>
                              <w:rPr>
                                <w:rFonts w:ascii="Calisto MT" w:hAnsi="Calisto MT" w:cs="Calisto MT"/>
                                <w:color w:val="072B62" w:themeColor="background2" w:themeShade="40"/>
                                <w:sz w:val="22"/>
                                <w:szCs w:val="22"/>
                              </w:rPr>
                            </w:pPr>
                            <w:r w:rsidRPr="00A25476">
                              <w:rPr>
                                <w:rFonts w:cs="Calisto MT"/>
                                <w:color w:val="072B62" w:themeColor="background2" w:themeShade="40"/>
                                <w:sz w:val="22"/>
                                <w:szCs w:val="22"/>
                              </w:rPr>
                              <w:t xml:space="preserve">Prerequisite: PSYC 6608. Introduction to analytic concepts pertinent to sampling techniques, research design, variable control, and criterion definition. Basic problems of measurement, research paradigms, sources of error in research implementation, problems of variable identification and control, and consideration of the logic of inference. </w:t>
                            </w:r>
                          </w:p>
                          <w:p w14:paraId="72701C63" w14:textId="77777777" w:rsidR="00BC5783" w:rsidRPr="00A25476" w:rsidRDefault="00BC5783" w:rsidP="000C1D89">
                            <w:pPr>
                              <w:spacing w:after="10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6612 Consultation Seminar:</w:t>
                            </w:r>
                          </w:p>
                          <w:p w14:paraId="51FDE5D8" w14:textId="77777777" w:rsidR="00BC5783" w:rsidRPr="00A25476" w:rsidRDefault="00BC5783" w:rsidP="000C1D89">
                            <w:pPr>
                              <w:spacing w:after="10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An examination of the consultation process. Includes the role of the consultant, stages of consultation, the development of consulting skills, and political/ethical issues. Different approaches to consultation practice are analyzed, along with their associated interventions. </w:t>
                            </w:r>
                          </w:p>
                          <w:p w14:paraId="14676E42" w14:textId="77777777" w:rsidR="00BC5783" w:rsidRPr="00A25476" w:rsidRDefault="00BC5783" w:rsidP="004F39E3">
                            <w:pPr>
                              <w:spacing w:after="10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6620 Industrial Psychology:</w:t>
                            </w:r>
                          </w:p>
                          <w:p w14:paraId="5EFD84D6"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 PSYC 6608. This course provides an overview of the theories and frameworks of industrial and organizational psychology as applied to human resource practices. Attention is given to the dual perspectives of the organization and the individual and linkages between an organization’s people practices and strategic objectives. Emphasis placed on how the changing nature of work creates new challenges in the human resources arena. Topics include areas such as strategic human resources management, EEO law, human capital planning, job analyses and competency modeling, performance management, employee development and training, and compensation/reward systems. </w:t>
                            </w:r>
                          </w:p>
                          <w:p w14:paraId="3EDDDBAF" w14:textId="77777777" w:rsidR="00BC5783" w:rsidRPr="00A25476" w:rsidRDefault="00BC5783" w:rsidP="004F39E3">
                            <w:pPr>
                              <w:widowControl w:val="0"/>
                              <w:autoSpaceDE w:val="0"/>
                              <w:autoSpaceDN w:val="0"/>
                              <w:adjustRightInd w:val="0"/>
                              <w:spacing w:after="80" w:line="560" w:lineRule="atLeast"/>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6626 Worker Well Being: </w:t>
                            </w:r>
                          </w:p>
                          <w:p w14:paraId="6041AF86"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Graduate psychology students or permission of instructor. This course provides an overview of the frameworks, theories, critical issues, </w:t>
                            </w:r>
                            <w:proofErr w:type="gramStart"/>
                            <w:r w:rsidRPr="00A25476">
                              <w:rPr>
                                <w:rFonts w:ascii="Calisto MT" w:hAnsi="Calisto MT" w:cs="Calisto MT"/>
                                <w:color w:val="072B62" w:themeColor="background2" w:themeShade="40"/>
                                <w:sz w:val="22"/>
                                <w:szCs w:val="22"/>
                              </w:rPr>
                              <w:t>practices</w:t>
                            </w:r>
                            <w:proofErr w:type="gramEnd"/>
                            <w:r w:rsidRPr="00A25476">
                              <w:rPr>
                                <w:rFonts w:ascii="Calisto MT" w:hAnsi="Calisto MT" w:cs="Calisto MT"/>
                                <w:color w:val="072B62" w:themeColor="background2" w:themeShade="40"/>
                                <w:sz w:val="22"/>
                                <w:szCs w:val="22"/>
                              </w:rPr>
                              <w:t xml:space="preserve"> and policies associated with worker </w:t>
                            </w:r>
                            <w:proofErr w:type="spellStart"/>
                            <w:r w:rsidRPr="00A25476">
                              <w:rPr>
                                <w:rFonts w:ascii="Calisto MT" w:hAnsi="Calisto MT" w:cs="Calisto MT"/>
                                <w:color w:val="072B62" w:themeColor="background2" w:themeShade="40"/>
                                <w:sz w:val="22"/>
                                <w:szCs w:val="22"/>
                              </w:rPr>
                              <w:t>well being</w:t>
                            </w:r>
                            <w:proofErr w:type="spellEnd"/>
                            <w:r w:rsidRPr="00A25476">
                              <w:rPr>
                                <w:rFonts w:ascii="Calisto MT" w:hAnsi="Calisto MT" w:cs="Calisto MT"/>
                                <w:color w:val="072B62" w:themeColor="background2" w:themeShade="40"/>
                                <w:sz w:val="22"/>
                                <w:szCs w:val="22"/>
                              </w:rPr>
                              <w:t xml:space="preserve">. The study of worker well-being concerns the application of psychology to improving the quality of work-life by promoting the physical and psychological health of workers. Course topics include work-life integration, alternative employment schedules, dual-career relationships, antecedents, moderators and consequences of work stress, and organizational interventions to facilitate the health and well-being of the workers in organizations. This course is designed to prepare students with specialized knowledge and practical tools to identify and manage contemporary workplace issues, and employment trends that impact the well-being of workers in the 21st century. </w:t>
                            </w:r>
                          </w:p>
                          <w:p w14:paraId="52F7978C"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p>
                          <w:p w14:paraId="7F7DB6F7" w14:textId="77777777" w:rsidR="00BC5783" w:rsidRPr="00A25476" w:rsidRDefault="00BC5783" w:rsidP="004F39E3">
                            <w:pPr>
                              <w:spacing w:after="100"/>
                              <w:rPr>
                                <w:rFonts w:ascii="Calisto MT" w:hAnsi="Calisto MT" w:cs="Calisto MT"/>
                                <w:color w:val="072B62" w:themeColor="background2" w:themeShade="40"/>
                                <w:sz w:val="22"/>
                                <w:szCs w:val="22"/>
                              </w:rPr>
                            </w:pPr>
                          </w:p>
                          <w:p w14:paraId="14E10B28" w14:textId="77777777" w:rsidR="00BC5783" w:rsidRPr="00A25476" w:rsidRDefault="00BC5783" w:rsidP="004F39E3">
                            <w:pPr>
                              <w:rPr>
                                <w:color w:val="072B62" w:themeColor="background2" w:themeShade="40"/>
                                <w:sz w:val="22"/>
                                <w:szCs w:val="22"/>
                              </w:rPr>
                            </w:pPr>
                          </w:p>
                          <w:p w14:paraId="1875C6E4" w14:textId="77777777" w:rsidR="00BC5783" w:rsidRPr="00A25476" w:rsidRDefault="00BC5783" w:rsidP="004F39E3">
                            <w:pPr>
                              <w:rPr>
                                <w:color w:val="072B62" w:themeColor="background2" w:themeShade="40"/>
                                <w:sz w:val="22"/>
                                <w:szCs w:val="22"/>
                              </w:rPr>
                            </w:pPr>
                          </w:p>
                          <w:p w14:paraId="795BC5A2" w14:textId="77777777" w:rsidR="00BC5783" w:rsidRPr="00A25476" w:rsidRDefault="00BC5783" w:rsidP="004F39E3">
                            <w:pPr>
                              <w:rPr>
                                <w:color w:val="072B62" w:themeColor="background2" w:themeShade="40"/>
                                <w:sz w:val="22"/>
                                <w:szCs w:val="22"/>
                              </w:rPr>
                            </w:pPr>
                          </w:p>
                          <w:p w14:paraId="50B9C984" w14:textId="77777777" w:rsidR="00BC5783" w:rsidRPr="00A25476" w:rsidRDefault="00BC5783" w:rsidP="004F39E3">
                            <w:pPr>
                              <w:rPr>
                                <w:color w:val="072B62" w:themeColor="background2" w:themeShade="40"/>
                                <w:sz w:val="22"/>
                                <w:szCs w:val="22"/>
                              </w:rPr>
                            </w:pPr>
                          </w:p>
                          <w:p w14:paraId="0274BBED" w14:textId="77777777" w:rsidR="00BC5783" w:rsidRPr="00A25476" w:rsidRDefault="00BC5783" w:rsidP="004F39E3">
                            <w:pPr>
                              <w:rPr>
                                <w:color w:val="072B62" w:themeColor="background2" w:themeShade="40"/>
                                <w:sz w:val="22"/>
                                <w:szCs w:val="22"/>
                              </w:rPr>
                            </w:pPr>
                          </w:p>
                          <w:p w14:paraId="535A26F2" w14:textId="77777777" w:rsidR="00BC5783" w:rsidRPr="00A25476" w:rsidRDefault="00BC5783" w:rsidP="004F39E3">
                            <w:pPr>
                              <w:rPr>
                                <w:color w:val="072B62" w:themeColor="background2" w:themeShade="40"/>
                                <w:sz w:val="22"/>
                                <w:szCs w:val="22"/>
                              </w:rPr>
                            </w:pPr>
                          </w:p>
                          <w:p w14:paraId="4495066E" w14:textId="77777777" w:rsidR="00BC5783" w:rsidRPr="00A25476" w:rsidRDefault="00BC5783" w:rsidP="004F39E3">
                            <w:pPr>
                              <w:rPr>
                                <w:color w:val="072B62" w:themeColor="background2" w:themeShade="40"/>
                                <w:sz w:val="22"/>
                                <w:szCs w:val="22"/>
                              </w:rPr>
                            </w:pPr>
                          </w:p>
                          <w:p w14:paraId="242485C0" w14:textId="77777777" w:rsidR="00BC5783" w:rsidRPr="00A25476" w:rsidRDefault="00BC5783" w:rsidP="004F39E3">
                            <w:pPr>
                              <w:rPr>
                                <w:color w:val="072B62" w:themeColor="background2" w:themeShade="40"/>
                                <w:sz w:val="22"/>
                                <w:szCs w:val="22"/>
                              </w:rPr>
                            </w:pPr>
                          </w:p>
                          <w:p w14:paraId="282BDDC9" w14:textId="77777777" w:rsidR="00BC5783" w:rsidRPr="00A25476" w:rsidRDefault="00BC5783" w:rsidP="004F39E3">
                            <w:pPr>
                              <w:rPr>
                                <w:color w:val="072B62" w:themeColor="background2" w:themeShade="40"/>
                                <w:sz w:val="22"/>
                                <w:szCs w:val="22"/>
                              </w:rPr>
                            </w:pPr>
                          </w:p>
                          <w:p w14:paraId="35E822FD" w14:textId="77777777" w:rsidR="00BC5783" w:rsidRPr="00A25476" w:rsidRDefault="00BC5783" w:rsidP="004F39E3">
                            <w:pPr>
                              <w:rPr>
                                <w:color w:val="072B62" w:themeColor="background2" w:themeShade="40"/>
                                <w:sz w:val="22"/>
                                <w:szCs w:val="22"/>
                              </w:rPr>
                            </w:pPr>
                          </w:p>
                          <w:p w14:paraId="25931BE1" w14:textId="77777777" w:rsidR="00BC5783" w:rsidRPr="00A25476" w:rsidRDefault="00BC5783">
                            <w:pPr>
                              <w:rPr>
                                <w:color w:val="072B62" w:themeColor="background2" w:themeShade="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2116E" id="_x0000_s1043" type="#_x0000_t202" style="position:absolute;left:0;text-align:left;margin-left:11.4pt;margin-top:38.75pt;width:310.2pt;height:609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" strokecolor="#072b60 [814]">
                <v:textbox>
                  <w:txbxContent>
                    <w:p w14:paraId="4620BDEF" w14:textId="77777777" w:rsidR="00BC5783" w:rsidRPr="00A25476" w:rsidRDefault="00BC5783" w:rsidP="000C1D89">
                      <w:pPr>
                        <w:spacing w:after="10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6609 Research Methods:</w:t>
                      </w:r>
                    </w:p>
                    <w:p w14:paraId="71234DE4" w14:textId="77777777" w:rsidR="00BC5783" w:rsidRPr="00A25476" w:rsidRDefault="00BC5783" w:rsidP="000C1D89">
                      <w:pPr>
                        <w:spacing w:after="100"/>
                        <w:rPr>
                          <w:rFonts w:ascii="Calisto MT" w:hAnsi="Calisto MT" w:cs="Calisto MT"/>
                          <w:color w:val="072B62" w:themeColor="background2" w:themeShade="40"/>
                          <w:sz w:val="22"/>
                          <w:szCs w:val="22"/>
                        </w:rPr>
                      </w:pPr>
                      <w:r w:rsidRPr="00A25476">
                        <w:rPr>
                          <w:rFonts w:cs="Calisto MT"/>
                          <w:color w:val="072B62" w:themeColor="background2" w:themeShade="40"/>
                          <w:sz w:val="22"/>
                          <w:szCs w:val="22"/>
                        </w:rPr>
                        <w:t xml:space="preserve">Prerequisite: PSYC 6608. Introduction to analytic concepts pertinent to sampling techniques, research design, variable control, and criterion definition. Basic problems of measurement, research paradigms, sources of error in research implementation, problems of variable identification and control, and consideration of the logic of inference. </w:t>
                      </w:r>
                    </w:p>
                    <w:p w14:paraId="72701C63" w14:textId="77777777" w:rsidR="00BC5783" w:rsidRPr="00A25476" w:rsidRDefault="00BC5783" w:rsidP="000C1D89">
                      <w:pPr>
                        <w:spacing w:after="10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6612 Consultation Seminar:</w:t>
                      </w:r>
                    </w:p>
                    <w:p w14:paraId="51FDE5D8" w14:textId="77777777" w:rsidR="00BC5783" w:rsidRPr="00A25476" w:rsidRDefault="00BC5783" w:rsidP="000C1D89">
                      <w:pPr>
                        <w:spacing w:after="10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An examination of the consultation process. Includes the role of the consultant, stages of consultation, the development of consulting skills, and political/ethical issues. Different approaches to consultation practice are analyzed, along with their associated interventions. </w:t>
                      </w:r>
                    </w:p>
                    <w:p w14:paraId="14676E42" w14:textId="77777777" w:rsidR="00BC5783" w:rsidRPr="00A25476" w:rsidRDefault="00BC5783" w:rsidP="004F39E3">
                      <w:pPr>
                        <w:spacing w:after="10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6620 Industrial Psychology:</w:t>
                      </w:r>
                    </w:p>
                    <w:p w14:paraId="5EFD84D6"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 PSYC 6608. This course provides an overview of the theories and frameworks of industrial and organizational psychology as applied to human resource practices. Attention is given to the dual perspectives of the organization and the individual and linkages between an organization’s people practices and strategic objectives. Emphasis placed on how the changing nature of work creates new challenges in the human resources arena. Topics include areas such as strategic human resources management, EEO law, human capital planning, job analyses and competency modeling, performance management, employee development and training, and compensation/reward systems. </w:t>
                      </w:r>
                    </w:p>
                    <w:p w14:paraId="3EDDDBAF" w14:textId="77777777" w:rsidR="00BC5783" w:rsidRPr="00A25476" w:rsidRDefault="00BC5783" w:rsidP="004F39E3">
                      <w:pPr>
                        <w:widowControl w:val="0"/>
                        <w:autoSpaceDE w:val="0"/>
                        <w:autoSpaceDN w:val="0"/>
                        <w:adjustRightInd w:val="0"/>
                        <w:spacing w:after="80" w:line="560" w:lineRule="atLeast"/>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6626 Worker Well Being: </w:t>
                      </w:r>
                    </w:p>
                    <w:p w14:paraId="6041AF86"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Graduate psychology students or permission of instructor. This course provides an overview of the frameworks, theories, critical issues, </w:t>
                      </w:r>
                      <w:proofErr w:type="gramStart"/>
                      <w:r w:rsidRPr="00A25476">
                        <w:rPr>
                          <w:rFonts w:ascii="Calisto MT" w:hAnsi="Calisto MT" w:cs="Calisto MT"/>
                          <w:color w:val="072B62" w:themeColor="background2" w:themeShade="40"/>
                          <w:sz w:val="22"/>
                          <w:szCs w:val="22"/>
                        </w:rPr>
                        <w:t>practices</w:t>
                      </w:r>
                      <w:proofErr w:type="gramEnd"/>
                      <w:r w:rsidRPr="00A25476">
                        <w:rPr>
                          <w:rFonts w:ascii="Calisto MT" w:hAnsi="Calisto MT" w:cs="Calisto MT"/>
                          <w:color w:val="072B62" w:themeColor="background2" w:themeShade="40"/>
                          <w:sz w:val="22"/>
                          <w:szCs w:val="22"/>
                        </w:rPr>
                        <w:t xml:space="preserve"> and policies associated with worker </w:t>
                      </w:r>
                      <w:proofErr w:type="spellStart"/>
                      <w:r w:rsidRPr="00A25476">
                        <w:rPr>
                          <w:rFonts w:ascii="Calisto MT" w:hAnsi="Calisto MT" w:cs="Calisto MT"/>
                          <w:color w:val="072B62" w:themeColor="background2" w:themeShade="40"/>
                          <w:sz w:val="22"/>
                          <w:szCs w:val="22"/>
                        </w:rPr>
                        <w:t>well being</w:t>
                      </w:r>
                      <w:proofErr w:type="spellEnd"/>
                      <w:r w:rsidRPr="00A25476">
                        <w:rPr>
                          <w:rFonts w:ascii="Calisto MT" w:hAnsi="Calisto MT" w:cs="Calisto MT"/>
                          <w:color w:val="072B62" w:themeColor="background2" w:themeShade="40"/>
                          <w:sz w:val="22"/>
                          <w:szCs w:val="22"/>
                        </w:rPr>
                        <w:t xml:space="preserve">. The study of worker well-being concerns the application of psychology to improving the quality of work-life by promoting the physical and psychological health of workers. Course topics include work-life integration, alternative employment schedules, dual-career relationships, antecedents, moderators and consequences of work stress, and organizational interventions to facilitate the health and well-being of the workers in organizations. This course is designed to prepare students with specialized knowledge and practical tools to identify and manage contemporary workplace issues, and employment trends that impact the well-being of workers in the 21st century. </w:t>
                      </w:r>
                    </w:p>
                    <w:p w14:paraId="52F7978C"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p>
                    <w:p w14:paraId="7F7DB6F7" w14:textId="77777777" w:rsidR="00BC5783" w:rsidRPr="00A25476" w:rsidRDefault="00BC5783" w:rsidP="004F39E3">
                      <w:pPr>
                        <w:spacing w:after="100"/>
                        <w:rPr>
                          <w:rFonts w:ascii="Calisto MT" w:hAnsi="Calisto MT" w:cs="Calisto MT"/>
                          <w:color w:val="072B62" w:themeColor="background2" w:themeShade="40"/>
                          <w:sz w:val="22"/>
                          <w:szCs w:val="22"/>
                        </w:rPr>
                      </w:pPr>
                    </w:p>
                    <w:p w14:paraId="14E10B28" w14:textId="77777777" w:rsidR="00BC5783" w:rsidRPr="00A25476" w:rsidRDefault="00BC5783" w:rsidP="004F39E3">
                      <w:pPr>
                        <w:rPr>
                          <w:color w:val="072B62" w:themeColor="background2" w:themeShade="40"/>
                          <w:sz w:val="22"/>
                          <w:szCs w:val="22"/>
                        </w:rPr>
                      </w:pPr>
                    </w:p>
                    <w:p w14:paraId="1875C6E4" w14:textId="77777777" w:rsidR="00BC5783" w:rsidRPr="00A25476" w:rsidRDefault="00BC5783" w:rsidP="004F39E3">
                      <w:pPr>
                        <w:rPr>
                          <w:color w:val="072B62" w:themeColor="background2" w:themeShade="40"/>
                          <w:sz w:val="22"/>
                          <w:szCs w:val="22"/>
                        </w:rPr>
                      </w:pPr>
                    </w:p>
                    <w:p w14:paraId="795BC5A2" w14:textId="77777777" w:rsidR="00BC5783" w:rsidRPr="00A25476" w:rsidRDefault="00BC5783" w:rsidP="004F39E3">
                      <w:pPr>
                        <w:rPr>
                          <w:color w:val="072B62" w:themeColor="background2" w:themeShade="40"/>
                          <w:sz w:val="22"/>
                          <w:szCs w:val="22"/>
                        </w:rPr>
                      </w:pPr>
                    </w:p>
                    <w:p w14:paraId="50B9C984" w14:textId="77777777" w:rsidR="00BC5783" w:rsidRPr="00A25476" w:rsidRDefault="00BC5783" w:rsidP="004F39E3">
                      <w:pPr>
                        <w:rPr>
                          <w:color w:val="072B62" w:themeColor="background2" w:themeShade="40"/>
                          <w:sz w:val="22"/>
                          <w:szCs w:val="22"/>
                        </w:rPr>
                      </w:pPr>
                    </w:p>
                    <w:p w14:paraId="0274BBED" w14:textId="77777777" w:rsidR="00BC5783" w:rsidRPr="00A25476" w:rsidRDefault="00BC5783" w:rsidP="004F39E3">
                      <w:pPr>
                        <w:rPr>
                          <w:color w:val="072B62" w:themeColor="background2" w:themeShade="40"/>
                          <w:sz w:val="22"/>
                          <w:szCs w:val="22"/>
                        </w:rPr>
                      </w:pPr>
                    </w:p>
                    <w:p w14:paraId="535A26F2" w14:textId="77777777" w:rsidR="00BC5783" w:rsidRPr="00A25476" w:rsidRDefault="00BC5783" w:rsidP="004F39E3">
                      <w:pPr>
                        <w:rPr>
                          <w:color w:val="072B62" w:themeColor="background2" w:themeShade="40"/>
                          <w:sz w:val="22"/>
                          <w:szCs w:val="22"/>
                        </w:rPr>
                      </w:pPr>
                    </w:p>
                    <w:p w14:paraId="4495066E" w14:textId="77777777" w:rsidR="00BC5783" w:rsidRPr="00A25476" w:rsidRDefault="00BC5783" w:rsidP="004F39E3">
                      <w:pPr>
                        <w:rPr>
                          <w:color w:val="072B62" w:themeColor="background2" w:themeShade="40"/>
                          <w:sz w:val="22"/>
                          <w:szCs w:val="22"/>
                        </w:rPr>
                      </w:pPr>
                    </w:p>
                    <w:p w14:paraId="242485C0" w14:textId="77777777" w:rsidR="00BC5783" w:rsidRPr="00A25476" w:rsidRDefault="00BC5783" w:rsidP="004F39E3">
                      <w:pPr>
                        <w:rPr>
                          <w:color w:val="072B62" w:themeColor="background2" w:themeShade="40"/>
                          <w:sz w:val="22"/>
                          <w:szCs w:val="22"/>
                        </w:rPr>
                      </w:pPr>
                    </w:p>
                    <w:p w14:paraId="282BDDC9" w14:textId="77777777" w:rsidR="00BC5783" w:rsidRPr="00A25476" w:rsidRDefault="00BC5783" w:rsidP="004F39E3">
                      <w:pPr>
                        <w:rPr>
                          <w:color w:val="072B62" w:themeColor="background2" w:themeShade="40"/>
                          <w:sz w:val="22"/>
                          <w:szCs w:val="22"/>
                        </w:rPr>
                      </w:pPr>
                    </w:p>
                    <w:p w14:paraId="35E822FD" w14:textId="77777777" w:rsidR="00BC5783" w:rsidRPr="00A25476" w:rsidRDefault="00BC5783" w:rsidP="004F39E3">
                      <w:pPr>
                        <w:rPr>
                          <w:color w:val="072B62" w:themeColor="background2" w:themeShade="40"/>
                          <w:sz w:val="22"/>
                          <w:szCs w:val="22"/>
                        </w:rPr>
                      </w:pPr>
                    </w:p>
                    <w:p w14:paraId="25931BE1" w14:textId="77777777" w:rsidR="00BC5783" w:rsidRPr="00A25476" w:rsidRDefault="00BC5783">
                      <w:pPr>
                        <w:rPr>
                          <w:color w:val="072B62" w:themeColor="background2" w:themeShade="40"/>
                          <w:sz w:val="22"/>
                          <w:szCs w:val="22"/>
                        </w:rPr>
                      </w:pPr>
                    </w:p>
                  </w:txbxContent>
                </v:textbox>
                <w10:wrap type="square" anchorx="margin"/>
              </v:shape>
            </w:pict>
          </mc:Fallback>
        </mc:AlternateContent>
      </w:r>
      <w:r w:rsidRPr="00160330">
        <w:rPr>
          <w:rFonts w:ascii="Calisto MT" w:hAnsi="Calisto MT"/>
          <w:b/>
          <w:noProof/>
          <w:color w:val="072B62" w:themeColor="background2" w:themeShade="40"/>
          <w:sz w:val="22"/>
          <w:szCs w:val="22"/>
        </w:rPr>
        <mc:AlternateContent>
          <mc:Choice Requires="wps">
            <w:drawing>
              <wp:anchor distT="45720" distB="45720" distL="114300" distR="114300" simplePos="0" relativeHeight="251723776" behindDoc="0" locked="0" layoutInCell="1" allowOverlap="1" wp14:anchorId="66A58C1B" wp14:editId="77FCC89D">
                <wp:simplePos x="0" y="0"/>
                <wp:positionH relativeFrom="margin">
                  <wp:posOffset>4210050</wp:posOffset>
                </wp:positionH>
                <wp:positionV relativeFrom="paragraph">
                  <wp:posOffset>492125</wp:posOffset>
                </wp:positionV>
                <wp:extent cx="2712720" cy="7734300"/>
                <wp:effectExtent l="0" t="0" r="114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7734300"/>
                        </a:xfrm>
                        <a:prstGeom prst="rect">
                          <a:avLst/>
                        </a:prstGeom>
                        <a:solidFill>
                          <a:srgbClr val="FFFFFF"/>
                        </a:solidFill>
                        <a:ln w="9525">
                          <a:solidFill>
                            <a:schemeClr val="bg2">
                              <a:lumMod val="25000"/>
                            </a:schemeClr>
                          </a:solidFill>
                          <a:miter lim="800000"/>
                          <a:headEnd/>
                          <a:tailEnd/>
                        </a:ln>
                      </wps:spPr>
                      <wps:txbx>
                        <w:txbxContent>
                          <w:p w14:paraId="20AD515C" w14:textId="77777777" w:rsidR="00BC5783" w:rsidRPr="0069275B" w:rsidRDefault="00BC5783">
                            <w:pPr>
                              <w:rPr>
                                <w:b/>
                              </w:rPr>
                            </w:pPr>
                            <w:r w:rsidRPr="0069275B">
                              <w:rPr>
                                <w:b/>
                              </w:rPr>
                              <w:t>Section</w:t>
                            </w:r>
                          </w:p>
                          <w:p w14:paraId="3416FB48" w14:textId="77777777" w:rsidR="00BC5783" w:rsidRPr="00F546F3" w:rsidRDefault="00BC5783">
                            <w:r>
                              <w:t xml:space="preserve">1.   </w:t>
                            </w:r>
                            <w:r w:rsidRPr="00F546F3">
                              <w:t>Tuesday 12:15</w:t>
                            </w:r>
                            <w:r>
                              <w:t>pm</w:t>
                            </w:r>
                            <w:r w:rsidRPr="00F546F3">
                              <w:t>-2:55</w:t>
                            </w:r>
                            <w:r>
                              <w:t>pm</w:t>
                            </w:r>
                            <w:r w:rsidRPr="00F546F3">
                              <w:t xml:space="preserve"> </w:t>
                            </w:r>
                            <w:r w:rsidRPr="00F546F3">
                              <w:rPr>
                                <w:i/>
                              </w:rPr>
                              <w:t xml:space="preserve">Baker </w:t>
                            </w:r>
                          </w:p>
                          <w:p w14:paraId="70B2D038" w14:textId="77777777" w:rsidR="00BC5783" w:rsidRPr="00F546F3" w:rsidRDefault="00BC5783">
                            <w:r>
                              <w:t xml:space="preserve">2.   </w:t>
                            </w:r>
                            <w:r w:rsidRPr="00F546F3">
                              <w:t>Tuesday 6:00</w:t>
                            </w:r>
                            <w:r>
                              <w:t>pm</w:t>
                            </w:r>
                            <w:r w:rsidRPr="00F546F3">
                              <w:t>-8:40</w:t>
                            </w:r>
                            <w:r>
                              <w:t>pm</w:t>
                            </w:r>
                            <w:r w:rsidRPr="00F546F3">
                              <w:t xml:space="preserve"> </w:t>
                            </w:r>
                            <w:r w:rsidRPr="00F546F3">
                              <w:rPr>
                                <w:i/>
                              </w:rPr>
                              <w:t>(TBD)</w:t>
                            </w:r>
                          </w:p>
                          <w:p w14:paraId="16EAF719" w14:textId="77777777" w:rsidR="00BC5783" w:rsidRPr="00F546F3" w:rsidRDefault="00BC5783">
                            <w:r>
                              <w:t xml:space="preserve">3.   </w:t>
                            </w:r>
                            <w:r w:rsidRPr="00F546F3">
                              <w:t>Thursday 12:15</w:t>
                            </w:r>
                            <w:r>
                              <w:t>pm</w:t>
                            </w:r>
                            <w:r w:rsidRPr="00F546F3">
                              <w:t>-2:55</w:t>
                            </w:r>
                            <w:r>
                              <w:t>pm</w:t>
                            </w:r>
                            <w:r w:rsidRPr="00F546F3">
                              <w:t xml:space="preserve"> </w:t>
                            </w:r>
                            <w:r w:rsidRPr="00F546F3">
                              <w:rPr>
                                <w:i/>
                              </w:rPr>
                              <w:t>Baker</w:t>
                            </w:r>
                          </w:p>
                          <w:p w14:paraId="4F162C35" w14:textId="77777777" w:rsidR="00BC5783" w:rsidRPr="00F546F3" w:rsidRDefault="00BC5783">
                            <w:pPr>
                              <w:rPr>
                                <w:i/>
                              </w:rPr>
                            </w:pPr>
                            <w:r>
                              <w:t xml:space="preserve">4.   </w:t>
                            </w:r>
                            <w:r w:rsidRPr="00F546F3">
                              <w:t>Thursday 6:00</w:t>
                            </w:r>
                            <w:r>
                              <w:t>pm</w:t>
                            </w:r>
                            <w:r w:rsidRPr="00F546F3">
                              <w:t>-8:40</w:t>
                            </w:r>
                            <w:r>
                              <w:t>pm</w:t>
                            </w:r>
                            <w:r w:rsidRPr="00F546F3">
                              <w:t xml:space="preserve"> </w:t>
                            </w:r>
                            <w:r w:rsidRPr="00F546F3">
                              <w:rPr>
                                <w:i/>
                              </w:rPr>
                              <w:t>Reynolds</w:t>
                            </w:r>
                          </w:p>
                          <w:p w14:paraId="20AADAF3" w14:textId="77777777" w:rsidR="00BC5783" w:rsidRPr="00F546F3" w:rsidRDefault="00BC5783">
                            <w:pPr>
                              <w:rPr>
                                <w:i/>
                              </w:rPr>
                            </w:pPr>
                          </w:p>
                          <w:p w14:paraId="559E731E" w14:textId="77777777" w:rsidR="00BC5783" w:rsidRPr="00F546F3" w:rsidRDefault="00BC5783">
                            <w:pPr>
                              <w:rPr>
                                <w:i/>
                              </w:rPr>
                            </w:pPr>
                          </w:p>
                          <w:p w14:paraId="3AB333BE" w14:textId="77777777" w:rsidR="00BC5783" w:rsidRPr="00F546F3" w:rsidRDefault="00BC5783">
                            <w:pPr>
                              <w:rPr>
                                <w:i/>
                              </w:rPr>
                            </w:pPr>
                          </w:p>
                          <w:p w14:paraId="07D4E4CE" w14:textId="77777777" w:rsidR="00A203EB" w:rsidRDefault="00A203EB" w:rsidP="0069275B">
                            <w:bookmarkStart w:id="3" w:name="_Hlk495506780"/>
                          </w:p>
                          <w:p w14:paraId="0D5A7214" w14:textId="77777777" w:rsidR="00BC5783" w:rsidRPr="0069275B" w:rsidRDefault="00BC5783" w:rsidP="0069275B">
                            <w:pPr>
                              <w:rPr>
                                <w:i/>
                              </w:rPr>
                            </w:pPr>
                            <w:r w:rsidRPr="00F546F3">
                              <w:t>Thursday 6:00</w:t>
                            </w:r>
                            <w:r>
                              <w:t>pm</w:t>
                            </w:r>
                            <w:r w:rsidRPr="00F546F3">
                              <w:t>-8:40</w:t>
                            </w:r>
                            <w:r>
                              <w:t>pm</w:t>
                            </w:r>
                            <w:r w:rsidRPr="00F546F3">
                              <w:t xml:space="preserve"> </w:t>
                            </w:r>
                            <w:r w:rsidRPr="0069275B">
                              <w:rPr>
                                <w:i/>
                              </w:rPr>
                              <w:t>Whitson</w:t>
                            </w:r>
                          </w:p>
                          <w:bookmarkEnd w:id="3"/>
                          <w:p w14:paraId="61D7286E" w14:textId="77777777" w:rsidR="00BC5783" w:rsidRPr="00F546F3" w:rsidRDefault="00BC5783">
                            <w:pPr>
                              <w:rPr>
                                <w:i/>
                              </w:rPr>
                            </w:pPr>
                          </w:p>
                          <w:p w14:paraId="1636E286" w14:textId="77777777" w:rsidR="00BC5783" w:rsidRPr="00F546F3" w:rsidRDefault="00BC5783">
                            <w:pPr>
                              <w:rPr>
                                <w:i/>
                              </w:rPr>
                            </w:pPr>
                          </w:p>
                          <w:p w14:paraId="529CEAFF" w14:textId="77777777" w:rsidR="00BC5783" w:rsidRPr="00F546F3" w:rsidRDefault="00BC5783">
                            <w:pPr>
                              <w:rPr>
                                <w:i/>
                              </w:rPr>
                            </w:pPr>
                          </w:p>
                          <w:p w14:paraId="68F01AF1" w14:textId="77777777" w:rsidR="00BC5783" w:rsidRPr="00F546F3" w:rsidRDefault="00BC5783">
                            <w:pPr>
                              <w:rPr>
                                <w:i/>
                              </w:rPr>
                            </w:pPr>
                          </w:p>
                          <w:p w14:paraId="5E467560" w14:textId="77777777" w:rsidR="00BC5783" w:rsidRPr="00F546F3" w:rsidRDefault="00BC5783">
                            <w:pPr>
                              <w:rPr>
                                <w:i/>
                              </w:rPr>
                            </w:pPr>
                          </w:p>
                          <w:p w14:paraId="5011DE4F" w14:textId="77777777" w:rsidR="00BC5783" w:rsidRPr="00F546F3" w:rsidRDefault="00BC5783">
                            <w:pPr>
                              <w:rPr>
                                <w:i/>
                              </w:rPr>
                            </w:pPr>
                          </w:p>
                          <w:p w14:paraId="588A4EE5" w14:textId="77777777" w:rsidR="00BC5783" w:rsidRPr="00F546F3" w:rsidRDefault="00BC5783"/>
                          <w:p w14:paraId="4D018AFF" w14:textId="77777777" w:rsidR="00BC5783" w:rsidRPr="00F546F3" w:rsidRDefault="00BC5783" w:rsidP="004F0B78">
                            <w:r w:rsidRPr="00F546F3">
                              <w:t>Wednesday 9:25</w:t>
                            </w:r>
                            <w:r>
                              <w:t>am</w:t>
                            </w:r>
                            <w:r w:rsidRPr="00F546F3">
                              <w:t>-12:05</w:t>
                            </w:r>
                            <w:r>
                              <w:t>pm</w:t>
                            </w:r>
                            <w:r w:rsidRPr="00F546F3">
                              <w:t xml:space="preserve"> </w:t>
                            </w:r>
                            <w:r w:rsidRPr="004F0B78">
                              <w:rPr>
                                <w:i/>
                              </w:rPr>
                              <w:t>L’Heureux</w:t>
                            </w:r>
                          </w:p>
                          <w:p w14:paraId="4F3E3061" w14:textId="77777777" w:rsidR="00BC5783" w:rsidRPr="00F546F3" w:rsidRDefault="00BC5783">
                            <w:pPr>
                              <w:rPr>
                                <w:i/>
                              </w:rPr>
                            </w:pPr>
                            <w:r w:rsidRPr="00F546F3">
                              <w:t>Monday 6:00</w:t>
                            </w:r>
                            <w:r>
                              <w:t>pm</w:t>
                            </w:r>
                            <w:r w:rsidRPr="00F546F3">
                              <w:t>-8:40</w:t>
                            </w:r>
                            <w:r>
                              <w:t>pm</w:t>
                            </w:r>
                            <w:r w:rsidRPr="00F546F3">
                              <w:t xml:space="preserve"> </w:t>
                            </w:r>
                            <w:r w:rsidRPr="00F546F3">
                              <w:rPr>
                                <w:i/>
                              </w:rPr>
                              <w:t>L’Heureux</w:t>
                            </w:r>
                          </w:p>
                          <w:p w14:paraId="1FD2C79E" w14:textId="77777777" w:rsidR="00BC5783" w:rsidRPr="00F546F3" w:rsidRDefault="00BC5783">
                            <w:pPr>
                              <w:rPr>
                                <w:i/>
                              </w:rPr>
                            </w:pPr>
                          </w:p>
                          <w:p w14:paraId="7440ABB9" w14:textId="77777777" w:rsidR="00BC5783" w:rsidRPr="00F546F3" w:rsidRDefault="00BC5783">
                            <w:pPr>
                              <w:rPr>
                                <w:i/>
                              </w:rPr>
                            </w:pPr>
                          </w:p>
                          <w:p w14:paraId="7008C24E" w14:textId="77777777" w:rsidR="00BC5783" w:rsidRPr="00F546F3" w:rsidRDefault="00BC5783">
                            <w:pPr>
                              <w:rPr>
                                <w:i/>
                              </w:rPr>
                            </w:pPr>
                          </w:p>
                          <w:p w14:paraId="1B130BF8" w14:textId="77777777" w:rsidR="00BC5783" w:rsidRPr="00F546F3" w:rsidRDefault="00BC5783">
                            <w:pPr>
                              <w:rPr>
                                <w:i/>
                              </w:rPr>
                            </w:pPr>
                          </w:p>
                          <w:p w14:paraId="44BEF6A5" w14:textId="77777777" w:rsidR="00BC5783" w:rsidRPr="00F546F3" w:rsidRDefault="00BC5783">
                            <w:pPr>
                              <w:rPr>
                                <w:i/>
                              </w:rPr>
                            </w:pPr>
                          </w:p>
                          <w:p w14:paraId="6D08F1B4" w14:textId="77777777" w:rsidR="00BC5783" w:rsidRPr="00F546F3" w:rsidRDefault="00BC5783">
                            <w:pPr>
                              <w:rPr>
                                <w:i/>
                              </w:rPr>
                            </w:pPr>
                          </w:p>
                          <w:p w14:paraId="0B2D7776" w14:textId="77777777" w:rsidR="00BC5783" w:rsidRPr="00F546F3" w:rsidRDefault="00BC5783">
                            <w:pPr>
                              <w:rPr>
                                <w:i/>
                              </w:rPr>
                            </w:pPr>
                          </w:p>
                          <w:p w14:paraId="6A4CA116" w14:textId="77777777" w:rsidR="00BC5783" w:rsidRPr="00F546F3" w:rsidRDefault="00BC5783">
                            <w:pPr>
                              <w:rPr>
                                <w:i/>
                              </w:rPr>
                            </w:pPr>
                          </w:p>
                          <w:p w14:paraId="18CCC42D" w14:textId="77777777" w:rsidR="00BC5783" w:rsidRPr="00F546F3" w:rsidRDefault="00BC5783">
                            <w:pPr>
                              <w:rPr>
                                <w:i/>
                              </w:rPr>
                            </w:pPr>
                          </w:p>
                          <w:p w14:paraId="028EBD81" w14:textId="77777777" w:rsidR="00BC5783" w:rsidRPr="00F546F3" w:rsidRDefault="00BC5783">
                            <w:pPr>
                              <w:rPr>
                                <w:i/>
                              </w:rPr>
                            </w:pPr>
                          </w:p>
                          <w:p w14:paraId="3908B875" w14:textId="77777777" w:rsidR="00BC5783" w:rsidRPr="00F546F3" w:rsidRDefault="00BC5783">
                            <w:pPr>
                              <w:rPr>
                                <w:i/>
                              </w:rPr>
                            </w:pPr>
                          </w:p>
                          <w:p w14:paraId="1E993BFF" w14:textId="77777777" w:rsidR="00BC5783" w:rsidRPr="00F546F3" w:rsidRDefault="00BC5783">
                            <w:pPr>
                              <w:rPr>
                                <w:i/>
                              </w:rPr>
                            </w:pPr>
                          </w:p>
                          <w:p w14:paraId="779F67CC" w14:textId="77777777" w:rsidR="00BC5783" w:rsidRDefault="00BC5783" w:rsidP="007C5DEE">
                            <w:pPr>
                              <w:rPr>
                                <w:rFonts w:ascii="Times New Roman" w:eastAsia="Times New Roman" w:hAnsi="Times New Roman" w:cs="Times New Roman"/>
                                <w:color w:val="000000"/>
                              </w:rPr>
                            </w:pPr>
                            <w:bookmarkStart w:id="4" w:name="_Hlk494387334"/>
                            <w:bookmarkStart w:id="5" w:name="_Hlk494972710"/>
                            <w:r w:rsidRPr="00F546F3">
                              <w:rPr>
                                <w:rFonts w:ascii="Times New Roman" w:eastAsia="Times New Roman" w:hAnsi="Times New Roman" w:cs="Times New Roman"/>
                                <w:i/>
                                <w:color w:val="000000"/>
                              </w:rPr>
                              <w:t>L’Heureux</w:t>
                            </w:r>
                            <w:bookmarkEnd w:id="4"/>
                            <w:r w:rsidRPr="00F546F3">
                              <w:rPr>
                                <w:rFonts w:ascii="Times New Roman" w:eastAsia="Times New Roman" w:hAnsi="Times New Roman" w:cs="Times New Roman"/>
                                <w:color w:val="000000"/>
                              </w:rPr>
                              <w:t xml:space="preserve"> </w:t>
                            </w:r>
                          </w:p>
                          <w:p w14:paraId="395DE5DC" w14:textId="77777777" w:rsidR="00BC5783" w:rsidRPr="00373C57" w:rsidRDefault="00BC5783" w:rsidP="007C5DEE">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MT1, </w:t>
                            </w:r>
                            <w:r w:rsidRPr="00373C57">
                              <w:rPr>
                                <w:rFonts w:ascii="Times New Roman" w:eastAsia="Times New Roman" w:hAnsi="Times New Roman" w:cs="Times New Roman"/>
                                <w:b/>
                                <w:color w:val="000000"/>
                              </w:rPr>
                              <w:t>HYBRID:</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Online&amp;</w:t>
                            </w:r>
                            <w:r w:rsidRPr="00373C57">
                              <w:rPr>
                                <w:rFonts w:ascii="Times New Roman" w:eastAsia="Times New Roman" w:hAnsi="Times New Roman" w:cs="Times New Roman"/>
                                <w:b/>
                                <w:color w:val="000000"/>
                              </w:rPr>
                              <w:t>Face</w:t>
                            </w:r>
                            <w:proofErr w:type="spellEnd"/>
                            <w:r w:rsidRPr="00373C57">
                              <w:rPr>
                                <w:rFonts w:ascii="Times New Roman" w:eastAsia="Times New Roman" w:hAnsi="Times New Roman" w:cs="Times New Roman"/>
                                <w:b/>
                                <w:color w:val="000000"/>
                              </w:rPr>
                              <w:t xml:space="preserve"> to Face </w:t>
                            </w:r>
                          </w:p>
                          <w:p w14:paraId="6248005D" w14:textId="77777777" w:rsidR="00BC5783" w:rsidRDefault="00BC5783">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Face to Face Dates: </w:t>
                            </w:r>
                            <w:r w:rsidRPr="007C5DEE">
                              <w:rPr>
                                <w:rFonts w:ascii="Times New Roman" w:eastAsia="Times New Roman" w:hAnsi="Times New Roman" w:cs="Times New Roman"/>
                                <w:color w:val="000000"/>
                              </w:rPr>
                              <w:t xml:space="preserve">2/2;2/9;3/2 </w:t>
                            </w:r>
                            <w:r>
                              <w:rPr>
                                <w:rFonts w:ascii="Times New Roman" w:eastAsia="Times New Roman" w:hAnsi="Times New Roman" w:cs="Times New Roman"/>
                                <w:color w:val="000000"/>
                              </w:rPr>
                              <w:t>(9am-3pm)</w:t>
                            </w:r>
                          </w:p>
                          <w:p w14:paraId="7F42C8A6" w14:textId="77777777" w:rsidR="00BC5783" w:rsidRDefault="00BC5783">
                            <w:pPr>
                              <w:rPr>
                                <w:rFonts w:ascii="Times New Roman" w:eastAsia="Times New Roman" w:hAnsi="Times New Roman" w:cs="Times New Roman"/>
                                <w:i/>
                                <w:color w:val="000000"/>
                              </w:rPr>
                            </w:pPr>
                          </w:p>
                          <w:bookmarkEnd w:id="5"/>
                          <w:p w14:paraId="4018727A" w14:textId="77777777" w:rsidR="00BC5783" w:rsidRDefault="00BC5783">
                            <w:pPr>
                              <w:rPr>
                                <w:b/>
                              </w:rPr>
                            </w:pPr>
                            <w:r w:rsidRPr="00F546F3">
                              <w:rPr>
                                <w:rFonts w:ascii="Times New Roman" w:eastAsia="Times New Roman" w:hAnsi="Times New Roman" w:cs="Times New Roman"/>
                                <w:i/>
                                <w:color w:val="000000"/>
                              </w:rPr>
                              <w:t>L’Heureux</w:t>
                            </w:r>
                          </w:p>
                          <w:p w14:paraId="04EC9B00" w14:textId="77777777" w:rsidR="00BC5783" w:rsidRPr="00373C57" w:rsidRDefault="00BC5783">
                            <w:pPr>
                              <w:rPr>
                                <w:rFonts w:ascii="Times New Roman" w:eastAsia="Times New Roman" w:hAnsi="Times New Roman" w:cs="Times New Roman"/>
                                <w:color w:val="000000"/>
                              </w:rPr>
                            </w:pPr>
                            <w:r w:rsidRPr="00373C57">
                              <w:rPr>
                                <w:b/>
                              </w:rPr>
                              <w:t>MT2</w:t>
                            </w:r>
                            <w:r>
                              <w:rPr>
                                <w:b/>
                              </w:rPr>
                              <w:t>,</w:t>
                            </w:r>
                            <w:r w:rsidRPr="00373C57">
                              <w:rPr>
                                <w:b/>
                              </w:rPr>
                              <w:t xml:space="preserve"> HYBRID: </w:t>
                            </w:r>
                            <w:proofErr w:type="spellStart"/>
                            <w:r>
                              <w:rPr>
                                <w:b/>
                              </w:rPr>
                              <w:t>Online&amp;</w:t>
                            </w:r>
                            <w:r w:rsidRPr="00373C57">
                              <w:rPr>
                                <w:b/>
                              </w:rPr>
                              <w:t>Face</w:t>
                            </w:r>
                            <w:proofErr w:type="spellEnd"/>
                            <w:r w:rsidRPr="00373C57">
                              <w:rPr>
                                <w:b/>
                              </w:rPr>
                              <w:t xml:space="preserve"> to Face</w:t>
                            </w:r>
                            <w:r>
                              <w:t xml:space="preserve"> </w:t>
                            </w:r>
                            <w:proofErr w:type="spellStart"/>
                            <w:r w:rsidRPr="00F546F3">
                              <w:t>Face</w:t>
                            </w:r>
                            <w:proofErr w:type="spellEnd"/>
                            <w:r w:rsidRPr="00F546F3">
                              <w:t xml:space="preserve"> to Face Dates: 3/</w:t>
                            </w:r>
                            <w:r w:rsidRPr="00F546F3">
                              <w:rPr>
                                <w:rFonts w:ascii="Times New Roman" w:eastAsia="Times New Roman" w:hAnsi="Times New Roman" w:cs="Times New Roman"/>
                                <w:color w:val="000000"/>
                              </w:rPr>
                              <w:t>30, 4/6, 4/27</w:t>
                            </w:r>
                            <w:r>
                              <w:rPr>
                                <w:rFonts w:ascii="Times New Roman" w:eastAsia="Times New Roman" w:hAnsi="Times New Roman" w:cs="Times New Roman"/>
                                <w:color w:val="000000"/>
                              </w:rPr>
                              <w:t xml:space="preserve"> (9am-3pm)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58C1B" id="_x0000_s1044" type="#_x0000_t202" style="position:absolute;left:0;text-align:left;margin-left:331.5pt;margin-top:38.75pt;width:213.6pt;height:609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" strokecolor="#072b60 [814]">
                <v:textbox>
                  <w:txbxContent>
                    <w:p w14:paraId="20AD515C" w14:textId="77777777" w:rsidR="00BC5783" w:rsidRPr="0069275B" w:rsidRDefault="00BC5783">
                      <w:pPr>
                        <w:rPr>
                          <w:b/>
                        </w:rPr>
                      </w:pPr>
                      <w:r w:rsidRPr="0069275B">
                        <w:rPr>
                          <w:b/>
                        </w:rPr>
                        <w:t>Section</w:t>
                      </w:r>
                    </w:p>
                    <w:p w14:paraId="3416FB48" w14:textId="77777777" w:rsidR="00BC5783" w:rsidRPr="00F546F3" w:rsidRDefault="00BC5783">
                      <w:r>
                        <w:t xml:space="preserve">1.   </w:t>
                      </w:r>
                      <w:r w:rsidRPr="00F546F3">
                        <w:t>Tuesday 12:15</w:t>
                      </w:r>
                      <w:r>
                        <w:t>pm</w:t>
                      </w:r>
                      <w:r w:rsidRPr="00F546F3">
                        <w:t>-2:55</w:t>
                      </w:r>
                      <w:r>
                        <w:t>pm</w:t>
                      </w:r>
                      <w:r w:rsidRPr="00F546F3">
                        <w:t xml:space="preserve"> </w:t>
                      </w:r>
                      <w:r w:rsidRPr="00F546F3">
                        <w:rPr>
                          <w:i/>
                        </w:rPr>
                        <w:t xml:space="preserve">Baker </w:t>
                      </w:r>
                    </w:p>
                    <w:p w14:paraId="70B2D038" w14:textId="77777777" w:rsidR="00BC5783" w:rsidRPr="00F546F3" w:rsidRDefault="00BC5783">
                      <w:r>
                        <w:t xml:space="preserve">2.   </w:t>
                      </w:r>
                      <w:r w:rsidRPr="00F546F3">
                        <w:t>Tuesday 6:00</w:t>
                      </w:r>
                      <w:r>
                        <w:t>pm</w:t>
                      </w:r>
                      <w:r w:rsidRPr="00F546F3">
                        <w:t>-8:40</w:t>
                      </w:r>
                      <w:r>
                        <w:t>pm</w:t>
                      </w:r>
                      <w:r w:rsidRPr="00F546F3">
                        <w:t xml:space="preserve"> </w:t>
                      </w:r>
                      <w:r w:rsidRPr="00F546F3">
                        <w:rPr>
                          <w:i/>
                        </w:rPr>
                        <w:t>(TBD)</w:t>
                      </w:r>
                    </w:p>
                    <w:p w14:paraId="16EAF719" w14:textId="77777777" w:rsidR="00BC5783" w:rsidRPr="00F546F3" w:rsidRDefault="00BC5783">
                      <w:r>
                        <w:t xml:space="preserve">3.   </w:t>
                      </w:r>
                      <w:r w:rsidRPr="00F546F3">
                        <w:t>Thursday 12:15</w:t>
                      </w:r>
                      <w:r>
                        <w:t>pm</w:t>
                      </w:r>
                      <w:r w:rsidRPr="00F546F3">
                        <w:t>-2:55</w:t>
                      </w:r>
                      <w:r>
                        <w:t>pm</w:t>
                      </w:r>
                      <w:r w:rsidRPr="00F546F3">
                        <w:t xml:space="preserve"> </w:t>
                      </w:r>
                      <w:r w:rsidRPr="00F546F3">
                        <w:rPr>
                          <w:i/>
                        </w:rPr>
                        <w:t>Baker</w:t>
                      </w:r>
                    </w:p>
                    <w:p w14:paraId="4F162C35" w14:textId="77777777" w:rsidR="00BC5783" w:rsidRPr="00F546F3" w:rsidRDefault="00BC5783">
                      <w:pPr>
                        <w:rPr>
                          <w:i/>
                        </w:rPr>
                      </w:pPr>
                      <w:r>
                        <w:t xml:space="preserve">4.   </w:t>
                      </w:r>
                      <w:r w:rsidRPr="00F546F3">
                        <w:t>Thursday 6:00</w:t>
                      </w:r>
                      <w:r>
                        <w:t>pm</w:t>
                      </w:r>
                      <w:r w:rsidRPr="00F546F3">
                        <w:t>-8:40</w:t>
                      </w:r>
                      <w:r>
                        <w:t>pm</w:t>
                      </w:r>
                      <w:r w:rsidRPr="00F546F3">
                        <w:t xml:space="preserve"> </w:t>
                      </w:r>
                      <w:r w:rsidRPr="00F546F3">
                        <w:rPr>
                          <w:i/>
                        </w:rPr>
                        <w:t>Reynolds</w:t>
                      </w:r>
                    </w:p>
                    <w:p w14:paraId="20AADAF3" w14:textId="77777777" w:rsidR="00BC5783" w:rsidRPr="00F546F3" w:rsidRDefault="00BC5783">
                      <w:pPr>
                        <w:rPr>
                          <w:i/>
                        </w:rPr>
                      </w:pPr>
                    </w:p>
                    <w:p w14:paraId="559E731E" w14:textId="77777777" w:rsidR="00BC5783" w:rsidRPr="00F546F3" w:rsidRDefault="00BC5783">
                      <w:pPr>
                        <w:rPr>
                          <w:i/>
                        </w:rPr>
                      </w:pPr>
                    </w:p>
                    <w:p w14:paraId="3AB333BE" w14:textId="77777777" w:rsidR="00BC5783" w:rsidRPr="00F546F3" w:rsidRDefault="00BC5783">
                      <w:pPr>
                        <w:rPr>
                          <w:i/>
                        </w:rPr>
                      </w:pPr>
                    </w:p>
                    <w:p w14:paraId="07D4E4CE" w14:textId="77777777" w:rsidR="00A203EB" w:rsidRDefault="00A203EB" w:rsidP="0069275B">
                      <w:bookmarkStart w:id="6" w:name="_Hlk495506780"/>
                    </w:p>
                    <w:p w14:paraId="0D5A7214" w14:textId="77777777" w:rsidR="00BC5783" w:rsidRPr="0069275B" w:rsidRDefault="00BC5783" w:rsidP="0069275B">
                      <w:pPr>
                        <w:rPr>
                          <w:i/>
                        </w:rPr>
                      </w:pPr>
                      <w:r w:rsidRPr="00F546F3">
                        <w:t>Thursday 6:00</w:t>
                      </w:r>
                      <w:r>
                        <w:t>pm</w:t>
                      </w:r>
                      <w:r w:rsidRPr="00F546F3">
                        <w:t>-8:40</w:t>
                      </w:r>
                      <w:r>
                        <w:t>pm</w:t>
                      </w:r>
                      <w:r w:rsidRPr="00F546F3">
                        <w:t xml:space="preserve"> </w:t>
                      </w:r>
                      <w:r w:rsidRPr="0069275B">
                        <w:rPr>
                          <w:i/>
                        </w:rPr>
                        <w:t>Whitson</w:t>
                      </w:r>
                    </w:p>
                    <w:bookmarkEnd w:id="6"/>
                    <w:p w14:paraId="61D7286E" w14:textId="77777777" w:rsidR="00BC5783" w:rsidRPr="00F546F3" w:rsidRDefault="00BC5783">
                      <w:pPr>
                        <w:rPr>
                          <w:i/>
                        </w:rPr>
                      </w:pPr>
                    </w:p>
                    <w:p w14:paraId="1636E286" w14:textId="77777777" w:rsidR="00BC5783" w:rsidRPr="00F546F3" w:rsidRDefault="00BC5783">
                      <w:pPr>
                        <w:rPr>
                          <w:i/>
                        </w:rPr>
                      </w:pPr>
                    </w:p>
                    <w:p w14:paraId="529CEAFF" w14:textId="77777777" w:rsidR="00BC5783" w:rsidRPr="00F546F3" w:rsidRDefault="00BC5783">
                      <w:pPr>
                        <w:rPr>
                          <w:i/>
                        </w:rPr>
                      </w:pPr>
                    </w:p>
                    <w:p w14:paraId="68F01AF1" w14:textId="77777777" w:rsidR="00BC5783" w:rsidRPr="00F546F3" w:rsidRDefault="00BC5783">
                      <w:pPr>
                        <w:rPr>
                          <w:i/>
                        </w:rPr>
                      </w:pPr>
                    </w:p>
                    <w:p w14:paraId="5E467560" w14:textId="77777777" w:rsidR="00BC5783" w:rsidRPr="00F546F3" w:rsidRDefault="00BC5783">
                      <w:pPr>
                        <w:rPr>
                          <w:i/>
                        </w:rPr>
                      </w:pPr>
                    </w:p>
                    <w:p w14:paraId="5011DE4F" w14:textId="77777777" w:rsidR="00BC5783" w:rsidRPr="00F546F3" w:rsidRDefault="00BC5783">
                      <w:pPr>
                        <w:rPr>
                          <w:i/>
                        </w:rPr>
                      </w:pPr>
                    </w:p>
                    <w:p w14:paraId="588A4EE5" w14:textId="77777777" w:rsidR="00BC5783" w:rsidRPr="00F546F3" w:rsidRDefault="00BC5783"/>
                    <w:p w14:paraId="4D018AFF" w14:textId="77777777" w:rsidR="00BC5783" w:rsidRPr="00F546F3" w:rsidRDefault="00BC5783" w:rsidP="004F0B78">
                      <w:r w:rsidRPr="00F546F3">
                        <w:t>Wednesday 9:25</w:t>
                      </w:r>
                      <w:r>
                        <w:t>am</w:t>
                      </w:r>
                      <w:r w:rsidRPr="00F546F3">
                        <w:t>-12:05</w:t>
                      </w:r>
                      <w:r>
                        <w:t>pm</w:t>
                      </w:r>
                      <w:r w:rsidRPr="00F546F3">
                        <w:t xml:space="preserve"> </w:t>
                      </w:r>
                      <w:r w:rsidRPr="004F0B78">
                        <w:rPr>
                          <w:i/>
                        </w:rPr>
                        <w:t>L’Heureux</w:t>
                      </w:r>
                    </w:p>
                    <w:p w14:paraId="4F3E3061" w14:textId="77777777" w:rsidR="00BC5783" w:rsidRPr="00F546F3" w:rsidRDefault="00BC5783">
                      <w:pPr>
                        <w:rPr>
                          <w:i/>
                        </w:rPr>
                      </w:pPr>
                      <w:r w:rsidRPr="00F546F3">
                        <w:t>Monday 6:00</w:t>
                      </w:r>
                      <w:r>
                        <w:t>pm</w:t>
                      </w:r>
                      <w:r w:rsidRPr="00F546F3">
                        <w:t>-8:40</w:t>
                      </w:r>
                      <w:r>
                        <w:t>pm</w:t>
                      </w:r>
                      <w:r w:rsidRPr="00F546F3">
                        <w:t xml:space="preserve"> </w:t>
                      </w:r>
                      <w:r w:rsidRPr="00F546F3">
                        <w:rPr>
                          <w:i/>
                        </w:rPr>
                        <w:t>L’Heureux</w:t>
                      </w:r>
                    </w:p>
                    <w:p w14:paraId="1FD2C79E" w14:textId="77777777" w:rsidR="00BC5783" w:rsidRPr="00F546F3" w:rsidRDefault="00BC5783">
                      <w:pPr>
                        <w:rPr>
                          <w:i/>
                        </w:rPr>
                      </w:pPr>
                    </w:p>
                    <w:p w14:paraId="7440ABB9" w14:textId="77777777" w:rsidR="00BC5783" w:rsidRPr="00F546F3" w:rsidRDefault="00BC5783">
                      <w:pPr>
                        <w:rPr>
                          <w:i/>
                        </w:rPr>
                      </w:pPr>
                    </w:p>
                    <w:p w14:paraId="7008C24E" w14:textId="77777777" w:rsidR="00BC5783" w:rsidRPr="00F546F3" w:rsidRDefault="00BC5783">
                      <w:pPr>
                        <w:rPr>
                          <w:i/>
                        </w:rPr>
                      </w:pPr>
                    </w:p>
                    <w:p w14:paraId="1B130BF8" w14:textId="77777777" w:rsidR="00BC5783" w:rsidRPr="00F546F3" w:rsidRDefault="00BC5783">
                      <w:pPr>
                        <w:rPr>
                          <w:i/>
                        </w:rPr>
                      </w:pPr>
                    </w:p>
                    <w:p w14:paraId="44BEF6A5" w14:textId="77777777" w:rsidR="00BC5783" w:rsidRPr="00F546F3" w:rsidRDefault="00BC5783">
                      <w:pPr>
                        <w:rPr>
                          <w:i/>
                        </w:rPr>
                      </w:pPr>
                    </w:p>
                    <w:p w14:paraId="6D08F1B4" w14:textId="77777777" w:rsidR="00BC5783" w:rsidRPr="00F546F3" w:rsidRDefault="00BC5783">
                      <w:pPr>
                        <w:rPr>
                          <w:i/>
                        </w:rPr>
                      </w:pPr>
                    </w:p>
                    <w:p w14:paraId="0B2D7776" w14:textId="77777777" w:rsidR="00BC5783" w:rsidRPr="00F546F3" w:rsidRDefault="00BC5783">
                      <w:pPr>
                        <w:rPr>
                          <w:i/>
                        </w:rPr>
                      </w:pPr>
                    </w:p>
                    <w:p w14:paraId="6A4CA116" w14:textId="77777777" w:rsidR="00BC5783" w:rsidRPr="00F546F3" w:rsidRDefault="00BC5783">
                      <w:pPr>
                        <w:rPr>
                          <w:i/>
                        </w:rPr>
                      </w:pPr>
                    </w:p>
                    <w:p w14:paraId="18CCC42D" w14:textId="77777777" w:rsidR="00BC5783" w:rsidRPr="00F546F3" w:rsidRDefault="00BC5783">
                      <w:pPr>
                        <w:rPr>
                          <w:i/>
                        </w:rPr>
                      </w:pPr>
                    </w:p>
                    <w:p w14:paraId="028EBD81" w14:textId="77777777" w:rsidR="00BC5783" w:rsidRPr="00F546F3" w:rsidRDefault="00BC5783">
                      <w:pPr>
                        <w:rPr>
                          <w:i/>
                        </w:rPr>
                      </w:pPr>
                    </w:p>
                    <w:p w14:paraId="3908B875" w14:textId="77777777" w:rsidR="00BC5783" w:rsidRPr="00F546F3" w:rsidRDefault="00BC5783">
                      <w:pPr>
                        <w:rPr>
                          <w:i/>
                        </w:rPr>
                      </w:pPr>
                    </w:p>
                    <w:p w14:paraId="1E993BFF" w14:textId="77777777" w:rsidR="00BC5783" w:rsidRPr="00F546F3" w:rsidRDefault="00BC5783">
                      <w:pPr>
                        <w:rPr>
                          <w:i/>
                        </w:rPr>
                      </w:pPr>
                    </w:p>
                    <w:p w14:paraId="779F67CC" w14:textId="77777777" w:rsidR="00BC5783" w:rsidRDefault="00BC5783" w:rsidP="007C5DEE">
                      <w:pPr>
                        <w:rPr>
                          <w:rFonts w:ascii="Times New Roman" w:eastAsia="Times New Roman" w:hAnsi="Times New Roman" w:cs="Times New Roman"/>
                          <w:color w:val="000000"/>
                        </w:rPr>
                      </w:pPr>
                      <w:bookmarkStart w:id="7" w:name="_Hlk494387334"/>
                      <w:bookmarkStart w:id="8" w:name="_Hlk494972710"/>
                      <w:r w:rsidRPr="00F546F3">
                        <w:rPr>
                          <w:rFonts w:ascii="Times New Roman" w:eastAsia="Times New Roman" w:hAnsi="Times New Roman" w:cs="Times New Roman"/>
                          <w:i/>
                          <w:color w:val="000000"/>
                        </w:rPr>
                        <w:t>L’Heureux</w:t>
                      </w:r>
                      <w:bookmarkEnd w:id="7"/>
                      <w:r w:rsidRPr="00F546F3">
                        <w:rPr>
                          <w:rFonts w:ascii="Times New Roman" w:eastAsia="Times New Roman" w:hAnsi="Times New Roman" w:cs="Times New Roman"/>
                          <w:color w:val="000000"/>
                        </w:rPr>
                        <w:t xml:space="preserve"> </w:t>
                      </w:r>
                    </w:p>
                    <w:p w14:paraId="395DE5DC" w14:textId="77777777" w:rsidR="00BC5783" w:rsidRPr="00373C57" w:rsidRDefault="00BC5783" w:rsidP="007C5DEE">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MT1, </w:t>
                      </w:r>
                      <w:r w:rsidRPr="00373C57">
                        <w:rPr>
                          <w:rFonts w:ascii="Times New Roman" w:eastAsia="Times New Roman" w:hAnsi="Times New Roman" w:cs="Times New Roman"/>
                          <w:b/>
                          <w:color w:val="000000"/>
                        </w:rPr>
                        <w:t>HYBRID:</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Online&amp;</w:t>
                      </w:r>
                      <w:r w:rsidRPr="00373C57">
                        <w:rPr>
                          <w:rFonts w:ascii="Times New Roman" w:eastAsia="Times New Roman" w:hAnsi="Times New Roman" w:cs="Times New Roman"/>
                          <w:b/>
                          <w:color w:val="000000"/>
                        </w:rPr>
                        <w:t>Face</w:t>
                      </w:r>
                      <w:proofErr w:type="spellEnd"/>
                      <w:r w:rsidRPr="00373C57">
                        <w:rPr>
                          <w:rFonts w:ascii="Times New Roman" w:eastAsia="Times New Roman" w:hAnsi="Times New Roman" w:cs="Times New Roman"/>
                          <w:b/>
                          <w:color w:val="000000"/>
                        </w:rPr>
                        <w:t xml:space="preserve"> to Face </w:t>
                      </w:r>
                    </w:p>
                    <w:p w14:paraId="6248005D" w14:textId="77777777" w:rsidR="00BC5783" w:rsidRDefault="00BC5783">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Face to Face Dates: </w:t>
                      </w:r>
                      <w:r w:rsidRPr="007C5DEE">
                        <w:rPr>
                          <w:rFonts w:ascii="Times New Roman" w:eastAsia="Times New Roman" w:hAnsi="Times New Roman" w:cs="Times New Roman"/>
                          <w:color w:val="000000"/>
                        </w:rPr>
                        <w:t xml:space="preserve">2/2;2/9;3/2 </w:t>
                      </w:r>
                      <w:r>
                        <w:rPr>
                          <w:rFonts w:ascii="Times New Roman" w:eastAsia="Times New Roman" w:hAnsi="Times New Roman" w:cs="Times New Roman"/>
                          <w:color w:val="000000"/>
                        </w:rPr>
                        <w:t>(9am-3pm)</w:t>
                      </w:r>
                    </w:p>
                    <w:p w14:paraId="7F42C8A6" w14:textId="77777777" w:rsidR="00BC5783" w:rsidRDefault="00BC5783">
                      <w:pPr>
                        <w:rPr>
                          <w:rFonts w:ascii="Times New Roman" w:eastAsia="Times New Roman" w:hAnsi="Times New Roman" w:cs="Times New Roman"/>
                          <w:i/>
                          <w:color w:val="000000"/>
                        </w:rPr>
                      </w:pPr>
                    </w:p>
                    <w:bookmarkEnd w:id="8"/>
                    <w:p w14:paraId="4018727A" w14:textId="77777777" w:rsidR="00BC5783" w:rsidRDefault="00BC5783">
                      <w:pPr>
                        <w:rPr>
                          <w:b/>
                        </w:rPr>
                      </w:pPr>
                      <w:r w:rsidRPr="00F546F3">
                        <w:rPr>
                          <w:rFonts w:ascii="Times New Roman" w:eastAsia="Times New Roman" w:hAnsi="Times New Roman" w:cs="Times New Roman"/>
                          <w:i/>
                          <w:color w:val="000000"/>
                        </w:rPr>
                        <w:t>L’Heureux</w:t>
                      </w:r>
                    </w:p>
                    <w:p w14:paraId="04EC9B00" w14:textId="77777777" w:rsidR="00BC5783" w:rsidRPr="00373C57" w:rsidRDefault="00BC5783">
                      <w:pPr>
                        <w:rPr>
                          <w:rFonts w:ascii="Times New Roman" w:eastAsia="Times New Roman" w:hAnsi="Times New Roman" w:cs="Times New Roman"/>
                          <w:color w:val="000000"/>
                        </w:rPr>
                      </w:pPr>
                      <w:r w:rsidRPr="00373C57">
                        <w:rPr>
                          <w:b/>
                        </w:rPr>
                        <w:t>MT2</w:t>
                      </w:r>
                      <w:r>
                        <w:rPr>
                          <w:b/>
                        </w:rPr>
                        <w:t>,</w:t>
                      </w:r>
                      <w:r w:rsidRPr="00373C57">
                        <w:rPr>
                          <w:b/>
                        </w:rPr>
                        <w:t xml:space="preserve"> HYBRID: </w:t>
                      </w:r>
                      <w:proofErr w:type="spellStart"/>
                      <w:r>
                        <w:rPr>
                          <w:b/>
                        </w:rPr>
                        <w:t>Online&amp;</w:t>
                      </w:r>
                      <w:r w:rsidRPr="00373C57">
                        <w:rPr>
                          <w:b/>
                        </w:rPr>
                        <w:t>Face</w:t>
                      </w:r>
                      <w:proofErr w:type="spellEnd"/>
                      <w:r w:rsidRPr="00373C57">
                        <w:rPr>
                          <w:b/>
                        </w:rPr>
                        <w:t xml:space="preserve"> to Face</w:t>
                      </w:r>
                      <w:r>
                        <w:t xml:space="preserve"> </w:t>
                      </w:r>
                      <w:proofErr w:type="spellStart"/>
                      <w:r w:rsidRPr="00F546F3">
                        <w:t>Face</w:t>
                      </w:r>
                      <w:proofErr w:type="spellEnd"/>
                      <w:r w:rsidRPr="00F546F3">
                        <w:t xml:space="preserve"> to Face Dates: 3/</w:t>
                      </w:r>
                      <w:r w:rsidRPr="00F546F3">
                        <w:rPr>
                          <w:rFonts w:ascii="Times New Roman" w:eastAsia="Times New Roman" w:hAnsi="Times New Roman" w:cs="Times New Roman"/>
                          <w:color w:val="000000"/>
                        </w:rPr>
                        <w:t>30, 4/6, 4/27</w:t>
                      </w:r>
                      <w:r>
                        <w:rPr>
                          <w:rFonts w:ascii="Times New Roman" w:eastAsia="Times New Roman" w:hAnsi="Times New Roman" w:cs="Times New Roman"/>
                          <w:color w:val="000000"/>
                        </w:rPr>
                        <w:t xml:space="preserve"> (9am-3pm)</w:t>
                      </w:r>
                    </w:p>
                  </w:txbxContent>
                </v:textbox>
                <w10:wrap type="square" anchorx="margin"/>
              </v:shape>
            </w:pict>
          </mc:Fallback>
        </mc:AlternateContent>
      </w:r>
      <w:r w:rsidRPr="00160330">
        <w:rPr>
          <w:rFonts w:ascii="Calisto MT" w:hAnsi="Calisto MT"/>
          <w:b/>
          <w:color w:val="072B62" w:themeColor="background2" w:themeShade="40"/>
          <w:sz w:val="22"/>
          <w:szCs w:val="22"/>
        </w:rPr>
        <w:t xml:space="preserve"> </w:t>
      </w:r>
    </w:p>
    <w:p w14:paraId="2BBCD090" w14:textId="77777777" w:rsidR="00A25F98" w:rsidRPr="00160330" w:rsidRDefault="00D90ACE" w:rsidP="004D69ED">
      <w:pPr>
        <w:jc w:val="right"/>
        <w:rPr>
          <w:rFonts w:ascii="Calisto MT" w:hAnsi="Calisto MT"/>
          <w:b/>
          <w:sz w:val="22"/>
          <w:szCs w:val="22"/>
        </w:rPr>
      </w:pPr>
      <w:r w:rsidRPr="00160330">
        <w:rPr>
          <w:rFonts w:ascii="Calisto MT" w:hAnsi="Calisto MT"/>
          <w:b/>
          <w:sz w:val="22"/>
          <w:szCs w:val="22"/>
        </w:rPr>
        <w:br w:type="page"/>
      </w:r>
      <w:r w:rsidR="004F39E3" w:rsidRPr="00160330">
        <w:rPr>
          <w:rFonts w:ascii="Calisto MT" w:hAnsi="Calisto MT"/>
          <w:b/>
          <w:noProof/>
          <w:sz w:val="22"/>
          <w:szCs w:val="22"/>
        </w:rPr>
        <w:lastRenderedPageBreak/>
        <mc:AlternateContent>
          <mc:Choice Requires="wps">
            <w:drawing>
              <wp:anchor distT="45720" distB="45720" distL="114300" distR="114300" simplePos="0" relativeHeight="251727872" behindDoc="0" locked="0" layoutInCell="1" allowOverlap="1" wp14:anchorId="37A922F3" wp14:editId="6EAE9E1D">
                <wp:simplePos x="0" y="0"/>
                <wp:positionH relativeFrom="column">
                  <wp:posOffset>4198620</wp:posOffset>
                </wp:positionH>
                <wp:positionV relativeFrom="paragraph">
                  <wp:posOffset>0</wp:posOffset>
                </wp:positionV>
                <wp:extent cx="2727960" cy="8206740"/>
                <wp:effectExtent l="0" t="0" r="1524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8206740"/>
                        </a:xfrm>
                        <a:prstGeom prst="rect">
                          <a:avLst/>
                        </a:prstGeom>
                        <a:solidFill>
                          <a:srgbClr val="FFFFFF"/>
                        </a:solidFill>
                        <a:ln w="9525">
                          <a:solidFill>
                            <a:schemeClr val="bg2">
                              <a:lumMod val="25000"/>
                            </a:schemeClr>
                          </a:solidFill>
                          <a:miter lim="800000"/>
                          <a:headEnd/>
                          <a:tailEnd/>
                        </a:ln>
                      </wps:spPr>
                      <wps:txbx>
                        <w:txbxContent>
                          <w:p w14:paraId="0115C46C" w14:textId="77777777" w:rsidR="00BC5783" w:rsidRPr="00756045" w:rsidRDefault="00BC5783">
                            <w:pPr>
                              <w:rPr>
                                <w:i/>
                              </w:rPr>
                            </w:pPr>
                            <w:r w:rsidRPr="00756045">
                              <w:t>Wednesday 6:00-8:40</w:t>
                            </w:r>
                            <w:r>
                              <w:t>pm</w:t>
                            </w:r>
                            <w:r w:rsidRPr="00756045">
                              <w:t xml:space="preserve"> </w:t>
                            </w:r>
                            <w:r w:rsidRPr="00756045">
                              <w:rPr>
                                <w:i/>
                              </w:rPr>
                              <w:t>Wysocki</w:t>
                            </w:r>
                          </w:p>
                          <w:p w14:paraId="3B1D088D" w14:textId="77777777" w:rsidR="00BC5783" w:rsidRPr="00756045" w:rsidRDefault="00BC5783">
                            <w:pPr>
                              <w:rPr>
                                <w:i/>
                              </w:rPr>
                            </w:pPr>
                            <w:r w:rsidRPr="00756045">
                              <w:t>Thursday 12:15-2:55</w:t>
                            </w:r>
                            <w:r>
                              <w:t>pm</w:t>
                            </w:r>
                            <w:r w:rsidRPr="00756045">
                              <w:t xml:space="preserve"> </w:t>
                            </w:r>
                            <w:r w:rsidRPr="00756045">
                              <w:rPr>
                                <w:i/>
                              </w:rPr>
                              <w:t>Wysocki</w:t>
                            </w:r>
                          </w:p>
                          <w:p w14:paraId="63DDCE3B" w14:textId="77777777" w:rsidR="00BC5783" w:rsidRPr="00756045" w:rsidRDefault="00BC5783">
                            <w:pPr>
                              <w:rPr>
                                <w:i/>
                              </w:rPr>
                            </w:pPr>
                          </w:p>
                          <w:p w14:paraId="4F3D9DE6" w14:textId="77777777" w:rsidR="00BC5783" w:rsidRPr="00756045" w:rsidRDefault="00BC5783">
                            <w:pPr>
                              <w:rPr>
                                <w:i/>
                              </w:rPr>
                            </w:pPr>
                          </w:p>
                          <w:p w14:paraId="09DF730C" w14:textId="77777777" w:rsidR="00BC5783" w:rsidRPr="00756045" w:rsidRDefault="00BC5783">
                            <w:pPr>
                              <w:rPr>
                                <w:i/>
                              </w:rPr>
                            </w:pPr>
                          </w:p>
                          <w:p w14:paraId="5C4D5BD0" w14:textId="77777777" w:rsidR="00BC5783" w:rsidRPr="00756045" w:rsidRDefault="00BC5783">
                            <w:pPr>
                              <w:rPr>
                                <w:i/>
                              </w:rPr>
                            </w:pPr>
                          </w:p>
                          <w:p w14:paraId="1EC82D35" w14:textId="77777777" w:rsidR="00BC5783" w:rsidRPr="00756045" w:rsidRDefault="00BC5783" w:rsidP="00F546F3">
                            <w:pPr>
                              <w:rPr>
                                <w:rFonts w:ascii="Times New Roman" w:eastAsia="Times New Roman" w:hAnsi="Times New Roman" w:cs="Times New Roman"/>
                                <w:color w:val="000000"/>
                              </w:rPr>
                            </w:pPr>
                          </w:p>
                          <w:p w14:paraId="007AFA4A" w14:textId="77777777" w:rsidR="00BC5783" w:rsidRDefault="00BC5783" w:rsidP="00832A50">
                            <w:pPr>
                              <w:rPr>
                                <w:rFonts w:ascii="Times New Roman" w:eastAsia="Times New Roman" w:hAnsi="Times New Roman" w:cs="Times New Roman"/>
                                <w:color w:val="000000"/>
                              </w:rPr>
                            </w:pPr>
                            <w:r>
                              <w:rPr>
                                <w:rFonts w:ascii="Times New Roman" w:eastAsia="Times New Roman" w:hAnsi="Times New Roman" w:cs="Times New Roman"/>
                                <w:i/>
                                <w:color w:val="000000"/>
                              </w:rPr>
                              <w:t>Wysocki</w:t>
                            </w:r>
                            <w:r w:rsidRPr="00F546F3">
                              <w:rPr>
                                <w:rFonts w:ascii="Times New Roman" w:eastAsia="Times New Roman" w:hAnsi="Times New Roman" w:cs="Times New Roman"/>
                                <w:color w:val="000000"/>
                              </w:rPr>
                              <w:t xml:space="preserve"> </w:t>
                            </w:r>
                          </w:p>
                          <w:p w14:paraId="08E0868F" w14:textId="77777777" w:rsidR="00BC5783" w:rsidRPr="00373C57" w:rsidRDefault="00BC5783" w:rsidP="00832A5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MT1, </w:t>
                            </w:r>
                            <w:r w:rsidRPr="00373C57">
                              <w:rPr>
                                <w:rFonts w:ascii="Times New Roman" w:eastAsia="Times New Roman" w:hAnsi="Times New Roman" w:cs="Times New Roman"/>
                                <w:b/>
                                <w:color w:val="000000"/>
                              </w:rPr>
                              <w:t>HYBRID:</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Online&amp;</w:t>
                            </w:r>
                            <w:r w:rsidRPr="00373C57">
                              <w:rPr>
                                <w:rFonts w:ascii="Times New Roman" w:eastAsia="Times New Roman" w:hAnsi="Times New Roman" w:cs="Times New Roman"/>
                                <w:b/>
                                <w:color w:val="000000"/>
                              </w:rPr>
                              <w:t>Face</w:t>
                            </w:r>
                            <w:proofErr w:type="spellEnd"/>
                            <w:r w:rsidRPr="00373C57">
                              <w:rPr>
                                <w:rFonts w:ascii="Times New Roman" w:eastAsia="Times New Roman" w:hAnsi="Times New Roman" w:cs="Times New Roman"/>
                                <w:b/>
                                <w:color w:val="000000"/>
                              </w:rPr>
                              <w:t xml:space="preserve"> to Face </w:t>
                            </w:r>
                          </w:p>
                          <w:p w14:paraId="2896CCBB" w14:textId="77777777" w:rsidR="00BC5783" w:rsidRDefault="00BC5783" w:rsidP="00832A5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Face to Face Dates: 1/27,2/17,3/3</w:t>
                            </w:r>
                            <w:r w:rsidRPr="007C5DE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(9am-3pm) Saturday</w:t>
                            </w:r>
                          </w:p>
                          <w:p w14:paraId="3C38EA6D" w14:textId="77777777" w:rsidR="00BC5783" w:rsidRDefault="00BC5783" w:rsidP="00832A50">
                            <w:pPr>
                              <w:rPr>
                                <w:rFonts w:ascii="Times New Roman" w:eastAsia="Times New Roman" w:hAnsi="Times New Roman" w:cs="Times New Roman"/>
                                <w:i/>
                                <w:color w:val="000000"/>
                              </w:rPr>
                            </w:pPr>
                          </w:p>
                          <w:p w14:paraId="6E863A8A" w14:textId="77777777" w:rsidR="00BC5783" w:rsidRPr="00756045" w:rsidRDefault="00BC5783" w:rsidP="00F546F3">
                            <w:pPr>
                              <w:rPr>
                                <w:rFonts w:ascii="Times New Roman" w:eastAsia="Times New Roman" w:hAnsi="Times New Roman" w:cs="Times New Roman"/>
                                <w:color w:val="000000"/>
                              </w:rPr>
                            </w:pPr>
                          </w:p>
                          <w:p w14:paraId="2E80A7AF" w14:textId="77777777" w:rsidR="00BC5783" w:rsidRPr="00756045" w:rsidRDefault="00BC5783"/>
                          <w:p w14:paraId="18ADBF9D" w14:textId="77777777" w:rsidR="00BC5783" w:rsidRPr="00756045" w:rsidRDefault="00BC5783"/>
                          <w:p w14:paraId="5C9CB81C" w14:textId="77777777" w:rsidR="00BC5783" w:rsidRPr="00756045" w:rsidRDefault="00BC5783"/>
                          <w:p w14:paraId="034FEE5B" w14:textId="77777777" w:rsidR="00BC5783" w:rsidRPr="00756045" w:rsidRDefault="00BC5783"/>
                          <w:p w14:paraId="2C77C6EB" w14:textId="77777777" w:rsidR="00BC5783" w:rsidRPr="00756045" w:rsidRDefault="00BC5783"/>
                          <w:p w14:paraId="0A16DF26" w14:textId="77777777" w:rsidR="00BC5783" w:rsidRDefault="00BC5783">
                            <w:r w:rsidRPr="00756045">
                              <w:t>Tuesday 6:00</w:t>
                            </w:r>
                            <w:r>
                              <w:t>pm</w:t>
                            </w:r>
                            <w:r w:rsidRPr="00756045">
                              <w:t>-8:40</w:t>
                            </w:r>
                            <w:r>
                              <w:t>pm</w:t>
                            </w:r>
                            <w:r w:rsidRPr="00756045">
                              <w:t xml:space="preserve"> </w:t>
                            </w:r>
                          </w:p>
                          <w:p w14:paraId="2A7B5AA5" w14:textId="77777777" w:rsidR="00BC5783" w:rsidRPr="00756045" w:rsidRDefault="00BC5783">
                            <w:pPr>
                              <w:rPr>
                                <w:i/>
                              </w:rPr>
                            </w:pPr>
                            <w:r w:rsidRPr="00756045">
                              <w:rPr>
                                <w:i/>
                              </w:rPr>
                              <w:t>Marcus</w:t>
                            </w:r>
                          </w:p>
                          <w:p w14:paraId="59513B5D" w14:textId="77777777" w:rsidR="00BC5783" w:rsidRPr="00756045" w:rsidRDefault="00BC5783">
                            <w:pPr>
                              <w:rPr>
                                <w:i/>
                              </w:rPr>
                            </w:pPr>
                          </w:p>
                          <w:p w14:paraId="1C5F4D4F" w14:textId="77777777" w:rsidR="00BC5783" w:rsidRPr="00756045" w:rsidRDefault="00BC5783">
                            <w:pPr>
                              <w:rPr>
                                <w:i/>
                              </w:rPr>
                            </w:pPr>
                          </w:p>
                          <w:p w14:paraId="0F25801B" w14:textId="77777777" w:rsidR="00BC5783" w:rsidRPr="00756045" w:rsidRDefault="00BC5783">
                            <w:pPr>
                              <w:rPr>
                                <w:i/>
                              </w:rPr>
                            </w:pPr>
                          </w:p>
                          <w:p w14:paraId="2CB04C53" w14:textId="77777777" w:rsidR="00BC5783" w:rsidRPr="00756045" w:rsidRDefault="00BC5783">
                            <w:pPr>
                              <w:rPr>
                                <w:i/>
                              </w:rPr>
                            </w:pPr>
                          </w:p>
                          <w:p w14:paraId="026CCEB1" w14:textId="77777777" w:rsidR="00BC5783" w:rsidRPr="00756045" w:rsidRDefault="00BC5783">
                            <w:pPr>
                              <w:rPr>
                                <w:i/>
                              </w:rPr>
                            </w:pPr>
                          </w:p>
                          <w:p w14:paraId="23421B2B" w14:textId="77777777" w:rsidR="00A203EB" w:rsidRDefault="00A203EB" w:rsidP="00756045">
                            <w:pPr>
                              <w:rPr>
                                <w:i/>
                              </w:rPr>
                            </w:pPr>
                          </w:p>
                          <w:p w14:paraId="3A19034F" w14:textId="77777777" w:rsidR="00A203EB" w:rsidRDefault="00A203EB" w:rsidP="00756045">
                            <w:pPr>
                              <w:rPr>
                                <w:i/>
                              </w:rPr>
                            </w:pPr>
                          </w:p>
                          <w:p w14:paraId="6CA0D180" w14:textId="77777777" w:rsidR="00A203EB" w:rsidRDefault="00A203EB" w:rsidP="00756045">
                            <w:pPr>
                              <w:rPr>
                                <w:i/>
                              </w:rPr>
                            </w:pPr>
                          </w:p>
                          <w:p w14:paraId="7092199A" w14:textId="77777777" w:rsidR="00A203EB" w:rsidRDefault="00A203EB" w:rsidP="00756045">
                            <w:pPr>
                              <w:rPr>
                                <w:i/>
                              </w:rPr>
                            </w:pPr>
                          </w:p>
                          <w:p w14:paraId="2FED1DC3" w14:textId="77777777" w:rsidR="00BC5783" w:rsidRPr="00756045" w:rsidRDefault="00BC5783" w:rsidP="00756045">
                            <w:pPr>
                              <w:rPr>
                                <w:rFonts w:ascii="Times New Roman" w:eastAsia="Times New Roman" w:hAnsi="Times New Roman" w:cs="Times New Roman"/>
                                <w:color w:val="000000"/>
                              </w:rPr>
                            </w:pPr>
                            <w:r w:rsidRPr="00756045">
                              <w:rPr>
                                <w:rFonts w:ascii="Times New Roman" w:eastAsia="Times New Roman" w:hAnsi="Times New Roman" w:cs="Times New Roman"/>
                                <w:color w:val="000000"/>
                              </w:rPr>
                              <w:t>Friday 9:00am-5:00</w:t>
                            </w:r>
                            <w:r>
                              <w:rPr>
                                <w:rFonts w:ascii="Times New Roman" w:eastAsia="Times New Roman" w:hAnsi="Times New Roman" w:cs="Times New Roman"/>
                                <w:color w:val="000000"/>
                              </w:rPr>
                              <w:t xml:space="preserve">pm </w:t>
                            </w:r>
                            <w:r w:rsidRPr="00832A50">
                              <w:rPr>
                                <w:rFonts w:ascii="Times New Roman" w:eastAsia="Times New Roman" w:hAnsi="Times New Roman" w:cs="Times New Roman"/>
                                <w:i/>
                                <w:color w:val="000000"/>
                              </w:rPr>
                              <w:t>Marcus</w:t>
                            </w:r>
                          </w:p>
                          <w:p w14:paraId="369B7C36" w14:textId="77777777" w:rsidR="00BC5783" w:rsidRDefault="00BC5783" w:rsidP="00756045">
                            <w:pPr>
                              <w:rPr>
                                <w:rFonts w:ascii="Times New Roman" w:eastAsia="Times New Roman" w:hAnsi="Times New Roman" w:cs="Times New Roman"/>
                                <w:color w:val="000000"/>
                              </w:rPr>
                            </w:pPr>
                            <w:r w:rsidRPr="00756045">
                              <w:rPr>
                                <w:rFonts w:ascii="Times New Roman" w:eastAsia="Times New Roman" w:hAnsi="Times New Roman" w:cs="Times New Roman"/>
                                <w:color w:val="000000"/>
                              </w:rPr>
                              <w:t xml:space="preserve"> DATES: 1/19; 1/26, 2/23; 3/23, 4/13</w:t>
                            </w:r>
                          </w:p>
                          <w:p w14:paraId="05F8EA34" w14:textId="77777777" w:rsidR="00BC5783" w:rsidRPr="00756045" w:rsidRDefault="00BC5783" w:rsidP="00756045">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(Does not conflict with </w:t>
                            </w:r>
                            <w:proofErr w:type="spellStart"/>
                            <w:r>
                              <w:rPr>
                                <w:rFonts w:ascii="Times New Roman" w:eastAsia="Times New Roman" w:hAnsi="Times New Roman" w:cs="Times New Roman"/>
                                <w:color w:val="000000"/>
                              </w:rPr>
                              <w:t>psyc</w:t>
                            </w:r>
                            <w:proofErr w:type="spellEnd"/>
                            <w:r>
                              <w:rPr>
                                <w:rFonts w:ascii="Times New Roman" w:eastAsia="Times New Roman" w:hAnsi="Times New Roman" w:cs="Times New Roman"/>
                                <w:color w:val="000000"/>
                              </w:rPr>
                              <w:t xml:space="preserve"> 6626)</w:t>
                            </w:r>
                          </w:p>
                          <w:p w14:paraId="393D846A" w14:textId="77777777" w:rsidR="00BC5783" w:rsidRPr="00756045" w:rsidRDefault="00BC57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922F3" id="_x0000_s1045" type="#_x0000_t202" style="position:absolute;left:0;text-align:left;margin-left:330.6pt;margin-top:0;width:214.8pt;height:646.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" strokecolor="#072b60 [814]">
                <v:textbox>
                  <w:txbxContent>
                    <w:p w14:paraId="0115C46C" w14:textId="77777777" w:rsidR="00BC5783" w:rsidRPr="00756045" w:rsidRDefault="00BC5783">
                      <w:pPr>
                        <w:rPr>
                          <w:i/>
                        </w:rPr>
                      </w:pPr>
                      <w:r w:rsidRPr="00756045">
                        <w:t>Wednesday 6:00-8:40</w:t>
                      </w:r>
                      <w:r>
                        <w:t>pm</w:t>
                      </w:r>
                      <w:r w:rsidRPr="00756045">
                        <w:t xml:space="preserve"> </w:t>
                      </w:r>
                      <w:r w:rsidRPr="00756045">
                        <w:rPr>
                          <w:i/>
                        </w:rPr>
                        <w:t>Wysocki</w:t>
                      </w:r>
                    </w:p>
                    <w:p w14:paraId="3B1D088D" w14:textId="77777777" w:rsidR="00BC5783" w:rsidRPr="00756045" w:rsidRDefault="00BC5783">
                      <w:pPr>
                        <w:rPr>
                          <w:i/>
                        </w:rPr>
                      </w:pPr>
                      <w:r w:rsidRPr="00756045">
                        <w:t>Thursday 12:15-2:55</w:t>
                      </w:r>
                      <w:r>
                        <w:t>pm</w:t>
                      </w:r>
                      <w:r w:rsidRPr="00756045">
                        <w:t xml:space="preserve"> </w:t>
                      </w:r>
                      <w:r w:rsidRPr="00756045">
                        <w:rPr>
                          <w:i/>
                        </w:rPr>
                        <w:t>Wysocki</w:t>
                      </w:r>
                    </w:p>
                    <w:p w14:paraId="63DDCE3B" w14:textId="77777777" w:rsidR="00BC5783" w:rsidRPr="00756045" w:rsidRDefault="00BC5783">
                      <w:pPr>
                        <w:rPr>
                          <w:i/>
                        </w:rPr>
                      </w:pPr>
                    </w:p>
                    <w:p w14:paraId="4F3D9DE6" w14:textId="77777777" w:rsidR="00BC5783" w:rsidRPr="00756045" w:rsidRDefault="00BC5783">
                      <w:pPr>
                        <w:rPr>
                          <w:i/>
                        </w:rPr>
                      </w:pPr>
                    </w:p>
                    <w:p w14:paraId="09DF730C" w14:textId="77777777" w:rsidR="00BC5783" w:rsidRPr="00756045" w:rsidRDefault="00BC5783">
                      <w:pPr>
                        <w:rPr>
                          <w:i/>
                        </w:rPr>
                      </w:pPr>
                    </w:p>
                    <w:p w14:paraId="5C4D5BD0" w14:textId="77777777" w:rsidR="00BC5783" w:rsidRPr="00756045" w:rsidRDefault="00BC5783">
                      <w:pPr>
                        <w:rPr>
                          <w:i/>
                        </w:rPr>
                      </w:pPr>
                    </w:p>
                    <w:p w14:paraId="1EC82D35" w14:textId="77777777" w:rsidR="00BC5783" w:rsidRPr="00756045" w:rsidRDefault="00BC5783" w:rsidP="00F546F3">
                      <w:pPr>
                        <w:rPr>
                          <w:rFonts w:ascii="Times New Roman" w:eastAsia="Times New Roman" w:hAnsi="Times New Roman" w:cs="Times New Roman"/>
                          <w:color w:val="000000"/>
                        </w:rPr>
                      </w:pPr>
                    </w:p>
                    <w:p w14:paraId="007AFA4A" w14:textId="77777777" w:rsidR="00BC5783" w:rsidRDefault="00BC5783" w:rsidP="00832A50">
                      <w:pPr>
                        <w:rPr>
                          <w:rFonts w:ascii="Times New Roman" w:eastAsia="Times New Roman" w:hAnsi="Times New Roman" w:cs="Times New Roman"/>
                          <w:color w:val="000000"/>
                        </w:rPr>
                      </w:pPr>
                      <w:r>
                        <w:rPr>
                          <w:rFonts w:ascii="Times New Roman" w:eastAsia="Times New Roman" w:hAnsi="Times New Roman" w:cs="Times New Roman"/>
                          <w:i/>
                          <w:color w:val="000000"/>
                        </w:rPr>
                        <w:t>Wysocki</w:t>
                      </w:r>
                      <w:r w:rsidRPr="00F546F3">
                        <w:rPr>
                          <w:rFonts w:ascii="Times New Roman" w:eastAsia="Times New Roman" w:hAnsi="Times New Roman" w:cs="Times New Roman"/>
                          <w:color w:val="000000"/>
                        </w:rPr>
                        <w:t xml:space="preserve"> </w:t>
                      </w:r>
                    </w:p>
                    <w:p w14:paraId="08E0868F" w14:textId="77777777" w:rsidR="00BC5783" w:rsidRPr="00373C57" w:rsidRDefault="00BC5783" w:rsidP="00832A5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MT1, </w:t>
                      </w:r>
                      <w:r w:rsidRPr="00373C57">
                        <w:rPr>
                          <w:rFonts w:ascii="Times New Roman" w:eastAsia="Times New Roman" w:hAnsi="Times New Roman" w:cs="Times New Roman"/>
                          <w:b/>
                          <w:color w:val="000000"/>
                        </w:rPr>
                        <w:t>HYBRID:</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Online&amp;</w:t>
                      </w:r>
                      <w:r w:rsidRPr="00373C57">
                        <w:rPr>
                          <w:rFonts w:ascii="Times New Roman" w:eastAsia="Times New Roman" w:hAnsi="Times New Roman" w:cs="Times New Roman"/>
                          <w:b/>
                          <w:color w:val="000000"/>
                        </w:rPr>
                        <w:t>Face</w:t>
                      </w:r>
                      <w:proofErr w:type="spellEnd"/>
                      <w:r w:rsidRPr="00373C57">
                        <w:rPr>
                          <w:rFonts w:ascii="Times New Roman" w:eastAsia="Times New Roman" w:hAnsi="Times New Roman" w:cs="Times New Roman"/>
                          <w:b/>
                          <w:color w:val="000000"/>
                        </w:rPr>
                        <w:t xml:space="preserve"> to Face </w:t>
                      </w:r>
                    </w:p>
                    <w:p w14:paraId="2896CCBB" w14:textId="77777777" w:rsidR="00BC5783" w:rsidRDefault="00BC5783" w:rsidP="00832A5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Face to Face Dates: 1/27,2/17,3/3</w:t>
                      </w:r>
                      <w:r w:rsidRPr="007C5DE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(9am-3pm) Saturday</w:t>
                      </w:r>
                    </w:p>
                    <w:p w14:paraId="3C38EA6D" w14:textId="77777777" w:rsidR="00BC5783" w:rsidRDefault="00BC5783" w:rsidP="00832A50">
                      <w:pPr>
                        <w:rPr>
                          <w:rFonts w:ascii="Times New Roman" w:eastAsia="Times New Roman" w:hAnsi="Times New Roman" w:cs="Times New Roman"/>
                          <w:i/>
                          <w:color w:val="000000"/>
                        </w:rPr>
                      </w:pPr>
                    </w:p>
                    <w:p w14:paraId="6E863A8A" w14:textId="77777777" w:rsidR="00BC5783" w:rsidRPr="00756045" w:rsidRDefault="00BC5783" w:rsidP="00F546F3">
                      <w:pPr>
                        <w:rPr>
                          <w:rFonts w:ascii="Times New Roman" w:eastAsia="Times New Roman" w:hAnsi="Times New Roman" w:cs="Times New Roman"/>
                          <w:color w:val="000000"/>
                        </w:rPr>
                      </w:pPr>
                    </w:p>
                    <w:p w14:paraId="2E80A7AF" w14:textId="77777777" w:rsidR="00BC5783" w:rsidRPr="00756045" w:rsidRDefault="00BC5783"/>
                    <w:p w14:paraId="18ADBF9D" w14:textId="77777777" w:rsidR="00BC5783" w:rsidRPr="00756045" w:rsidRDefault="00BC5783"/>
                    <w:p w14:paraId="5C9CB81C" w14:textId="77777777" w:rsidR="00BC5783" w:rsidRPr="00756045" w:rsidRDefault="00BC5783"/>
                    <w:p w14:paraId="034FEE5B" w14:textId="77777777" w:rsidR="00BC5783" w:rsidRPr="00756045" w:rsidRDefault="00BC5783"/>
                    <w:p w14:paraId="2C77C6EB" w14:textId="77777777" w:rsidR="00BC5783" w:rsidRPr="00756045" w:rsidRDefault="00BC5783"/>
                    <w:p w14:paraId="0A16DF26" w14:textId="77777777" w:rsidR="00BC5783" w:rsidRDefault="00BC5783">
                      <w:r w:rsidRPr="00756045">
                        <w:t>Tuesday 6:00</w:t>
                      </w:r>
                      <w:r>
                        <w:t>pm</w:t>
                      </w:r>
                      <w:r w:rsidRPr="00756045">
                        <w:t>-8:40</w:t>
                      </w:r>
                      <w:r>
                        <w:t>pm</w:t>
                      </w:r>
                      <w:r w:rsidRPr="00756045">
                        <w:t xml:space="preserve"> </w:t>
                      </w:r>
                    </w:p>
                    <w:p w14:paraId="2A7B5AA5" w14:textId="77777777" w:rsidR="00BC5783" w:rsidRPr="00756045" w:rsidRDefault="00BC5783">
                      <w:pPr>
                        <w:rPr>
                          <w:i/>
                        </w:rPr>
                      </w:pPr>
                      <w:r w:rsidRPr="00756045">
                        <w:rPr>
                          <w:i/>
                        </w:rPr>
                        <w:t>Marcus</w:t>
                      </w:r>
                    </w:p>
                    <w:p w14:paraId="59513B5D" w14:textId="77777777" w:rsidR="00BC5783" w:rsidRPr="00756045" w:rsidRDefault="00BC5783">
                      <w:pPr>
                        <w:rPr>
                          <w:i/>
                        </w:rPr>
                      </w:pPr>
                    </w:p>
                    <w:p w14:paraId="1C5F4D4F" w14:textId="77777777" w:rsidR="00BC5783" w:rsidRPr="00756045" w:rsidRDefault="00BC5783">
                      <w:pPr>
                        <w:rPr>
                          <w:i/>
                        </w:rPr>
                      </w:pPr>
                    </w:p>
                    <w:p w14:paraId="0F25801B" w14:textId="77777777" w:rsidR="00BC5783" w:rsidRPr="00756045" w:rsidRDefault="00BC5783">
                      <w:pPr>
                        <w:rPr>
                          <w:i/>
                        </w:rPr>
                      </w:pPr>
                    </w:p>
                    <w:p w14:paraId="2CB04C53" w14:textId="77777777" w:rsidR="00BC5783" w:rsidRPr="00756045" w:rsidRDefault="00BC5783">
                      <w:pPr>
                        <w:rPr>
                          <w:i/>
                        </w:rPr>
                      </w:pPr>
                    </w:p>
                    <w:p w14:paraId="026CCEB1" w14:textId="77777777" w:rsidR="00BC5783" w:rsidRPr="00756045" w:rsidRDefault="00BC5783">
                      <w:pPr>
                        <w:rPr>
                          <w:i/>
                        </w:rPr>
                      </w:pPr>
                    </w:p>
                    <w:p w14:paraId="23421B2B" w14:textId="77777777" w:rsidR="00A203EB" w:rsidRDefault="00A203EB" w:rsidP="00756045">
                      <w:pPr>
                        <w:rPr>
                          <w:i/>
                        </w:rPr>
                      </w:pPr>
                    </w:p>
                    <w:p w14:paraId="3A19034F" w14:textId="77777777" w:rsidR="00A203EB" w:rsidRDefault="00A203EB" w:rsidP="00756045">
                      <w:pPr>
                        <w:rPr>
                          <w:i/>
                        </w:rPr>
                      </w:pPr>
                    </w:p>
                    <w:p w14:paraId="6CA0D180" w14:textId="77777777" w:rsidR="00A203EB" w:rsidRDefault="00A203EB" w:rsidP="00756045">
                      <w:pPr>
                        <w:rPr>
                          <w:i/>
                        </w:rPr>
                      </w:pPr>
                    </w:p>
                    <w:p w14:paraId="7092199A" w14:textId="77777777" w:rsidR="00A203EB" w:rsidRDefault="00A203EB" w:rsidP="00756045">
                      <w:pPr>
                        <w:rPr>
                          <w:i/>
                        </w:rPr>
                      </w:pPr>
                    </w:p>
                    <w:p w14:paraId="2FED1DC3" w14:textId="77777777" w:rsidR="00BC5783" w:rsidRPr="00756045" w:rsidRDefault="00BC5783" w:rsidP="00756045">
                      <w:pPr>
                        <w:rPr>
                          <w:rFonts w:ascii="Times New Roman" w:eastAsia="Times New Roman" w:hAnsi="Times New Roman" w:cs="Times New Roman"/>
                          <w:color w:val="000000"/>
                        </w:rPr>
                      </w:pPr>
                      <w:r w:rsidRPr="00756045">
                        <w:rPr>
                          <w:rFonts w:ascii="Times New Roman" w:eastAsia="Times New Roman" w:hAnsi="Times New Roman" w:cs="Times New Roman"/>
                          <w:color w:val="000000"/>
                        </w:rPr>
                        <w:t>Friday 9:00am-5:00</w:t>
                      </w:r>
                      <w:r>
                        <w:rPr>
                          <w:rFonts w:ascii="Times New Roman" w:eastAsia="Times New Roman" w:hAnsi="Times New Roman" w:cs="Times New Roman"/>
                          <w:color w:val="000000"/>
                        </w:rPr>
                        <w:t xml:space="preserve">pm </w:t>
                      </w:r>
                      <w:r w:rsidRPr="00832A50">
                        <w:rPr>
                          <w:rFonts w:ascii="Times New Roman" w:eastAsia="Times New Roman" w:hAnsi="Times New Roman" w:cs="Times New Roman"/>
                          <w:i/>
                          <w:color w:val="000000"/>
                        </w:rPr>
                        <w:t>Marcus</w:t>
                      </w:r>
                    </w:p>
                    <w:p w14:paraId="369B7C36" w14:textId="77777777" w:rsidR="00BC5783" w:rsidRDefault="00BC5783" w:rsidP="00756045">
                      <w:pPr>
                        <w:rPr>
                          <w:rFonts w:ascii="Times New Roman" w:eastAsia="Times New Roman" w:hAnsi="Times New Roman" w:cs="Times New Roman"/>
                          <w:color w:val="000000"/>
                        </w:rPr>
                      </w:pPr>
                      <w:r w:rsidRPr="00756045">
                        <w:rPr>
                          <w:rFonts w:ascii="Times New Roman" w:eastAsia="Times New Roman" w:hAnsi="Times New Roman" w:cs="Times New Roman"/>
                          <w:color w:val="000000"/>
                        </w:rPr>
                        <w:t xml:space="preserve"> DATES: 1/19; 1/26, 2/23; 3/23, 4/13</w:t>
                      </w:r>
                    </w:p>
                    <w:p w14:paraId="05F8EA34" w14:textId="77777777" w:rsidR="00BC5783" w:rsidRPr="00756045" w:rsidRDefault="00BC5783" w:rsidP="00756045">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(Does not conflict with </w:t>
                      </w:r>
                      <w:proofErr w:type="spellStart"/>
                      <w:r>
                        <w:rPr>
                          <w:rFonts w:ascii="Times New Roman" w:eastAsia="Times New Roman" w:hAnsi="Times New Roman" w:cs="Times New Roman"/>
                          <w:color w:val="000000"/>
                        </w:rPr>
                        <w:t>psyc</w:t>
                      </w:r>
                      <w:proofErr w:type="spellEnd"/>
                      <w:r>
                        <w:rPr>
                          <w:rFonts w:ascii="Times New Roman" w:eastAsia="Times New Roman" w:hAnsi="Times New Roman" w:cs="Times New Roman"/>
                          <w:color w:val="000000"/>
                        </w:rPr>
                        <w:t xml:space="preserve"> 6626)</w:t>
                      </w:r>
                    </w:p>
                    <w:p w14:paraId="393D846A" w14:textId="77777777" w:rsidR="00BC5783" w:rsidRPr="00756045" w:rsidRDefault="00BC5783"/>
                  </w:txbxContent>
                </v:textbox>
                <w10:wrap type="square"/>
              </v:shape>
            </w:pict>
          </mc:Fallback>
        </mc:AlternateContent>
      </w:r>
      <w:r w:rsidR="004F39E3" w:rsidRPr="00160330">
        <w:rPr>
          <w:rFonts w:ascii="Calisto MT" w:hAnsi="Calisto MT"/>
          <w:b/>
          <w:noProof/>
          <w:sz w:val="22"/>
          <w:szCs w:val="22"/>
        </w:rPr>
        <mc:AlternateContent>
          <mc:Choice Requires="wps">
            <w:drawing>
              <wp:anchor distT="45720" distB="45720" distL="114300" distR="114300" simplePos="0" relativeHeight="251725824" behindDoc="0" locked="0" layoutInCell="1" allowOverlap="1" wp14:anchorId="3BF4B692" wp14:editId="360CD894">
                <wp:simplePos x="0" y="0"/>
                <wp:positionH relativeFrom="margin">
                  <wp:align>left</wp:align>
                </wp:positionH>
                <wp:positionV relativeFrom="paragraph">
                  <wp:posOffset>0</wp:posOffset>
                </wp:positionV>
                <wp:extent cx="4122420" cy="86715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8671560"/>
                        </a:xfrm>
                        <a:prstGeom prst="rect">
                          <a:avLst/>
                        </a:prstGeom>
                        <a:solidFill>
                          <a:srgbClr val="FFFFFF"/>
                        </a:solidFill>
                        <a:ln w="9525">
                          <a:solidFill>
                            <a:schemeClr val="bg2">
                              <a:lumMod val="25000"/>
                            </a:schemeClr>
                          </a:solidFill>
                          <a:miter lim="800000"/>
                          <a:headEnd/>
                          <a:tailEnd/>
                        </a:ln>
                      </wps:spPr>
                      <wps:txbx>
                        <w:txbxContent>
                          <w:p w14:paraId="0DE012C7" w14:textId="77777777" w:rsidR="00BC5783" w:rsidRPr="00A25476" w:rsidRDefault="00BC5783" w:rsidP="004F39E3">
                            <w:pPr>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6640 Motivation &amp; Morale:</w:t>
                            </w:r>
                          </w:p>
                          <w:p w14:paraId="683D1862" w14:textId="77777777" w:rsidR="00BC5783" w:rsidRPr="00A25476" w:rsidRDefault="00BC5783" w:rsidP="004F39E3">
                            <w:pPr>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Prerequisite: PSYC 6619. The meaning of work, theories of motivation, values and expectations, performance and reinforcement, job satisfaction and motivation, pay as an incentive, interventions to increase work motivation.</w:t>
                            </w:r>
                          </w:p>
                          <w:p w14:paraId="0ADD5B5F" w14:textId="77777777" w:rsidR="00BC5783" w:rsidRPr="00A25476" w:rsidRDefault="00BC5783" w:rsidP="000C1D89">
                            <w:pPr>
                              <w:rPr>
                                <w:rFonts w:ascii="Calisto MT" w:hAnsi="Calisto MT" w:cs="Calisto MT"/>
                                <w:b/>
                                <w:color w:val="072B62" w:themeColor="background2" w:themeShade="40"/>
                              </w:rPr>
                            </w:pPr>
                          </w:p>
                          <w:p w14:paraId="6906F0F9" w14:textId="77777777" w:rsidR="00BC5783" w:rsidRPr="00A25476" w:rsidRDefault="00BC5783" w:rsidP="000C1D89">
                            <w:pPr>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6641 Personnel Development &amp; Training: </w:t>
                            </w:r>
                          </w:p>
                          <w:p w14:paraId="4A5779C4" w14:textId="77777777" w:rsidR="00BC5783" w:rsidRPr="00A25476" w:rsidRDefault="00BC5783" w:rsidP="000C1D89">
                            <w:pPr>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Current training and development techniques are reviewed including the construction of learning objectives, modules of instruction development, and evaluation. In addition, organizational interventions including coaching, project management and the diagnosis of organizational needs are covered. Additional topics may include strategic training, conducting training needs analysis, determining if training is a useful solution, creating a training design document, Instructor-led training, e-learning, behavior modeling, on –the-job training, individual development plans &amp; action learning. </w:t>
                            </w:r>
                          </w:p>
                          <w:p w14:paraId="18E730F8" w14:textId="77777777" w:rsidR="00BC5783" w:rsidRPr="00A25476" w:rsidRDefault="00BC5783" w:rsidP="004F39E3">
                            <w:pPr>
                              <w:rPr>
                                <w:rFonts w:ascii="Calisto MT" w:hAnsi="Calisto MT" w:cs="Calisto MT"/>
                                <w:b/>
                                <w:color w:val="072B62" w:themeColor="background2" w:themeShade="40"/>
                              </w:rPr>
                            </w:pPr>
                          </w:p>
                          <w:p w14:paraId="784E489F" w14:textId="77777777" w:rsidR="00BC5783" w:rsidRPr="00A25476" w:rsidRDefault="00BC5783" w:rsidP="004F39E3">
                            <w:pPr>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6642 Organizational Change &amp; Development:</w:t>
                            </w:r>
                          </w:p>
                          <w:p w14:paraId="6E44F43E"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 PSYC 6619. This course is targeted towards those interested in internal and external consulting, as well as managers and other internal change agents in organizations. Organization change and development fosters the growth of competency in the skills necessary during all phases of the planned change process-from entry to diagnosis, to intervention, through evaluation. Organization change issues are critically examined, and case studies, exercises and assessments are utilized to better understand change from organization, </w:t>
                            </w:r>
                            <w:proofErr w:type="gramStart"/>
                            <w:r w:rsidRPr="00A25476">
                              <w:rPr>
                                <w:rFonts w:ascii="Calisto MT" w:hAnsi="Calisto MT" w:cs="Calisto MT"/>
                                <w:color w:val="072B62" w:themeColor="background2" w:themeShade="40"/>
                                <w:sz w:val="22"/>
                                <w:szCs w:val="22"/>
                              </w:rPr>
                              <w:t>group</w:t>
                            </w:r>
                            <w:proofErr w:type="gramEnd"/>
                            <w:r w:rsidRPr="00A25476">
                              <w:rPr>
                                <w:rFonts w:ascii="Calisto MT" w:hAnsi="Calisto MT" w:cs="Calisto MT"/>
                                <w:color w:val="072B62" w:themeColor="background2" w:themeShade="40"/>
                                <w:sz w:val="22"/>
                                <w:szCs w:val="22"/>
                              </w:rPr>
                              <w:t xml:space="preserve"> and individual levels. </w:t>
                            </w:r>
                          </w:p>
                          <w:p w14:paraId="665AF1B9"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p>
                          <w:p w14:paraId="49F82225" w14:textId="77777777" w:rsidR="00BC5783" w:rsidRPr="00A25476" w:rsidRDefault="00BC5783" w:rsidP="004F39E3">
                            <w:pPr>
                              <w:widowControl w:val="0"/>
                              <w:autoSpaceDE w:val="0"/>
                              <w:autoSpaceDN w:val="0"/>
                              <w:adjustRightInd w:val="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6643 The Psychology of Conflict Management:</w:t>
                            </w:r>
                          </w:p>
                          <w:p w14:paraId="4F42BA69"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This course will focus on the constructive management of conflict at the individual, organizational levels. Theories on the etiology of conflict as well as various conflict resolution models will be examined. Group and organizational levels. Theories on the etiology of conflict as well as various conflict resolution models will be examined. The role of communication, emotions, </w:t>
                            </w:r>
                            <w:proofErr w:type="gramStart"/>
                            <w:r w:rsidRPr="00A25476">
                              <w:rPr>
                                <w:rFonts w:ascii="Calisto MT" w:hAnsi="Calisto MT" w:cs="Calisto MT"/>
                                <w:color w:val="072B62" w:themeColor="background2" w:themeShade="40"/>
                                <w:sz w:val="22"/>
                                <w:szCs w:val="22"/>
                              </w:rPr>
                              <w:t>power</w:t>
                            </w:r>
                            <w:proofErr w:type="gramEnd"/>
                            <w:r w:rsidRPr="00A25476">
                              <w:rPr>
                                <w:rFonts w:ascii="Calisto MT" w:hAnsi="Calisto MT" w:cs="Calisto MT"/>
                                <w:color w:val="072B62" w:themeColor="background2" w:themeShade="40"/>
                                <w:sz w:val="22"/>
                                <w:szCs w:val="22"/>
                              </w:rPr>
                              <w:t xml:space="preserve"> and culture in the constructive resolution of conflict will also be addressed. Students will learn how to understand and manage more constructively their own personal conflicts as well as conflicts occurring at the organizational and international levels.</w:t>
                            </w:r>
                          </w:p>
                          <w:p w14:paraId="4DF6273C"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p>
                          <w:p w14:paraId="774C0182" w14:textId="77777777" w:rsidR="00BC5783" w:rsidRPr="00A25476" w:rsidRDefault="00BC5783">
                            <w:pPr>
                              <w:rPr>
                                <w:color w:val="072B62" w:themeColor="background2" w:themeShade="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4B692" id="_x0000_s1046" type="#_x0000_t202" style="position:absolute;left:0;text-align:left;margin-left:0;margin-top:0;width:324.6pt;height:682.8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" strokecolor="#072b60 [814]">
                <v:textbox>
                  <w:txbxContent>
                    <w:p w14:paraId="0DE012C7" w14:textId="77777777" w:rsidR="00BC5783" w:rsidRPr="00A25476" w:rsidRDefault="00BC5783" w:rsidP="004F39E3">
                      <w:pPr>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6640 Motivation &amp; Morale:</w:t>
                      </w:r>
                    </w:p>
                    <w:p w14:paraId="683D1862" w14:textId="77777777" w:rsidR="00BC5783" w:rsidRPr="00A25476" w:rsidRDefault="00BC5783" w:rsidP="004F39E3">
                      <w:pPr>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Prerequisite: PSYC 6619. The meaning of work, theories of motivation, values and expectations, performance and reinforcement, job satisfaction and motivation, pay as an incentive, interventions to increase work motivation.</w:t>
                      </w:r>
                    </w:p>
                    <w:p w14:paraId="0ADD5B5F" w14:textId="77777777" w:rsidR="00BC5783" w:rsidRPr="00A25476" w:rsidRDefault="00BC5783" w:rsidP="000C1D89">
                      <w:pPr>
                        <w:rPr>
                          <w:rFonts w:ascii="Calisto MT" w:hAnsi="Calisto MT" w:cs="Calisto MT"/>
                          <w:b/>
                          <w:color w:val="072B62" w:themeColor="background2" w:themeShade="40"/>
                        </w:rPr>
                      </w:pPr>
                    </w:p>
                    <w:p w14:paraId="6906F0F9" w14:textId="77777777" w:rsidR="00BC5783" w:rsidRPr="00A25476" w:rsidRDefault="00BC5783" w:rsidP="000C1D89">
                      <w:pPr>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6641 Personnel Development &amp; Training: </w:t>
                      </w:r>
                    </w:p>
                    <w:p w14:paraId="4A5779C4" w14:textId="77777777" w:rsidR="00BC5783" w:rsidRPr="00A25476" w:rsidRDefault="00BC5783" w:rsidP="000C1D89">
                      <w:pPr>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Current training and development techniques are reviewed including the construction of learning objectives, modules of instruction development, and evaluation. In addition, organizational interventions including coaching, project management and the diagnosis of organizational needs are covered. Additional topics may include strategic training, conducting training needs analysis, determining if training is a useful solution, creating a training design document, Instructor-led training, e-learning, behavior modeling, on –the-job training, individual development plans &amp; action learning. </w:t>
                      </w:r>
                    </w:p>
                    <w:p w14:paraId="18E730F8" w14:textId="77777777" w:rsidR="00BC5783" w:rsidRPr="00A25476" w:rsidRDefault="00BC5783" w:rsidP="004F39E3">
                      <w:pPr>
                        <w:rPr>
                          <w:rFonts w:ascii="Calisto MT" w:hAnsi="Calisto MT" w:cs="Calisto MT"/>
                          <w:b/>
                          <w:color w:val="072B62" w:themeColor="background2" w:themeShade="40"/>
                        </w:rPr>
                      </w:pPr>
                    </w:p>
                    <w:p w14:paraId="784E489F" w14:textId="77777777" w:rsidR="00BC5783" w:rsidRPr="00A25476" w:rsidRDefault="00BC5783" w:rsidP="004F39E3">
                      <w:pPr>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6642 Organizational Change &amp; Development:</w:t>
                      </w:r>
                    </w:p>
                    <w:p w14:paraId="6E44F43E"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 PSYC 6619. This course is targeted towards those interested in internal and external consulting, as well as managers and other internal change agents in organizations. Organization change and development fosters the growth of competency in the skills necessary during all phases of the planned change process-from entry to diagnosis, to intervention, through evaluation. Organization change issues are critically examined, and case studies, exercises and assessments are utilized to better understand change from organization, </w:t>
                      </w:r>
                      <w:proofErr w:type="gramStart"/>
                      <w:r w:rsidRPr="00A25476">
                        <w:rPr>
                          <w:rFonts w:ascii="Calisto MT" w:hAnsi="Calisto MT" w:cs="Calisto MT"/>
                          <w:color w:val="072B62" w:themeColor="background2" w:themeShade="40"/>
                          <w:sz w:val="22"/>
                          <w:szCs w:val="22"/>
                        </w:rPr>
                        <w:t>group</w:t>
                      </w:r>
                      <w:proofErr w:type="gramEnd"/>
                      <w:r w:rsidRPr="00A25476">
                        <w:rPr>
                          <w:rFonts w:ascii="Calisto MT" w:hAnsi="Calisto MT" w:cs="Calisto MT"/>
                          <w:color w:val="072B62" w:themeColor="background2" w:themeShade="40"/>
                          <w:sz w:val="22"/>
                          <w:szCs w:val="22"/>
                        </w:rPr>
                        <w:t xml:space="preserve"> and individual levels. </w:t>
                      </w:r>
                    </w:p>
                    <w:p w14:paraId="665AF1B9"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p>
                    <w:p w14:paraId="49F82225" w14:textId="77777777" w:rsidR="00BC5783" w:rsidRPr="00A25476" w:rsidRDefault="00BC5783" w:rsidP="004F39E3">
                      <w:pPr>
                        <w:widowControl w:val="0"/>
                        <w:autoSpaceDE w:val="0"/>
                        <w:autoSpaceDN w:val="0"/>
                        <w:adjustRightInd w:val="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6643 The Psychology of Conflict Management:</w:t>
                      </w:r>
                    </w:p>
                    <w:p w14:paraId="4F42BA69"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This course will focus on the constructive management of conflict at the individual, organizational levels. Theories on the etiology of conflict as well as various conflict resolution models will be examined. Group and organizational levels. Theories on the etiology of conflict as well as various conflict resolution models will be examined. The role of communication, emotions, </w:t>
                      </w:r>
                      <w:proofErr w:type="gramStart"/>
                      <w:r w:rsidRPr="00A25476">
                        <w:rPr>
                          <w:rFonts w:ascii="Calisto MT" w:hAnsi="Calisto MT" w:cs="Calisto MT"/>
                          <w:color w:val="072B62" w:themeColor="background2" w:themeShade="40"/>
                          <w:sz w:val="22"/>
                          <w:szCs w:val="22"/>
                        </w:rPr>
                        <w:t>power</w:t>
                      </w:r>
                      <w:proofErr w:type="gramEnd"/>
                      <w:r w:rsidRPr="00A25476">
                        <w:rPr>
                          <w:rFonts w:ascii="Calisto MT" w:hAnsi="Calisto MT" w:cs="Calisto MT"/>
                          <w:color w:val="072B62" w:themeColor="background2" w:themeShade="40"/>
                          <w:sz w:val="22"/>
                          <w:szCs w:val="22"/>
                        </w:rPr>
                        <w:t xml:space="preserve"> and culture in the constructive resolution of conflict will also be addressed. Students will learn how to understand and manage more constructively their own personal conflicts as well as conflicts occurring at the organizational and international levels.</w:t>
                      </w:r>
                    </w:p>
                    <w:p w14:paraId="4DF6273C" w14:textId="77777777" w:rsidR="00BC5783" w:rsidRPr="00A25476" w:rsidRDefault="00BC5783" w:rsidP="004F39E3">
                      <w:pPr>
                        <w:widowControl w:val="0"/>
                        <w:autoSpaceDE w:val="0"/>
                        <w:autoSpaceDN w:val="0"/>
                        <w:adjustRightInd w:val="0"/>
                        <w:rPr>
                          <w:rFonts w:ascii="Calisto MT" w:hAnsi="Calisto MT" w:cs="Calisto MT"/>
                          <w:color w:val="072B62" w:themeColor="background2" w:themeShade="40"/>
                          <w:sz w:val="22"/>
                          <w:szCs w:val="22"/>
                        </w:rPr>
                      </w:pPr>
                    </w:p>
                    <w:p w14:paraId="774C0182" w14:textId="77777777" w:rsidR="00BC5783" w:rsidRPr="00A25476" w:rsidRDefault="00BC5783">
                      <w:pPr>
                        <w:rPr>
                          <w:color w:val="072B62" w:themeColor="background2" w:themeShade="40"/>
                          <w:sz w:val="22"/>
                          <w:szCs w:val="22"/>
                        </w:rPr>
                      </w:pPr>
                    </w:p>
                  </w:txbxContent>
                </v:textbox>
                <w10:wrap type="square" anchorx="margin"/>
              </v:shape>
            </w:pict>
          </mc:Fallback>
        </mc:AlternateContent>
      </w:r>
      <w:r w:rsidR="004F39E3" w:rsidRPr="00160330">
        <w:rPr>
          <w:rFonts w:ascii="Calisto MT" w:hAnsi="Calisto MT"/>
          <w:b/>
          <w:sz w:val="22"/>
          <w:szCs w:val="22"/>
        </w:rPr>
        <w:br w:type="page"/>
      </w:r>
      <w:r w:rsidR="004F39E3" w:rsidRPr="00160330">
        <w:rPr>
          <w:rFonts w:ascii="Calisto MT" w:hAnsi="Calisto MT"/>
          <w:b/>
          <w:noProof/>
          <w:sz w:val="22"/>
          <w:szCs w:val="22"/>
        </w:rPr>
        <w:lastRenderedPageBreak/>
        <mc:AlternateContent>
          <mc:Choice Requires="wps">
            <w:drawing>
              <wp:anchor distT="45720" distB="45720" distL="114300" distR="114300" simplePos="0" relativeHeight="251731968" behindDoc="0" locked="0" layoutInCell="1" allowOverlap="1" wp14:anchorId="25DD81EE" wp14:editId="3DCE4AF9">
                <wp:simplePos x="0" y="0"/>
                <wp:positionH relativeFrom="margin">
                  <wp:posOffset>4198620</wp:posOffset>
                </wp:positionH>
                <wp:positionV relativeFrom="paragraph">
                  <wp:posOffset>0</wp:posOffset>
                </wp:positionV>
                <wp:extent cx="2697480" cy="7840980"/>
                <wp:effectExtent l="0" t="0" r="2667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7840980"/>
                        </a:xfrm>
                        <a:prstGeom prst="rect">
                          <a:avLst/>
                        </a:prstGeom>
                        <a:solidFill>
                          <a:srgbClr val="FFFFFF"/>
                        </a:solidFill>
                        <a:ln w="9525">
                          <a:solidFill>
                            <a:schemeClr val="bg2">
                              <a:lumMod val="25000"/>
                            </a:schemeClr>
                          </a:solidFill>
                          <a:miter lim="800000"/>
                          <a:headEnd/>
                          <a:tailEnd/>
                        </a:ln>
                      </wps:spPr>
                      <wps:txbx>
                        <w:txbxContent>
                          <w:p w14:paraId="4EF1C192" w14:textId="77777777" w:rsidR="00BC5783" w:rsidRPr="0069275B" w:rsidRDefault="00BC5783">
                            <w:pPr>
                              <w:rPr>
                                <w:b/>
                              </w:rPr>
                            </w:pPr>
                            <w:r w:rsidRPr="0069275B">
                              <w:rPr>
                                <w:b/>
                              </w:rPr>
                              <w:t>Section</w:t>
                            </w:r>
                          </w:p>
                          <w:p w14:paraId="2B9BCD9D" w14:textId="77777777" w:rsidR="00BC5783" w:rsidRPr="00A7595D" w:rsidRDefault="00BC5783">
                            <w:r>
                              <w:t xml:space="preserve">1.   </w:t>
                            </w:r>
                            <w:r w:rsidRPr="00A7595D">
                              <w:t xml:space="preserve">Thursday 6:00pm-8:40pm </w:t>
                            </w:r>
                            <w:r w:rsidRPr="00396D7F">
                              <w:rPr>
                                <w:i/>
                              </w:rPr>
                              <w:t>Cayer</w:t>
                            </w:r>
                          </w:p>
                          <w:p w14:paraId="132BD621" w14:textId="77777777" w:rsidR="00BC5783" w:rsidRPr="00A7595D" w:rsidRDefault="00BC5783" w:rsidP="00D575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MT2, </w:t>
                            </w:r>
                            <w:r w:rsidRPr="00A7595D">
                              <w:rPr>
                                <w:rFonts w:ascii="Times New Roman" w:eastAsia="Times New Roman" w:hAnsi="Times New Roman" w:cs="Times New Roman"/>
                                <w:color w:val="000000"/>
                              </w:rPr>
                              <w:t>Mondays 9am-5pm</w:t>
                            </w:r>
                            <w:r>
                              <w:rPr>
                                <w:rFonts w:ascii="Times New Roman" w:eastAsia="Times New Roman" w:hAnsi="Times New Roman" w:cs="Times New Roman"/>
                                <w:color w:val="000000"/>
                              </w:rPr>
                              <w:t xml:space="preserve"> </w:t>
                            </w:r>
                            <w:r w:rsidRPr="00396D7F">
                              <w:rPr>
                                <w:rFonts w:ascii="Times New Roman" w:eastAsia="Times New Roman" w:hAnsi="Times New Roman" w:cs="Times New Roman"/>
                                <w:i/>
                                <w:color w:val="000000"/>
                              </w:rPr>
                              <w:t>Bhatt</w:t>
                            </w:r>
                            <w:r w:rsidRPr="00A7595D">
                              <w:rPr>
                                <w:rFonts w:ascii="Times New Roman" w:eastAsia="Times New Roman" w:hAnsi="Times New Roman" w:cs="Times New Roman"/>
                                <w:color w:val="000000"/>
                              </w:rPr>
                              <w:t xml:space="preserve"> DATES: 3/19, 3/26, 4/9, 4/23, 5/7 </w:t>
                            </w:r>
                          </w:p>
                          <w:p w14:paraId="13C27E84" w14:textId="77777777" w:rsidR="00BC5783" w:rsidRPr="00A7595D" w:rsidRDefault="00BC5783"/>
                          <w:p w14:paraId="277C4F38" w14:textId="77777777" w:rsidR="00BC5783" w:rsidRPr="00A7595D" w:rsidRDefault="00BC5783"/>
                          <w:p w14:paraId="66F7D2D6" w14:textId="77777777" w:rsidR="00BC5783" w:rsidRPr="00A7595D" w:rsidRDefault="00BC5783"/>
                          <w:p w14:paraId="4C603E1F" w14:textId="77777777" w:rsidR="00BC5783" w:rsidRPr="00A7595D" w:rsidRDefault="00BC5783"/>
                          <w:p w14:paraId="233C180F" w14:textId="77777777" w:rsidR="00BC5783" w:rsidRPr="00A7595D" w:rsidRDefault="00BC5783"/>
                          <w:p w14:paraId="5373C766" w14:textId="77777777" w:rsidR="00BC5783" w:rsidRPr="00A7595D" w:rsidRDefault="00BC5783"/>
                          <w:p w14:paraId="1BB566A1" w14:textId="77777777" w:rsidR="00BC5783" w:rsidRPr="00A7595D" w:rsidRDefault="00BC5783"/>
                          <w:p w14:paraId="192EE869" w14:textId="77777777" w:rsidR="00BC5783" w:rsidRPr="00A7595D" w:rsidRDefault="00BC5783" w:rsidP="00D57587">
                            <w:pPr>
                              <w:rPr>
                                <w:rFonts w:ascii="Times New Roman" w:eastAsia="Times New Roman" w:hAnsi="Times New Roman" w:cs="Times New Roman"/>
                              </w:rPr>
                            </w:pPr>
                            <w:r>
                              <w:rPr>
                                <w:rFonts w:ascii="Times New Roman" w:eastAsia="Times New Roman" w:hAnsi="Times New Roman" w:cs="Times New Roman"/>
                              </w:rPr>
                              <w:t xml:space="preserve">MT2, </w:t>
                            </w:r>
                            <w:r w:rsidRPr="00A7595D">
                              <w:rPr>
                                <w:rFonts w:ascii="Times New Roman" w:eastAsia="Times New Roman" w:hAnsi="Times New Roman" w:cs="Times New Roman"/>
                              </w:rPr>
                              <w:t xml:space="preserve">Saturday </w:t>
                            </w:r>
                            <w:r>
                              <w:rPr>
                                <w:rFonts w:ascii="Times New Roman" w:eastAsia="Times New Roman" w:hAnsi="Times New Roman" w:cs="Times New Roman"/>
                              </w:rPr>
                              <w:t xml:space="preserve">8:30am-3:00pm </w:t>
                            </w:r>
                            <w:r w:rsidRPr="00396D7F">
                              <w:rPr>
                                <w:rFonts w:ascii="Times New Roman" w:eastAsia="Times New Roman" w:hAnsi="Times New Roman" w:cs="Times New Roman"/>
                                <w:i/>
                              </w:rPr>
                              <w:t xml:space="preserve">Cayer </w:t>
                            </w:r>
                          </w:p>
                          <w:p w14:paraId="3796C748" w14:textId="77777777" w:rsidR="00BC5783" w:rsidRPr="00A7595D" w:rsidRDefault="00BC5783" w:rsidP="00D57587">
                            <w:pPr>
                              <w:rPr>
                                <w:rFonts w:ascii="Times New Roman" w:eastAsia="Times New Roman" w:hAnsi="Times New Roman" w:cs="Times New Roman"/>
                                <w:color w:val="FF0000"/>
                              </w:rPr>
                            </w:pPr>
                            <w:r>
                              <w:rPr>
                                <w:rFonts w:ascii="Times New Roman" w:eastAsia="Times New Roman" w:hAnsi="Times New Roman" w:cs="Times New Roman"/>
                              </w:rPr>
                              <w:t>3/24</w:t>
                            </w:r>
                            <w:r w:rsidRPr="00A7595D">
                              <w:rPr>
                                <w:rFonts w:ascii="Times New Roman" w:eastAsia="Times New Roman" w:hAnsi="Times New Roman" w:cs="Times New Roman"/>
                              </w:rPr>
                              <w:t>,</w:t>
                            </w:r>
                            <w:r>
                              <w:rPr>
                                <w:rFonts w:ascii="Times New Roman" w:eastAsia="Times New Roman" w:hAnsi="Times New Roman" w:cs="Times New Roman"/>
                              </w:rPr>
                              <w:t xml:space="preserve"> 3/31,4/7, 4/14, 4/21</w:t>
                            </w:r>
                            <w:r w:rsidRPr="00A7595D">
                              <w:rPr>
                                <w:rFonts w:ascii="Times New Roman" w:eastAsia="Times New Roman" w:hAnsi="Times New Roman" w:cs="Times New Roman"/>
                              </w:rPr>
                              <w:t xml:space="preserve">, </w:t>
                            </w:r>
                            <w:r>
                              <w:rPr>
                                <w:rFonts w:ascii="Times New Roman" w:eastAsia="Times New Roman" w:hAnsi="Times New Roman" w:cs="Times New Roman"/>
                              </w:rPr>
                              <w:t>4/28,5/5</w:t>
                            </w:r>
                          </w:p>
                          <w:p w14:paraId="2E67E568" w14:textId="77777777" w:rsidR="00BC5783" w:rsidRPr="00A7595D" w:rsidRDefault="00BC5783"/>
                          <w:p w14:paraId="62D88EDC" w14:textId="77777777" w:rsidR="00BC5783" w:rsidRPr="00A7595D" w:rsidRDefault="00BC5783"/>
                          <w:p w14:paraId="28ED8416" w14:textId="77777777" w:rsidR="00BC5783" w:rsidRPr="00A7595D" w:rsidRDefault="00BC5783"/>
                          <w:p w14:paraId="3AF104A1" w14:textId="77777777" w:rsidR="00BC5783" w:rsidRPr="00A7595D" w:rsidRDefault="00BC5783"/>
                          <w:p w14:paraId="4B4B56A6" w14:textId="77777777" w:rsidR="00BC5783" w:rsidRPr="00A7595D" w:rsidRDefault="00BC5783"/>
                          <w:p w14:paraId="2448070E" w14:textId="77777777" w:rsidR="00BC5783" w:rsidRPr="00A7595D" w:rsidRDefault="00BC5783" w:rsidP="00A7595D"/>
                          <w:p w14:paraId="7A437B60" w14:textId="77777777" w:rsidR="00BC5783" w:rsidRDefault="00BC5783" w:rsidP="00A7595D"/>
                          <w:p w14:paraId="09E1032C" w14:textId="77777777" w:rsidR="00BC5783" w:rsidRDefault="00BC5783" w:rsidP="00A7595D"/>
                          <w:p w14:paraId="184354AD" w14:textId="77777777" w:rsidR="00BC5783" w:rsidRDefault="00BC5783" w:rsidP="00A7595D"/>
                          <w:p w14:paraId="6A143255" w14:textId="77777777" w:rsidR="00BC5783" w:rsidRDefault="00BC5783" w:rsidP="00A7595D">
                            <w:pPr>
                              <w:rPr>
                                <w:rFonts w:ascii="Times New Roman" w:eastAsia="Times New Roman" w:hAnsi="Times New Roman" w:cs="Times New Roman"/>
                                <w:color w:val="000000"/>
                              </w:rPr>
                            </w:pPr>
                            <w:r>
                              <w:t xml:space="preserve">MT1, </w:t>
                            </w:r>
                            <w:r w:rsidRPr="00A7595D">
                              <w:t>Mondays</w:t>
                            </w:r>
                            <w:r>
                              <w:t xml:space="preserve"> 9:00am-5:00pm </w:t>
                            </w:r>
                            <w:r w:rsidRPr="00A7595D">
                              <w:rPr>
                                <w:i/>
                              </w:rPr>
                              <w:t>Bhatt</w:t>
                            </w:r>
                            <w:r w:rsidRPr="00A7595D">
                              <w:rPr>
                                <w:rFonts w:ascii="Times New Roman" w:eastAsia="Times New Roman" w:hAnsi="Times New Roman" w:cs="Times New Roman"/>
                                <w:i/>
                                <w:color w:val="000000"/>
                              </w:rPr>
                              <w:t xml:space="preserve"> </w:t>
                            </w:r>
                          </w:p>
                          <w:p w14:paraId="23DBDDA4" w14:textId="77777777" w:rsidR="00BC5783" w:rsidRPr="00A7595D" w:rsidRDefault="00BC5783" w:rsidP="00A7595D">
                            <w:pPr>
                              <w:rPr>
                                <w:rFonts w:ascii="Times New Roman" w:eastAsia="Times New Roman" w:hAnsi="Times New Roman" w:cs="Times New Roman"/>
                                <w:color w:val="000000"/>
                              </w:rPr>
                            </w:pPr>
                            <w:r>
                              <w:rPr>
                                <w:rFonts w:ascii="Times New Roman" w:eastAsia="Times New Roman" w:hAnsi="Times New Roman" w:cs="Times New Roman"/>
                                <w:color w:val="000000"/>
                              </w:rPr>
                              <w:t>DATES: 1/</w:t>
                            </w:r>
                            <w:r w:rsidRPr="00A7595D">
                              <w:rPr>
                                <w:rFonts w:ascii="Times New Roman" w:eastAsia="Times New Roman" w:hAnsi="Times New Roman" w:cs="Times New Roman"/>
                                <w:color w:val="000000"/>
                              </w:rPr>
                              <w:t xml:space="preserve">22, </w:t>
                            </w:r>
                            <w:r>
                              <w:rPr>
                                <w:rFonts w:ascii="Times New Roman" w:eastAsia="Times New Roman" w:hAnsi="Times New Roman" w:cs="Times New Roman"/>
                                <w:color w:val="000000"/>
                              </w:rPr>
                              <w:t>1/</w:t>
                            </w:r>
                            <w:r w:rsidRPr="00A7595D">
                              <w:rPr>
                                <w:rFonts w:ascii="Times New Roman" w:eastAsia="Times New Roman" w:hAnsi="Times New Roman" w:cs="Times New Roman"/>
                                <w:color w:val="000000"/>
                              </w:rPr>
                              <w:t>29</w:t>
                            </w:r>
                            <w:r>
                              <w:rPr>
                                <w:rFonts w:ascii="Times New Roman" w:eastAsia="Times New Roman" w:hAnsi="Times New Roman" w:cs="Times New Roman"/>
                                <w:color w:val="000000"/>
                              </w:rPr>
                              <w:t>, 2/</w:t>
                            </w:r>
                            <w:r w:rsidRPr="00A7595D">
                              <w:rPr>
                                <w:rFonts w:ascii="Times New Roman" w:eastAsia="Times New Roman" w:hAnsi="Times New Roman" w:cs="Times New Roman"/>
                                <w:color w:val="000000"/>
                              </w:rPr>
                              <w:t xml:space="preserve">12, </w:t>
                            </w:r>
                            <w:r>
                              <w:rPr>
                                <w:rFonts w:ascii="Times New Roman" w:eastAsia="Times New Roman" w:hAnsi="Times New Roman" w:cs="Times New Roman"/>
                                <w:color w:val="000000"/>
                              </w:rPr>
                              <w:t xml:space="preserve">2/26, 3/5 </w:t>
                            </w:r>
                          </w:p>
                          <w:p w14:paraId="44D2B299" w14:textId="77777777" w:rsidR="00BC5783" w:rsidRDefault="00BC5783"/>
                          <w:p w14:paraId="621A5F23" w14:textId="77777777" w:rsidR="00BC5783" w:rsidRDefault="00BC5783"/>
                          <w:p w14:paraId="28C0AD77" w14:textId="77777777" w:rsidR="00BC5783" w:rsidRDefault="00BC5783"/>
                          <w:p w14:paraId="02CB695A" w14:textId="77777777" w:rsidR="00BC5783" w:rsidRDefault="00BC5783"/>
                          <w:p w14:paraId="5095613C" w14:textId="77777777" w:rsidR="00BC5783" w:rsidRDefault="00BC5783"/>
                          <w:p w14:paraId="0DC015D7" w14:textId="77777777" w:rsidR="00BC5783" w:rsidRDefault="00BC5783"/>
                          <w:p w14:paraId="1D1297D3" w14:textId="77777777" w:rsidR="00BC5783" w:rsidRDefault="00BC5783"/>
                          <w:p w14:paraId="6D572E66" w14:textId="77777777" w:rsidR="00BC5783" w:rsidRDefault="00BC5783"/>
                          <w:p w14:paraId="449BFA76" w14:textId="77777777" w:rsidR="00BC5783" w:rsidRDefault="00BC5783"/>
                          <w:p w14:paraId="2EE46100" w14:textId="77777777" w:rsidR="00BC5783" w:rsidRDefault="00BC5783"/>
                          <w:p w14:paraId="0A6A1891" w14:textId="77777777" w:rsidR="00BC5783" w:rsidRDefault="00BC5783"/>
                          <w:p w14:paraId="233D24CE" w14:textId="77777777" w:rsidR="00BC5783" w:rsidRDefault="00BC5783"/>
                          <w:p w14:paraId="7BB9BA2A" w14:textId="77777777" w:rsidR="00BC5783" w:rsidRPr="00577CFD" w:rsidRDefault="00BC5783" w:rsidP="00577CFD">
                            <w:pPr>
                              <w:rPr>
                                <w:i/>
                              </w:rPr>
                            </w:pPr>
                            <w:r w:rsidRPr="00577CFD">
                              <w:t xml:space="preserve">Monday 6:00-8:40pm </w:t>
                            </w:r>
                            <w:r w:rsidRPr="00577CFD">
                              <w:rPr>
                                <w:i/>
                              </w:rPr>
                              <w:t>Wysocki</w:t>
                            </w:r>
                          </w:p>
                          <w:p w14:paraId="1F27DA77" w14:textId="77777777" w:rsidR="00BC5783" w:rsidRPr="00A7595D" w:rsidRDefault="00BC57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D81EE" id="_x0000_s1047" type="#_x0000_t202" style="position:absolute;left:0;text-align:left;margin-left:330.6pt;margin-top:0;width:212.4pt;height:617.4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" strokecolor="#072b60 [814]">
                <v:textbox>
                  <w:txbxContent>
                    <w:p w14:paraId="4EF1C192" w14:textId="77777777" w:rsidR="00BC5783" w:rsidRPr="0069275B" w:rsidRDefault="00BC5783">
                      <w:pPr>
                        <w:rPr>
                          <w:b/>
                        </w:rPr>
                      </w:pPr>
                      <w:r w:rsidRPr="0069275B">
                        <w:rPr>
                          <w:b/>
                        </w:rPr>
                        <w:t>Section</w:t>
                      </w:r>
                    </w:p>
                    <w:p w14:paraId="2B9BCD9D" w14:textId="77777777" w:rsidR="00BC5783" w:rsidRPr="00A7595D" w:rsidRDefault="00BC5783">
                      <w:r>
                        <w:t xml:space="preserve">1.   </w:t>
                      </w:r>
                      <w:r w:rsidRPr="00A7595D">
                        <w:t xml:space="preserve">Thursday 6:00pm-8:40pm </w:t>
                      </w:r>
                      <w:r w:rsidRPr="00396D7F">
                        <w:rPr>
                          <w:i/>
                        </w:rPr>
                        <w:t>Cayer</w:t>
                      </w:r>
                    </w:p>
                    <w:p w14:paraId="132BD621" w14:textId="77777777" w:rsidR="00BC5783" w:rsidRPr="00A7595D" w:rsidRDefault="00BC5783" w:rsidP="00D575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MT2, </w:t>
                      </w:r>
                      <w:r w:rsidRPr="00A7595D">
                        <w:rPr>
                          <w:rFonts w:ascii="Times New Roman" w:eastAsia="Times New Roman" w:hAnsi="Times New Roman" w:cs="Times New Roman"/>
                          <w:color w:val="000000"/>
                        </w:rPr>
                        <w:t>Mondays 9am-5pm</w:t>
                      </w:r>
                      <w:r>
                        <w:rPr>
                          <w:rFonts w:ascii="Times New Roman" w:eastAsia="Times New Roman" w:hAnsi="Times New Roman" w:cs="Times New Roman"/>
                          <w:color w:val="000000"/>
                        </w:rPr>
                        <w:t xml:space="preserve"> </w:t>
                      </w:r>
                      <w:r w:rsidRPr="00396D7F">
                        <w:rPr>
                          <w:rFonts w:ascii="Times New Roman" w:eastAsia="Times New Roman" w:hAnsi="Times New Roman" w:cs="Times New Roman"/>
                          <w:i/>
                          <w:color w:val="000000"/>
                        </w:rPr>
                        <w:t>Bhatt</w:t>
                      </w:r>
                      <w:r w:rsidRPr="00A7595D">
                        <w:rPr>
                          <w:rFonts w:ascii="Times New Roman" w:eastAsia="Times New Roman" w:hAnsi="Times New Roman" w:cs="Times New Roman"/>
                          <w:color w:val="000000"/>
                        </w:rPr>
                        <w:t xml:space="preserve"> DATES: 3/19, 3/26, 4/9, 4/23, 5/7 </w:t>
                      </w:r>
                    </w:p>
                    <w:p w14:paraId="13C27E84" w14:textId="77777777" w:rsidR="00BC5783" w:rsidRPr="00A7595D" w:rsidRDefault="00BC5783"/>
                    <w:p w14:paraId="277C4F38" w14:textId="77777777" w:rsidR="00BC5783" w:rsidRPr="00A7595D" w:rsidRDefault="00BC5783"/>
                    <w:p w14:paraId="66F7D2D6" w14:textId="77777777" w:rsidR="00BC5783" w:rsidRPr="00A7595D" w:rsidRDefault="00BC5783"/>
                    <w:p w14:paraId="4C603E1F" w14:textId="77777777" w:rsidR="00BC5783" w:rsidRPr="00A7595D" w:rsidRDefault="00BC5783"/>
                    <w:p w14:paraId="233C180F" w14:textId="77777777" w:rsidR="00BC5783" w:rsidRPr="00A7595D" w:rsidRDefault="00BC5783"/>
                    <w:p w14:paraId="5373C766" w14:textId="77777777" w:rsidR="00BC5783" w:rsidRPr="00A7595D" w:rsidRDefault="00BC5783"/>
                    <w:p w14:paraId="1BB566A1" w14:textId="77777777" w:rsidR="00BC5783" w:rsidRPr="00A7595D" w:rsidRDefault="00BC5783"/>
                    <w:p w14:paraId="192EE869" w14:textId="77777777" w:rsidR="00BC5783" w:rsidRPr="00A7595D" w:rsidRDefault="00BC5783" w:rsidP="00D57587">
                      <w:pPr>
                        <w:rPr>
                          <w:rFonts w:ascii="Times New Roman" w:eastAsia="Times New Roman" w:hAnsi="Times New Roman" w:cs="Times New Roman"/>
                        </w:rPr>
                      </w:pPr>
                      <w:r>
                        <w:rPr>
                          <w:rFonts w:ascii="Times New Roman" w:eastAsia="Times New Roman" w:hAnsi="Times New Roman" w:cs="Times New Roman"/>
                        </w:rPr>
                        <w:t xml:space="preserve">MT2, </w:t>
                      </w:r>
                      <w:r w:rsidRPr="00A7595D">
                        <w:rPr>
                          <w:rFonts w:ascii="Times New Roman" w:eastAsia="Times New Roman" w:hAnsi="Times New Roman" w:cs="Times New Roman"/>
                        </w:rPr>
                        <w:t xml:space="preserve">Saturday </w:t>
                      </w:r>
                      <w:r>
                        <w:rPr>
                          <w:rFonts w:ascii="Times New Roman" w:eastAsia="Times New Roman" w:hAnsi="Times New Roman" w:cs="Times New Roman"/>
                        </w:rPr>
                        <w:t xml:space="preserve">8:30am-3:00pm </w:t>
                      </w:r>
                      <w:r w:rsidRPr="00396D7F">
                        <w:rPr>
                          <w:rFonts w:ascii="Times New Roman" w:eastAsia="Times New Roman" w:hAnsi="Times New Roman" w:cs="Times New Roman"/>
                          <w:i/>
                        </w:rPr>
                        <w:t xml:space="preserve">Cayer </w:t>
                      </w:r>
                    </w:p>
                    <w:p w14:paraId="3796C748" w14:textId="77777777" w:rsidR="00BC5783" w:rsidRPr="00A7595D" w:rsidRDefault="00BC5783" w:rsidP="00D57587">
                      <w:pPr>
                        <w:rPr>
                          <w:rFonts w:ascii="Times New Roman" w:eastAsia="Times New Roman" w:hAnsi="Times New Roman" w:cs="Times New Roman"/>
                          <w:color w:val="FF0000"/>
                        </w:rPr>
                      </w:pPr>
                      <w:r>
                        <w:rPr>
                          <w:rFonts w:ascii="Times New Roman" w:eastAsia="Times New Roman" w:hAnsi="Times New Roman" w:cs="Times New Roman"/>
                        </w:rPr>
                        <w:t>3/24</w:t>
                      </w:r>
                      <w:r w:rsidRPr="00A7595D">
                        <w:rPr>
                          <w:rFonts w:ascii="Times New Roman" w:eastAsia="Times New Roman" w:hAnsi="Times New Roman" w:cs="Times New Roman"/>
                        </w:rPr>
                        <w:t>,</w:t>
                      </w:r>
                      <w:r>
                        <w:rPr>
                          <w:rFonts w:ascii="Times New Roman" w:eastAsia="Times New Roman" w:hAnsi="Times New Roman" w:cs="Times New Roman"/>
                        </w:rPr>
                        <w:t xml:space="preserve"> 3/31,4/7, 4/14, 4/21</w:t>
                      </w:r>
                      <w:r w:rsidRPr="00A7595D">
                        <w:rPr>
                          <w:rFonts w:ascii="Times New Roman" w:eastAsia="Times New Roman" w:hAnsi="Times New Roman" w:cs="Times New Roman"/>
                        </w:rPr>
                        <w:t xml:space="preserve">, </w:t>
                      </w:r>
                      <w:r>
                        <w:rPr>
                          <w:rFonts w:ascii="Times New Roman" w:eastAsia="Times New Roman" w:hAnsi="Times New Roman" w:cs="Times New Roman"/>
                        </w:rPr>
                        <w:t>4/28,5/5</w:t>
                      </w:r>
                    </w:p>
                    <w:p w14:paraId="2E67E568" w14:textId="77777777" w:rsidR="00BC5783" w:rsidRPr="00A7595D" w:rsidRDefault="00BC5783"/>
                    <w:p w14:paraId="62D88EDC" w14:textId="77777777" w:rsidR="00BC5783" w:rsidRPr="00A7595D" w:rsidRDefault="00BC5783"/>
                    <w:p w14:paraId="28ED8416" w14:textId="77777777" w:rsidR="00BC5783" w:rsidRPr="00A7595D" w:rsidRDefault="00BC5783"/>
                    <w:p w14:paraId="3AF104A1" w14:textId="77777777" w:rsidR="00BC5783" w:rsidRPr="00A7595D" w:rsidRDefault="00BC5783"/>
                    <w:p w14:paraId="4B4B56A6" w14:textId="77777777" w:rsidR="00BC5783" w:rsidRPr="00A7595D" w:rsidRDefault="00BC5783"/>
                    <w:p w14:paraId="2448070E" w14:textId="77777777" w:rsidR="00BC5783" w:rsidRPr="00A7595D" w:rsidRDefault="00BC5783" w:rsidP="00A7595D"/>
                    <w:p w14:paraId="7A437B60" w14:textId="77777777" w:rsidR="00BC5783" w:rsidRDefault="00BC5783" w:rsidP="00A7595D"/>
                    <w:p w14:paraId="09E1032C" w14:textId="77777777" w:rsidR="00BC5783" w:rsidRDefault="00BC5783" w:rsidP="00A7595D"/>
                    <w:p w14:paraId="184354AD" w14:textId="77777777" w:rsidR="00BC5783" w:rsidRDefault="00BC5783" w:rsidP="00A7595D"/>
                    <w:p w14:paraId="6A143255" w14:textId="77777777" w:rsidR="00BC5783" w:rsidRDefault="00BC5783" w:rsidP="00A7595D">
                      <w:pPr>
                        <w:rPr>
                          <w:rFonts w:ascii="Times New Roman" w:eastAsia="Times New Roman" w:hAnsi="Times New Roman" w:cs="Times New Roman"/>
                          <w:color w:val="000000"/>
                        </w:rPr>
                      </w:pPr>
                      <w:r>
                        <w:t xml:space="preserve">MT1, </w:t>
                      </w:r>
                      <w:r w:rsidRPr="00A7595D">
                        <w:t>Mondays</w:t>
                      </w:r>
                      <w:r>
                        <w:t xml:space="preserve"> 9:00am-5:00pm </w:t>
                      </w:r>
                      <w:r w:rsidRPr="00A7595D">
                        <w:rPr>
                          <w:i/>
                        </w:rPr>
                        <w:t>Bhatt</w:t>
                      </w:r>
                      <w:r w:rsidRPr="00A7595D">
                        <w:rPr>
                          <w:rFonts w:ascii="Times New Roman" w:eastAsia="Times New Roman" w:hAnsi="Times New Roman" w:cs="Times New Roman"/>
                          <w:i/>
                          <w:color w:val="000000"/>
                        </w:rPr>
                        <w:t xml:space="preserve"> </w:t>
                      </w:r>
                    </w:p>
                    <w:p w14:paraId="23DBDDA4" w14:textId="77777777" w:rsidR="00BC5783" w:rsidRPr="00A7595D" w:rsidRDefault="00BC5783" w:rsidP="00A7595D">
                      <w:pPr>
                        <w:rPr>
                          <w:rFonts w:ascii="Times New Roman" w:eastAsia="Times New Roman" w:hAnsi="Times New Roman" w:cs="Times New Roman"/>
                          <w:color w:val="000000"/>
                        </w:rPr>
                      </w:pPr>
                      <w:r>
                        <w:rPr>
                          <w:rFonts w:ascii="Times New Roman" w:eastAsia="Times New Roman" w:hAnsi="Times New Roman" w:cs="Times New Roman"/>
                          <w:color w:val="000000"/>
                        </w:rPr>
                        <w:t>DATES: 1/</w:t>
                      </w:r>
                      <w:r w:rsidRPr="00A7595D">
                        <w:rPr>
                          <w:rFonts w:ascii="Times New Roman" w:eastAsia="Times New Roman" w:hAnsi="Times New Roman" w:cs="Times New Roman"/>
                          <w:color w:val="000000"/>
                        </w:rPr>
                        <w:t xml:space="preserve">22, </w:t>
                      </w:r>
                      <w:r>
                        <w:rPr>
                          <w:rFonts w:ascii="Times New Roman" w:eastAsia="Times New Roman" w:hAnsi="Times New Roman" w:cs="Times New Roman"/>
                          <w:color w:val="000000"/>
                        </w:rPr>
                        <w:t>1/</w:t>
                      </w:r>
                      <w:r w:rsidRPr="00A7595D">
                        <w:rPr>
                          <w:rFonts w:ascii="Times New Roman" w:eastAsia="Times New Roman" w:hAnsi="Times New Roman" w:cs="Times New Roman"/>
                          <w:color w:val="000000"/>
                        </w:rPr>
                        <w:t>29</w:t>
                      </w:r>
                      <w:r>
                        <w:rPr>
                          <w:rFonts w:ascii="Times New Roman" w:eastAsia="Times New Roman" w:hAnsi="Times New Roman" w:cs="Times New Roman"/>
                          <w:color w:val="000000"/>
                        </w:rPr>
                        <w:t>, 2/</w:t>
                      </w:r>
                      <w:r w:rsidRPr="00A7595D">
                        <w:rPr>
                          <w:rFonts w:ascii="Times New Roman" w:eastAsia="Times New Roman" w:hAnsi="Times New Roman" w:cs="Times New Roman"/>
                          <w:color w:val="000000"/>
                        </w:rPr>
                        <w:t xml:space="preserve">12, </w:t>
                      </w:r>
                      <w:r>
                        <w:rPr>
                          <w:rFonts w:ascii="Times New Roman" w:eastAsia="Times New Roman" w:hAnsi="Times New Roman" w:cs="Times New Roman"/>
                          <w:color w:val="000000"/>
                        </w:rPr>
                        <w:t xml:space="preserve">2/26, 3/5 </w:t>
                      </w:r>
                    </w:p>
                    <w:p w14:paraId="44D2B299" w14:textId="77777777" w:rsidR="00BC5783" w:rsidRDefault="00BC5783"/>
                    <w:p w14:paraId="621A5F23" w14:textId="77777777" w:rsidR="00BC5783" w:rsidRDefault="00BC5783"/>
                    <w:p w14:paraId="28C0AD77" w14:textId="77777777" w:rsidR="00BC5783" w:rsidRDefault="00BC5783"/>
                    <w:p w14:paraId="02CB695A" w14:textId="77777777" w:rsidR="00BC5783" w:rsidRDefault="00BC5783"/>
                    <w:p w14:paraId="5095613C" w14:textId="77777777" w:rsidR="00BC5783" w:rsidRDefault="00BC5783"/>
                    <w:p w14:paraId="0DC015D7" w14:textId="77777777" w:rsidR="00BC5783" w:rsidRDefault="00BC5783"/>
                    <w:p w14:paraId="1D1297D3" w14:textId="77777777" w:rsidR="00BC5783" w:rsidRDefault="00BC5783"/>
                    <w:p w14:paraId="6D572E66" w14:textId="77777777" w:rsidR="00BC5783" w:rsidRDefault="00BC5783"/>
                    <w:p w14:paraId="449BFA76" w14:textId="77777777" w:rsidR="00BC5783" w:rsidRDefault="00BC5783"/>
                    <w:p w14:paraId="2EE46100" w14:textId="77777777" w:rsidR="00BC5783" w:rsidRDefault="00BC5783"/>
                    <w:p w14:paraId="0A6A1891" w14:textId="77777777" w:rsidR="00BC5783" w:rsidRDefault="00BC5783"/>
                    <w:p w14:paraId="233D24CE" w14:textId="77777777" w:rsidR="00BC5783" w:rsidRDefault="00BC5783"/>
                    <w:p w14:paraId="7BB9BA2A" w14:textId="77777777" w:rsidR="00BC5783" w:rsidRPr="00577CFD" w:rsidRDefault="00BC5783" w:rsidP="00577CFD">
                      <w:pPr>
                        <w:rPr>
                          <w:i/>
                        </w:rPr>
                      </w:pPr>
                      <w:r w:rsidRPr="00577CFD">
                        <w:t xml:space="preserve">Monday 6:00-8:40pm </w:t>
                      </w:r>
                      <w:r w:rsidRPr="00577CFD">
                        <w:rPr>
                          <w:i/>
                        </w:rPr>
                        <w:t>Wysocki</w:t>
                      </w:r>
                    </w:p>
                    <w:p w14:paraId="1F27DA77" w14:textId="77777777" w:rsidR="00BC5783" w:rsidRPr="00A7595D" w:rsidRDefault="00BC5783"/>
                  </w:txbxContent>
                </v:textbox>
                <w10:wrap type="square" anchorx="margin"/>
              </v:shape>
            </w:pict>
          </mc:Fallback>
        </mc:AlternateContent>
      </w:r>
      <w:r w:rsidR="004F39E3" w:rsidRPr="00160330">
        <w:rPr>
          <w:rFonts w:ascii="Calisto MT" w:hAnsi="Calisto MT"/>
          <w:b/>
          <w:noProof/>
          <w:sz w:val="22"/>
          <w:szCs w:val="22"/>
        </w:rPr>
        <mc:AlternateContent>
          <mc:Choice Requires="wps">
            <w:drawing>
              <wp:anchor distT="45720" distB="45720" distL="114300" distR="114300" simplePos="0" relativeHeight="251729920" behindDoc="0" locked="0" layoutInCell="1" allowOverlap="1" wp14:anchorId="2E1EFF2F" wp14:editId="763087E9">
                <wp:simplePos x="0" y="0"/>
                <wp:positionH relativeFrom="margin">
                  <wp:align>left</wp:align>
                </wp:positionH>
                <wp:positionV relativeFrom="paragraph">
                  <wp:posOffset>0</wp:posOffset>
                </wp:positionV>
                <wp:extent cx="4099560" cy="8686800"/>
                <wp:effectExtent l="0" t="0" r="1524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8686800"/>
                        </a:xfrm>
                        <a:prstGeom prst="rect">
                          <a:avLst/>
                        </a:prstGeom>
                        <a:solidFill>
                          <a:srgbClr val="FFFFFF"/>
                        </a:solidFill>
                        <a:ln w="9525">
                          <a:solidFill>
                            <a:schemeClr val="bg2">
                              <a:lumMod val="25000"/>
                            </a:schemeClr>
                          </a:solidFill>
                          <a:miter lim="800000"/>
                          <a:headEnd/>
                          <a:tailEnd/>
                        </a:ln>
                      </wps:spPr>
                      <wps:txbx>
                        <w:txbxContent>
                          <w:p w14:paraId="08ADE0C5" w14:textId="77777777" w:rsidR="00BC5783" w:rsidRPr="00A25476" w:rsidRDefault="00BC5783" w:rsidP="004F39E3">
                            <w:pPr>
                              <w:widowControl w:val="0"/>
                              <w:autoSpaceDE w:val="0"/>
                              <w:autoSpaceDN w:val="0"/>
                              <w:adjustRightInd w:val="0"/>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6645 Seminar in I/O Psychology: </w:t>
                            </w:r>
                          </w:p>
                          <w:p w14:paraId="1194A0B0" w14:textId="77777777" w:rsidR="00BC5783" w:rsidRPr="00A25476" w:rsidRDefault="00BC5783" w:rsidP="004F39E3">
                            <w:pPr>
                              <w:widowControl w:val="0"/>
                              <w:autoSpaceDE w:val="0"/>
                              <w:autoSpaceDN w:val="0"/>
                              <w:adjustRightInd w:val="0"/>
                              <w:spacing w:after="6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Prerequisites: PSYC 6609 and PSYC 6619. An examination of the professional psychologist at work in organizations. Topics vary and may include leadership, emotional intelligence, leadership coaching, and related areas within the context of organizational effectiveness.  Practitioners in different organizational settings (e.g., business, government, nonprofit) will provide insights into the application of psychological principles and methods. </w:t>
                            </w:r>
                          </w:p>
                          <w:p w14:paraId="0DE53F7B" w14:textId="77777777" w:rsidR="00BC5783" w:rsidRPr="00A25476" w:rsidRDefault="00BC5783" w:rsidP="004F39E3">
                            <w:pPr>
                              <w:widowControl w:val="0"/>
                              <w:autoSpaceDE w:val="0"/>
                              <w:autoSpaceDN w:val="0"/>
                              <w:adjustRightInd w:val="0"/>
                              <w:spacing w:after="60"/>
                              <w:rPr>
                                <w:rFonts w:ascii="Calisto MT" w:hAnsi="Calisto MT" w:cs="Calisto MT"/>
                                <w:color w:val="072B62" w:themeColor="background2" w:themeShade="40"/>
                                <w:sz w:val="22"/>
                                <w:szCs w:val="22"/>
                              </w:rPr>
                            </w:pPr>
                          </w:p>
                          <w:p w14:paraId="2EC1065C" w14:textId="77777777" w:rsidR="00BC5783" w:rsidRPr="00A25476" w:rsidRDefault="00BC5783" w:rsidP="004F39E3">
                            <w:pPr>
                              <w:widowControl w:val="0"/>
                              <w:autoSpaceDE w:val="0"/>
                              <w:autoSpaceDN w:val="0"/>
                              <w:adjustRightInd w:val="0"/>
                              <w:spacing w:after="6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6660 Contemporary Issues in I/O:</w:t>
                            </w:r>
                          </w:p>
                          <w:p w14:paraId="3E1DC57F" w14:textId="77777777" w:rsidR="00BC5783" w:rsidRPr="00A25476" w:rsidRDefault="00BC5783" w:rsidP="004F39E3">
                            <w:pPr>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In-depth investigation of topical trends and areas of concern in industrial/organizational psychology. Topics may include, but are not limited to, the impact of EEOC regulations on selection and promotion; assessment centers; the psychosocial effects of globalization, rapid technological innovation, use of human capital analytics to facilitate critical thinking about human behavior in the workplace; diversity and cross- cultural competence in the workplace. Content will be stated at the time the course is scheduled.</w:t>
                            </w:r>
                          </w:p>
                          <w:p w14:paraId="172E7D52" w14:textId="77777777" w:rsidR="00BC5783" w:rsidRPr="00A25476" w:rsidRDefault="00BC5783" w:rsidP="004F39E3">
                            <w:pPr>
                              <w:rPr>
                                <w:rFonts w:ascii="Calisto MT" w:hAnsi="Calisto MT" w:cs="Calisto MT"/>
                                <w:color w:val="072B62" w:themeColor="background2" w:themeShade="40"/>
                                <w:sz w:val="22"/>
                                <w:szCs w:val="22"/>
                              </w:rPr>
                            </w:pPr>
                          </w:p>
                          <w:p w14:paraId="6D8A60A5" w14:textId="77777777" w:rsidR="00BC5783" w:rsidRPr="00A25476" w:rsidRDefault="00BC5783" w:rsidP="004F39E3">
                            <w:pPr>
                              <w:widowControl w:val="0"/>
                              <w:autoSpaceDE w:val="0"/>
                              <w:autoSpaceDN w:val="0"/>
                              <w:adjustRightInd w:val="0"/>
                              <w:spacing w:after="60" w:line="340" w:lineRule="atLeast"/>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6670 Special Topics: Organization Development in High-Uncertainty Systems: </w:t>
                            </w:r>
                          </w:p>
                          <w:p w14:paraId="70AA7A12" w14:textId="77777777" w:rsidR="00BC5783" w:rsidRPr="00A25476" w:rsidRDefault="00BC5783" w:rsidP="004F39E3">
                            <w:pPr>
                              <w:widowControl w:val="0"/>
                              <w:autoSpaceDE w:val="0"/>
                              <w:autoSpaceDN w:val="0"/>
                              <w:adjustRightInd w:val="0"/>
                              <w:spacing w:after="6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Traditional approaches to developing organizations, groups, and individuals are highly effective when a) the problem is at least somewhat clear in advance, b) the system and it's environment has at least a moderate degree of predictability to it, and c) the system and </w:t>
                            </w:r>
                            <w:proofErr w:type="spellStart"/>
                            <w:r w:rsidRPr="00A25476">
                              <w:rPr>
                                <w:rFonts w:ascii="Calisto MT" w:hAnsi="Calisto MT" w:cs="Calisto MT"/>
                                <w:color w:val="072B62" w:themeColor="background2" w:themeShade="40"/>
                                <w:sz w:val="22"/>
                                <w:szCs w:val="22"/>
                              </w:rPr>
                              <w:t>it's</w:t>
                            </w:r>
                            <w:proofErr w:type="spellEnd"/>
                            <w:r w:rsidRPr="00A25476">
                              <w:rPr>
                                <w:rFonts w:ascii="Calisto MT" w:hAnsi="Calisto MT" w:cs="Calisto MT"/>
                                <w:color w:val="072B62" w:themeColor="background2" w:themeShade="40"/>
                                <w:sz w:val="22"/>
                                <w:szCs w:val="22"/>
                              </w:rPr>
                              <w:t xml:space="preserve"> components work in a relatively linear, cause-and-effect manner. If these conditions are not present, traditional approaches tend to not only be ineffective, they often further worsen the situation. Using principles and frameworks from Systems Dynamics and Design Thinking, this course will: a) examine the practice of OD in high-uncertainty environments and b) provide opportunities to apply practitioner frameworks to seemingly 'unsolvable' organizational challenges.</w:t>
                            </w:r>
                          </w:p>
                          <w:p w14:paraId="571A068A" w14:textId="77777777" w:rsidR="00BC5783" w:rsidRPr="00A25476" w:rsidRDefault="00BC5783" w:rsidP="00577CFD">
                            <w:pPr>
                              <w:rPr>
                                <w:rFonts w:ascii="Calisto MT" w:hAnsi="Calisto MT"/>
                                <w:color w:val="072B62" w:themeColor="background2" w:themeShade="40"/>
                                <w:sz w:val="22"/>
                                <w:szCs w:val="22"/>
                              </w:rPr>
                            </w:pPr>
                          </w:p>
                          <w:p w14:paraId="1C79BBAB" w14:textId="77777777" w:rsidR="00BC5783" w:rsidRPr="00A25476" w:rsidRDefault="00BC5783" w:rsidP="00577CFD">
                            <w:pPr>
                              <w:rPr>
                                <w:rFonts w:ascii="Calisto MT" w:hAnsi="Calisto MT"/>
                                <w:b/>
                                <w:color w:val="072B62" w:themeColor="background2" w:themeShade="40"/>
                              </w:rPr>
                            </w:pPr>
                            <w:r w:rsidRPr="00A25476">
                              <w:rPr>
                                <w:rFonts w:ascii="Calisto MT" w:hAnsi="Calisto MT"/>
                                <w:b/>
                                <w:color w:val="072B62" w:themeColor="background2" w:themeShade="40"/>
                              </w:rPr>
                              <w:t>PSYC 6672 Special Topics: Emotional Intelligence in the Workplace:</w:t>
                            </w:r>
                          </w:p>
                          <w:p w14:paraId="0521594E" w14:textId="77777777" w:rsidR="00BC5783" w:rsidRPr="00A25476" w:rsidRDefault="00BC5783" w:rsidP="00577CFD">
                            <w:pPr>
                              <w:rPr>
                                <w:rFonts w:ascii="Calisto MT" w:hAnsi="Calisto MT"/>
                                <w:color w:val="072B62" w:themeColor="background2" w:themeShade="40"/>
                                <w:sz w:val="22"/>
                                <w:szCs w:val="22"/>
                              </w:rPr>
                            </w:pPr>
                            <w:r w:rsidRPr="00A25476">
                              <w:rPr>
                                <w:rFonts w:ascii="Calisto MT" w:hAnsi="Calisto MT"/>
                                <w:color w:val="072B62" w:themeColor="background2" w:themeShade="40"/>
                                <w:sz w:val="22"/>
                                <w:szCs w:val="22"/>
                              </w:rPr>
                              <w:t xml:space="preserve">Recent research suggests that close/productive relationships play a vital role in human health, but much remains to be learned about the specific mechanisms of action and potential avenues for intervention.  Studies have also tied psychological health to physical health which impacts career and personal success.   In this course we will explore findings that suggests that two thirds of workplace behaviors that lead to career success are related to emotional intelligence rather than traditional notions of intelligence. This course will embark upon the discovery of measuring emotional intelligence for the purpose of increasing these learnable skill sets to promote personal and career success. </w:t>
                            </w:r>
                          </w:p>
                          <w:p w14:paraId="6B6BB211" w14:textId="77777777" w:rsidR="00BC5783" w:rsidRPr="00A25476" w:rsidRDefault="00BC5783">
                            <w:pPr>
                              <w:rPr>
                                <w:rFonts w:ascii="Calisto MT" w:hAnsi="Calisto MT"/>
                                <w:color w:val="072B62" w:themeColor="background2" w:themeShade="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EFF2F" id="_x0000_s1048" type="#_x0000_t202" style="position:absolute;left:0;text-align:left;margin-left:0;margin-top:0;width:322.8pt;height:684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" strokecolor="#072b60 [814]">
                <v:textbox>
                  <w:txbxContent>
                    <w:p w14:paraId="08ADE0C5" w14:textId="77777777" w:rsidR="00BC5783" w:rsidRPr="00A25476" w:rsidRDefault="00BC5783" w:rsidP="004F39E3">
                      <w:pPr>
                        <w:widowControl w:val="0"/>
                        <w:autoSpaceDE w:val="0"/>
                        <w:autoSpaceDN w:val="0"/>
                        <w:adjustRightInd w:val="0"/>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6645 Seminar in I/O Psychology: </w:t>
                      </w:r>
                    </w:p>
                    <w:p w14:paraId="1194A0B0" w14:textId="77777777" w:rsidR="00BC5783" w:rsidRPr="00A25476" w:rsidRDefault="00BC5783" w:rsidP="004F39E3">
                      <w:pPr>
                        <w:widowControl w:val="0"/>
                        <w:autoSpaceDE w:val="0"/>
                        <w:autoSpaceDN w:val="0"/>
                        <w:adjustRightInd w:val="0"/>
                        <w:spacing w:after="6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Prerequisites: PSYC 6609 and PSYC 6619. An examination of the professional psychologist at work in organizations. Topics vary and may include leadership, emotional intelligence, leadership coaching, and related areas within the context of organizational effectiveness.  Practitioners in different organizational settings (e.g., business, government, nonprofit) will provide insights into the application of psychological principles and methods. </w:t>
                      </w:r>
                    </w:p>
                    <w:p w14:paraId="0DE53F7B" w14:textId="77777777" w:rsidR="00BC5783" w:rsidRPr="00A25476" w:rsidRDefault="00BC5783" w:rsidP="004F39E3">
                      <w:pPr>
                        <w:widowControl w:val="0"/>
                        <w:autoSpaceDE w:val="0"/>
                        <w:autoSpaceDN w:val="0"/>
                        <w:adjustRightInd w:val="0"/>
                        <w:spacing w:after="60"/>
                        <w:rPr>
                          <w:rFonts w:ascii="Calisto MT" w:hAnsi="Calisto MT" w:cs="Calisto MT"/>
                          <w:color w:val="072B62" w:themeColor="background2" w:themeShade="40"/>
                          <w:sz w:val="22"/>
                          <w:szCs w:val="22"/>
                        </w:rPr>
                      </w:pPr>
                    </w:p>
                    <w:p w14:paraId="2EC1065C" w14:textId="77777777" w:rsidR="00BC5783" w:rsidRPr="00A25476" w:rsidRDefault="00BC5783" w:rsidP="004F39E3">
                      <w:pPr>
                        <w:widowControl w:val="0"/>
                        <w:autoSpaceDE w:val="0"/>
                        <w:autoSpaceDN w:val="0"/>
                        <w:adjustRightInd w:val="0"/>
                        <w:spacing w:after="60"/>
                        <w:rPr>
                          <w:rFonts w:ascii="Calisto MT" w:hAnsi="Calisto MT" w:cs="Calisto MT"/>
                          <w:b/>
                          <w:color w:val="072B62" w:themeColor="background2" w:themeShade="40"/>
                        </w:rPr>
                      </w:pPr>
                      <w:r w:rsidRPr="00A25476">
                        <w:rPr>
                          <w:rFonts w:ascii="Calisto MT" w:hAnsi="Calisto MT" w:cs="Calisto MT"/>
                          <w:b/>
                          <w:color w:val="072B62" w:themeColor="background2" w:themeShade="40"/>
                        </w:rPr>
                        <w:t>PSYC 6660 Contemporary Issues in I/O:</w:t>
                      </w:r>
                    </w:p>
                    <w:p w14:paraId="3E1DC57F" w14:textId="77777777" w:rsidR="00BC5783" w:rsidRPr="00A25476" w:rsidRDefault="00BC5783" w:rsidP="004F39E3">
                      <w:pPr>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In-depth investigation of topical trends and areas of concern in industrial/organizational psychology. Topics may include, but are not limited to, the impact of EEOC regulations on selection and promotion; assessment centers; the psychosocial effects of globalization, rapid technological innovation, use of human capital analytics to facilitate critical thinking about human behavior in the workplace; diversity and cross- cultural competence in the workplace. Content will be stated at the time the course is scheduled.</w:t>
                      </w:r>
                    </w:p>
                    <w:p w14:paraId="172E7D52" w14:textId="77777777" w:rsidR="00BC5783" w:rsidRPr="00A25476" w:rsidRDefault="00BC5783" w:rsidP="004F39E3">
                      <w:pPr>
                        <w:rPr>
                          <w:rFonts w:ascii="Calisto MT" w:hAnsi="Calisto MT" w:cs="Calisto MT"/>
                          <w:color w:val="072B62" w:themeColor="background2" w:themeShade="40"/>
                          <w:sz w:val="22"/>
                          <w:szCs w:val="22"/>
                        </w:rPr>
                      </w:pPr>
                    </w:p>
                    <w:p w14:paraId="6D8A60A5" w14:textId="77777777" w:rsidR="00BC5783" w:rsidRPr="00A25476" w:rsidRDefault="00BC5783" w:rsidP="004F39E3">
                      <w:pPr>
                        <w:widowControl w:val="0"/>
                        <w:autoSpaceDE w:val="0"/>
                        <w:autoSpaceDN w:val="0"/>
                        <w:adjustRightInd w:val="0"/>
                        <w:spacing w:after="60" w:line="340" w:lineRule="atLeast"/>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6670 Special Topics: Organization Development in High-Uncertainty Systems: </w:t>
                      </w:r>
                    </w:p>
                    <w:p w14:paraId="70AA7A12" w14:textId="77777777" w:rsidR="00BC5783" w:rsidRPr="00A25476" w:rsidRDefault="00BC5783" w:rsidP="004F39E3">
                      <w:pPr>
                        <w:widowControl w:val="0"/>
                        <w:autoSpaceDE w:val="0"/>
                        <w:autoSpaceDN w:val="0"/>
                        <w:adjustRightInd w:val="0"/>
                        <w:spacing w:after="6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Traditional approaches to developing organizations, groups, and individuals are highly effective when a) the problem is at least somewhat clear in advance, b) the system and it's environment has at least a moderate degree of predictability to it, and c) the system and </w:t>
                      </w:r>
                      <w:proofErr w:type="spellStart"/>
                      <w:r w:rsidRPr="00A25476">
                        <w:rPr>
                          <w:rFonts w:ascii="Calisto MT" w:hAnsi="Calisto MT" w:cs="Calisto MT"/>
                          <w:color w:val="072B62" w:themeColor="background2" w:themeShade="40"/>
                          <w:sz w:val="22"/>
                          <w:szCs w:val="22"/>
                        </w:rPr>
                        <w:t>it's</w:t>
                      </w:r>
                      <w:proofErr w:type="spellEnd"/>
                      <w:r w:rsidRPr="00A25476">
                        <w:rPr>
                          <w:rFonts w:ascii="Calisto MT" w:hAnsi="Calisto MT" w:cs="Calisto MT"/>
                          <w:color w:val="072B62" w:themeColor="background2" w:themeShade="40"/>
                          <w:sz w:val="22"/>
                          <w:szCs w:val="22"/>
                        </w:rPr>
                        <w:t xml:space="preserve"> components work in a relatively linear, cause-and-effect manner. If these conditions are not present, traditional approaches tend to not only be ineffective, they often further worsen the situation. Using principles and frameworks from Systems Dynamics and Design Thinking, this course will: a) examine the practice of OD in high-uncertainty environments and b) provide opportunities to apply practitioner frameworks to seemingly 'unsolvable' organizational challenges.</w:t>
                      </w:r>
                    </w:p>
                    <w:p w14:paraId="571A068A" w14:textId="77777777" w:rsidR="00BC5783" w:rsidRPr="00A25476" w:rsidRDefault="00BC5783" w:rsidP="00577CFD">
                      <w:pPr>
                        <w:rPr>
                          <w:rFonts w:ascii="Calisto MT" w:hAnsi="Calisto MT"/>
                          <w:color w:val="072B62" w:themeColor="background2" w:themeShade="40"/>
                          <w:sz w:val="22"/>
                          <w:szCs w:val="22"/>
                        </w:rPr>
                      </w:pPr>
                    </w:p>
                    <w:p w14:paraId="1C79BBAB" w14:textId="77777777" w:rsidR="00BC5783" w:rsidRPr="00A25476" w:rsidRDefault="00BC5783" w:rsidP="00577CFD">
                      <w:pPr>
                        <w:rPr>
                          <w:rFonts w:ascii="Calisto MT" w:hAnsi="Calisto MT"/>
                          <w:b/>
                          <w:color w:val="072B62" w:themeColor="background2" w:themeShade="40"/>
                        </w:rPr>
                      </w:pPr>
                      <w:r w:rsidRPr="00A25476">
                        <w:rPr>
                          <w:rFonts w:ascii="Calisto MT" w:hAnsi="Calisto MT"/>
                          <w:b/>
                          <w:color w:val="072B62" w:themeColor="background2" w:themeShade="40"/>
                        </w:rPr>
                        <w:t>PSYC 6672 Special Topics: Emotional Intelligence in the Workplace:</w:t>
                      </w:r>
                    </w:p>
                    <w:p w14:paraId="0521594E" w14:textId="77777777" w:rsidR="00BC5783" w:rsidRPr="00A25476" w:rsidRDefault="00BC5783" w:rsidP="00577CFD">
                      <w:pPr>
                        <w:rPr>
                          <w:rFonts w:ascii="Calisto MT" w:hAnsi="Calisto MT"/>
                          <w:color w:val="072B62" w:themeColor="background2" w:themeShade="40"/>
                          <w:sz w:val="22"/>
                          <w:szCs w:val="22"/>
                        </w:rPr>
                      </w:pPr>
                      <w:r w:rsidRPr="00A25476">
                        <w:rPr>
                          <w:rFonts w:ascii="Calisto MT" w:hAnsi="Calisto MT"/>
                          <w:color w:val="072B62" w:themeColor="background2" w:themeShade="40"/>
                          <w:sz w:val="22"/>
                          <w:szCs w:val="22"/>
                        </w:rPr>
                        <w:t xml:space="preserve">Recent research suggests that close/productive relationships play a vital role in human health, but much remains to be learned about the specific mechanisms of action and potential avenues for intervention.  Studies have also tied psychological health to physical health which impacts career and personal success.   In this course we will explore findings that suggests that two thirds of workplace behaviors that lead to career success are related to emotional intelligence rather than traditional notions of intelligence. This course will embark upon the discovery of measuring emotional intelligence for the purpose of increasing these learnable skill sets to promote personal and career success. </w:t>
                      </w:r>
                    </w:p>
                    <w:p w14:paraId="6B6BB211" w14:textId="77777777" w:rsidR="00BC5783" w:rsidRPr="00A25476" w:rsidRDefault="00BC5783">
                      <w:pPr>
                        <w:rPr>
                          <w:rFonts w:ascii="Calisto MT" w:hAnsi="Calisto MT"/>
                          <w:color w:val="072B62" w:themeColor="background2" w:themeShade="40"/>
                          <w:sz w:val="22"/>
                          <w:szCs w:val="22"/>
                        </w:rPr>
                      </w:pPr>
                    </w:p>
                  </w:txbxContent>
                </v:textbox>
                <w10:wrap type="square" anchorx="margin"/>
              </v:shape>
            </w:pict>
          </mc:Fallback>
        </mc:AlternateContent>
      </w:r>
      <w:r w:rsidR="004F39E3" w:rsidRPr="00160330">
        <w:rPr>
          <w:rFonts w:ascii="Calisto MT" w:hAnsi="Calisto MT"/>
          <w:b/>
          <w:sz w:val="22"/>
          <w:szCs w:val="22"/>
        </w:rPr>
        <w:br w:type="page"/>
      </w:r>
      <w:r w:rsidR="00C1435C" w:rsidRPr="00160330">
        <w:rPr>
          <w:rFonts w:ascii="Calisto MT" w:hAnsi="Calisto MT"/>
          <w:b/>
          <w:noProof/>
          <w:sz w:val="22"/>
          <w:szCs w:val="22"/>
        </w:rPr>
        <w:lastRenderedPageBreak/>
        <mc:AlternateContent>
          <mc:Choice Requires="wps">
            <w:drawing>
              <wp:anchor distT="45720" distB="45720" distL="114300" distR="114300" simplePos="0" relativeHeight="251717632" behindDoc="0" locked="0" layoutInCell="1" allowOverlap="1" wp14:anchorId="3EDAEDAE" wp14:editId="6FDD05BF">
                <wp:simplePos x="0" y="0"/>
                <wp:positionH relativeFrom="margin">
                  <wp:align>left</wp:align>
                </wp:positionH>
                <wp:positionV relativeFrom="paragraph">
                  <wp:posOffset>0</wp:posOffset>
                </wp:positionV>
                <wp:extent cx="4777740" cy="88315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8831580"/>
                        </a:xfrm>
                        <a:prstGeom prst="rect">
                          <a:avLst/>
                        </a:prstGeom>
                        <a:solidFill>
                          <a:srgbClr val="FFFFFF"/>
                        </a:solidFill>
                        <a:ln w="9525">
                          <a:solidFill>
                            <a:schemeClr val="bg2">
                              <a:lumMod val="25000"/>
                            </a:schemeClr>
                          </a:solidFill>
                          <a:miter lim="800000"/>
                          <a:headEnd/>
                          <a:tailEnd/>
                        </a:ln>
                      </wps:spPr>
                      <wps:txbx>
                        <w:txbxContent>
                          <w:p w14:paraId="6348FE06" w14:textId="77777777" w:rsidR="00BC5783" w:rsidRPr="00A25476" w:rsidRDefault="00BC5783" w:rsidP="00577CFD">
                            <w:pPr>
                              <w:widowControl w:val="0"/>
                              <w:autoSpaceDE w:val="0"/>
                              <w:autoSpaceDN w:val="0"/>
                              <w:adjustRightInd w:val="0"/>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6617 Career Counseling and Development  </w:t>
                            </w:r>
                          </w:p>
                          <w:p w14:paraId="0246256B" w14:textId="77777777" w:rsidR="00BC5783" w:rsidRPr="00A25476" w:rsidRDefault="00BC5783" w:rsidP="00577CFD">
                            <w:pPr>
                              <w:widowControl w:val="0"/>
                              <w:autoSpaceDE w:val="0"/>
                              <w:autoSpaceDN w:val="0"/>
                              <w:adjustRightInd w:val="0"/>
                              <w:rPr>
                                <w:rFonts w:ascii="Calisto MT" w:hAnsi="Calisto MT" w:cs="Calisto MT"/>
                                <w:noProof/>
                                <w:color w:val="072B62" w:themeColor="background2" w:themeShade="40"/>
                                <w:sz w:val="22"/>
                                <w:szCs w:val="22"/>
                              </w:rPr>
                            </w:pPr>
                            <w:r w:rsidRPr="00A25476">
                              <w:rPr>
                                <w:rFonts w:ascii="Calisto MT" w:hAnsi="Calisto MT" w:cs="Calisto MT"/>
                                <w:color w:val="072B62" w:themeColor="background2" w:themeShade="40"/>
                                <w:sz w:val="22"/>
                                <w:szCs w:val="22"/>
                              </w:rPr>
                              <w:t>An overview of theories, processes, and determinants of occupational choice and career development. The history and current trends of career development theories and vocational counseling are discussed. Consideration is given to both developmental and contextual factors which influence career decisions. Special emphasis is devoted to techniques of appraisal for career counseling, including the use of interviews, tests, and work simulations. In addition to class lectures, students will have the opportunity to take several self-report instruments and work on case-study materials.</w:t>
                            </w:r>
                            <w:r w:rsidRPr="00A25476">
                              <w:rPr>
                                <w:rFonts w:ascii="Calisto MT" w:hAnsi="Calisto MT" w:cs="Calisto MT"/>
                                <w:noProof/>
                                <w:color w:val="072B62" w:themeColor="background2" w:themeShade="40"/>
                                <w:sz w:val="22"/>
                                <w:szCs w:val="22"/>
                              </w:rPr>
                              <w:t xml:space="preserve"> </w:t>
                            </w:r>
                          </w:p>
                          <w:p w14:paraId="5816294D" w14:textId="77777777" w:rsidR="00BC5783" w:rsidRPr="00A25476" w:rsidRDefault="00BC5783" w:rsidP="00577CFD">
                            <w:pPr>
                              <w:widowControl w:val="0"/>
                              <w:autoSpaceDE w:val="0"/>
                              <w:autoSpaceDN w:val="0"/>
                              <w:adjustRightInd w:val="0"/>
                              <w:rPr>
                                <w:rFonts w:ascii="Calisto MT" w:hAnsi="Calisto MT" w:cs="Calisto MT"/>
                                <w:b/>
                                <w:noProof/>
                                <w:color w:val="072B62" w:themeColor="background2" w:themeShade="40"/>
                              </w:rPr>
                            </w:pPr>
                          </w:p>
                          <w:p w14:paraId="653B47FD" w14:textId="77777777" w:rsidR="00BC5783" w:rsidRPr="00A25476" w:rsidRDefault="00BC5783" w:rsidP="00577CFD">
                            <w:pPr>
                              <w:widowControl w:val="0"/>
                              <w:autoSpaceDE w:val="0"/>
                              <w:autoSpaceDN w:val="0"/>
                              <w:adjustRightInd w:val="0"/>
                              <w:rPr>
                                <w:rFonts w:ascii="Calisto MT" w:hAnsi="Calisto MT" w:cs="Calisto MT"/>
                                <w:b/>
                                <w:noProof/>
                                <w:color w:val="072B62" w:themeColor="background2" w:themeShade="40"/>
                              </w:rPr>
                            </w:pPr>
                            <w:r w:rsidRPr="00A25476">
                              <w:rPr>
                                <w:rFonts w:ascii="Calisto MT" w:hAnsi="Calisto MT" w:cs="Calisto MT"/>
                                <w:b/>
                                <w:noProof/>
                                <w:color w:val="072B62" w:themeColor="background2" w:themeShade="40"/>
                              </w:rPr>
                              <w:t xml:space="preserve">SOCI 6602 - Social Stratification in Community Organizations: </w:t>
                            </w:r>
                          </w:p>
                          <w:p w14:paraId="2E459DA9" w14:textId="77777777" w:rsidR="00BC5783" w:rsidRDefault="00BC5783" w:rsidP="00577CFD">
                            <w:pPr>
                              <w:widowControl w:val="0"/>
                              <w:autoSpaceDE w:val="0"/>
                              <w:autoSpaceDN w:val="0"/>
                              <w:adjustRightInd w:val="0"/>
                              <w:rPr>
                                <w:rFonts w:ascii="Calisto MT" w:hAnsi="Calisto MT" w:cs="Calisto MT"/>
                                <w:noProof/>
                                <w:color w:val="072B62" w:themeColor="background2" w:themeShade="40"/>
                                <w:sz w:val="22"/>
                                <w:szCs w:val="22"/>
                              </w:rPr>
                            </w:pPr>
                            <w:r w:rsidRPr="00A25476">
                              <w:rPr>
                                <w:rFonts w:ascii="Calisto MT" w:hAnsi="Calisto MT" w:cs="Calisto MT"/>
                                <w:noProof/>
                                <w:color w:val="072B62" w:themeColor="background2" w:themeShade="40"/>
                                <w:sz w:val="22"/>
                                <w:szCs w:val="22"/>
                              </w:rPr>
                              <w:t>This course examines the pervasive effects of social stratification as they are enacted in public organizations such as schools, community centers, and human service agencies. Students will explore how their race, ethnicity, social class, gender, and sexual orientation, for example, impact the people with whom they work. The course will also investigate the theoretical underpinnings of systematic social dominance, and how students might counter this dominance in their workplaces and outside them. Students will also examine the symbiotic relationship between inequality within public organizations and the communities that surround them.</w:t>
                            </w:r>
                          </w:p>
                          <w:p w14:paraId="3FBE33B0" w14:textId="77777777" w:rsidR="00A27491" w:rsidRDefault="00A27491" w:rsidP="00577CFD">
                            <w:pPr>
                              <w:widowControl w:val="0"/>
                              <w:autoSpaceDE w:val="0"/>
                              <w:autoSpaceDN w:val="0"/>
                              <w:adjustRightInd w:val="0"/>
                              <w:rPr>
                                <w:rFonts w:ascii="Calisto MT" w:hAnsi="Calisto MT" w:cs="Calisto MT"/>
                                <w:noProof/>
                                <w:color w:val="072B62" w:themeColor="background2" w:themeShade="40"/>
                                <w:sz w:val="22"/>
                                <w:szCs w:val="22"/>
                              </w:rPr>
                            </w:pPr>
                          </w:p>
                          <w:p w14:paraId="7ED1B1DD" w14:textId="77777777" w:rsidR="00BC5783" w:rsidRPr="00A27491" w:rsidRDefault="00A27491" w:rsidP="001E0197">
                            <w:pPr>
                              <w:widowControl w:val="0"/>
                              <w:autoSpaceDE w:val="0"/>
                              <w:autoSpaceDN w:val="0"/>
                              <w:adjustRightInd w:val="0"/>
                              <w:spacing w:line="340" w:lineRule="atLeast"/>
                              <w:rPr>
                                <w:rFonts w:ascii="Calisto MT" w:hAnsi="Calisto MT" w:cs="Calisto MT"/>
                                <w:b/>
                                <w:color w:val="072B62" w:themeColor="background2" w:themeShade="40"/>
                                <w:u w:val="single"/>
                              </w:rPr>
                            </w:pPr>
                            <w:r w:rsidRPr="00A27491">
                              <w:rPr>
                                <w:rFonts w:ascii="Calisto MT" w:hAnsi="Calisto MT" w:cs="Calisto MT"/>
                                <w:b/>
                                <w:noProof/>
                                <w:color w:val="072B62" w:themeColor="background2" w:themeShade="40"/>
                                <w:u w:val="single"/>
                              </w:rPr>
                              <w:t xml:space="preserve">Management Electives </w:t>
                            </w:r>
                          </w:p>
                          <w:p w14:paraId="4DA15DB3" w14:textId="77777777" w:rsidR="00A27491" w:rsidRDefault="00A27491" w:rsidP="001E0197">
                            <w:pPr>
                              <w:widowControl w:val="0"/>
                              <w:autoSpaceDE w:val="0"/>
                              <w:autoSpaceDN w:val="0"/>
                              <w:adjustRightInd w:val="0"/>
                              <w:spacing w:line="340" w:lineRule="atLeast"/>
                              <w:rPr>
                                <w:rFonts w:ascii="Calisto MT" w:hAnsi="Calisto MT" w:cs="Calisto MT"/>
                                <w:b/>
                                <w:color w:val="072B62" w:themeColor="background2" w:themeShade="40"/>
                              </w:rPr>
                            </w:pPr>
                          </w:p>
                          <w:p w14:paraId="429483F4" w14:textId="77777777" w:rsidR="00BC5783" w:rsidRPr="00A25476" w:rsidRDefault="00BC5783" w:rsidP="001E0197">
                            <w:pPr>
                              <w:widowControl w:val="0"/>
                              <w:autoSpaceDE w:val="0"/>
                              <w:autoSpaceDN w:val="0"/>
                              <w:adjustRightInd w:val="0"/>
                              <w:spacing w:line="340" w:lineRule="atLeast"/>
                              <w:rPr>
                                <w:rFonts w:ascii="Calisto MT" w:hAnsi="Calisto MT" w:cs="Calisto MT"/>
                                <w:b/>
                                <w:color w:val="072B62" w:themeColor="background2" w:themeShade="40"/>
                              </w:rPr>
                            </w:pPr>
                            <w:r w:rsidRPr="00A25476">
                              <w:rPr>
                                <w:rFonts w:ascii="Calisto MT" w:hAnsi="Calisto MT" w:cs="Calisto MT"/>
                                <w:b/>
                                <w:color w:val="072B62" w:themeColor="background2" w:themeShade="40"/>
                              </w:rPr>
                              <w:t>MGMT 6663 Leadership &amp; Team Building:</w:t>
                            </w:r>
                          </w:p>
                          <w:p w14:paraId="5696FF02" w14:textId="77777777" w:rsidR="00BC5783" w:rsidRPr="00A25476" w:rsidRDefault="00BC5783" w:rsidP="001E0197">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Prerequisites: MGMT 6637 or PSYC 6619 or PADM 6625. Examination of the impact of theories and research findings relevant to leadership and team building in organizations. The role of the leader and teams in organizations; the knowledge and skills required for successful leadership and team building. Assessment of one’s own leadership and team building capabilities </w:t>
                            </w:r>
                          </w:p>
                          <w:p w14:paraId="79C1C19F" w14:textId="77777777" w:rsidR="00BC5783" w:rsidRPr="00A25476" w:rsidRDefault="00BC5783" w:rsidP="00C1435C">
                            <w:pPr>
                              <w:widowControl w:val="0"/>
                              <w:autoSpaceDE w:val="0"/>
                              <w:autoSpaceDN w:val="0"/>
                              <w:adjustRightInd w:val="0"/>
                              <w:rPr>
                                <w:rFonts w:ascii="Calisto MT" w:hAnsi="Calisto MT" w:cs="Calisto MT"/>
                                <w:color w:val="072B62" w:themeColor="background2" w:themeShade="40"/>
                                <w:sz w:val="22"/>
                                <w:szCs w:val="22"/>
                              </w:rPr>
                            </w:pPr>
                          </w:p>
                          <w:p w14:paraId="192DDF0F" w14:textId="77777777" w:rsidR="00BC5783" w:rsidRPr="00A25476" w:rsidRDefault="00BC5783" w:rsidP="00C1435C">
                            <w:pPr>
                              <w:widowControl w:val="0"/>
                              <w:autoSpaceDE w:val="0"/>
                              <w:autoSpaceDN w:val="0"/>
                              <w:adjustRightInd w:val="0"/>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MGMT 6664 Organizational Effectiveness: </w:t>
                            </w:r>
                          </w:p>
                          <w:p w14:paraId="0FD30451" w14:textId="77777777" w:rsidR="00BC5783" w:rsidRDefault="00BC5783" w:rsidP="00C1435C">
                            <w:pPr>
                              <w:widowControl w:val="0"/>
                              <w:pBdr>
                                <w:bottom w:val="single" w:sz="12" w:space="1" w:color="auto"/>
                              </w:pBdr>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 MGMT 6637 or PSYC 6619 or PADM 6625. Identification of the criteria necessary for developing and maintaining effective organizations. A study of the concepts that may be utilized in the management of these criteria. Approaches that may be examined and applied to problem situations through cases and role-playing. </w:t>
                            </w:r>
                          </w:p>
                          <w:p w14:paraId="2D593DF1" w14:textId="77777777" w:rsidR="00BC5783" w:rsidRPr="00BC5783" w:rsidRDefault="00BC5783" w:rsidP="00C1435C">
                            <w:pPr>
                              <w:widowControl w:val="0"/>
                              <w:autoSpaceDE w:val="0"/>
                              <w:autoSpaceDN w:val="0"/>
                              <w:adjustRightInd w:val="0"/>
                              <w:rPr>
                                <w:rFonts w:cstheme="minorHAnsi"/>
                                <w:i/>
                                <w:color w:val="072B62" w:themeColor="background2" w:themeShade="40"/>
                              </w:rPr>
                            </w:pPr>
                          </w:p>
                          <w:p w14:paraId="53AA07F6" w14:textId="77777777" w:rsidR="00BC5783" w:rsidRPr="00BC5783" w:rsidRDefault="00BC5783" w:rsidP="00C1435C">
                            <w:pPr>
                              <w:widowControl w:val="0"/>
                              <w:autoSpaceDE w:val="0"/>
                              <w:autoSpaceDN w:val="0"/>
                              <w:adjustRightInd w:val="0"/>
                              <w:rPr>
                                <w:rFonts w:cstheme="minorHAnsi"/>
                                <w:i/>
                                <w:color w:val="072B62" w:themeColor="background2" w:themeShade="40"/>
                              </w:rPr>
                            </w:pPr>
                            <w:r w:rsidRPr="00BC5783">
                              <w:rPr>
                                <w:rFonts w:cstheme="minorHAnsi"/>
                                <w:i/>
                                <w:color w:val="072B62" w:themeColor="background2" w:themeShade="40"/>
                              </w:rPr>
                              <w:t xml:space="preserve">A special topics course can be substituted for one of the restricted electives in any of the concentrations.  </w:t>
                            </w:r>
                          </w:p>
                          <w:p w14:paraId="3D005829" w14:textId="77777777" w:rsidR="00BC5783" w:rsidRDefault="00BC5783" w:rsidP="00C1435C">
                            <w:pPr>
                              <w:widowControl w:val="0"/>
                              <w:autoSpaceDE w:val="0"/>
                              <w:autoSpaceDN w:val="0"/>
                              <w:adjustRightInd w:val="0"/>
                              <w:rPr>
                                <w:rFonts w:ascii="Calisto MT" w:hAnsi="Calisto MT" w:cs="Calisto MT"/>
                                <w:color w:val="072B62" w:themeColor="background2" w:themeShade="40"/>
                                <w:sz w:val="22"/>
                                <w:szCs w:val="22"/>
                              </w:rPr>
                            </w:pPr>
                          </w:p>
                          <w:p w14:paraId="5142F708" w14:textId="77777777" w:rsidR="00BC5783" w:rsidRDefault="00BC5783" w:rsidP="00C1435C">
                            <w:pPr>
                              <w:widowControl w:val="0"/>
                              <w:autoSpaceDE w:val="0"/>
                              <w:autoSpaceDN w:val="0"/>
                              <w:adjustRightInd w:val="0"/>
                              <w:rPr>
                                <w:rFonts w:ascii="Calisto MT" w:hAnsi="Calisto MT" w:cs="Calisto MT"/>
                                <w:color w:val="072B62" w:themeColor="background2" w:themeShade="40"/>
                                <w:sz w:val="22"/>
                                <w:szCs w:val="22"/>
                              </w:rPr>
                            </w:pPr>
                          </w:p>
                          <w:p w14:paraId="110BDB74" w14:textId="77777777" w:rsidR="00BC5783" w:rsidRPr="00A25476" w:rsidRDefault="00BC5783" w:rsidP="00C1435C">
                            <w:pPr>
                              <w:widowControl w:val="0"/>
                              <w:autoSpaceDE w:val="0"/>
                              <w:autoSpaceDN w:val="0"/>
                              <w:adjustRightInd w:val="0"/>
                              <w:rPr>
                                <w:rFonts w:ascii="Calisto MT" w:hAnsi="Calisto MT" w:cs="Calisto MT"/>
                                <w:b/>
                                <w:color w:val="072B62" w:themeColor="background2" w:themeShade="40"/>
                                <w:sz w:val="22"/>
                                <w:szCs w:val="22"/>
                              </w:rPr>
                            </w:pPr>
                            <w:r w:rsidRPr="00A25476">
                              <w:rPr>
                                <w:rFonts w:ascii="Calisto MT" w:hAnsi="Calisto MT" w:cs="Calisto MT"/>
                                <w:b/>
                                <w:color w:val="072B62" w:themeColor="background2" w:themeShade="40"/>
                                <w:sz w:val="22"/>
                                <w:szCs w:val="22"/>
                              </w:rPr>
                              <w:t xml:space="preserve">MT1= Mini Term 1:  January to March  </w:t>
                            </w:r>
                          </w:p>
                          <w:p w14:paraId="0EEEBA0D" w14:textId="77777777" w:rsidR="00BC5783" w:rsidRPr="00A25476" w:rsidRDefault="00BC5783" w:rsidP="00C1435C">
                            <w:pPr>
                              <w:widowControl w:val="0"/>
                              <w:autoSpaceDE w:val="0"/>
                              <w:autoSpaceDN w:val="0"/>
                              <w:adjustRightInd w:val="0"/>
                              <w:rPr>
                                <w:rFonts w:ascii="Calisto MT" w:hAnsi="Calisto MT" w:cs="Calisto MT"/>
                                <w:b/>
                                <w:color w:val="072B62" w:themeColor="background2" w:themeShade="40"/>
                                <w:sz w:val="22"/>
                                <w:szCs w:val="22"/>
                              </w:rPr>
                            </w:pPr>
                            <w:r w:rsidRPr="00A25476">
                              <w:rPr>
                                <w:rFonts w:ascii="Calisto MT" w:hAnsi="Calisto MT" w:cs="Calisto MT"/>
                                <w:b/>
                                <w:color w:val="072B62" w:themeColor="background2" w:themeShade="40"/>
                                <w:sz w:val="22"/>
                                <w:szCs w:val="22"/>
                              </w:rPr>
                              <w:t>MT2= Mini Term 2:  March to May</w:t>
                            </w:r>
                          </w:p>
                          <w:p w14:paraId="77642E14" w14:textId="77777777" w:rsidR="00BC5783" w:rsidRPr="00A25476" w:rsidRDefault="00BC5783" w:rsidP="00E54AFC">
                            <w:pPr>
                              <w:widowControl w:val="0"/>
                              <w:autoSpaceDE w:val="0"/>
                              <w:autoSpaceDN w:val="0"/>
                              <w:adjustRightInd w:val="0"/>
                              <w:rPr>
                                <w:rFonts w:ascii="Calisto MT" w:hAnsi="Calisto MT" w:cs="Calisto MT"/>
                                <w:color w:val="072B62" w:themeColor="background2" w:themeShade="40"/>
                                <w:sz w:val="22"/>
                                <w:szCs w:val="22"/>
                              </w:rPr>
                            </w:pPr>
                          </w:p>
                          <w:p w14:paraId="5948BFA8"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bookmarkStart w:id="9" w:name="_Hlk495593123"/>
                            <w:r w:rsidRPr="00A25476">
                              <w:rPr>
                                <w:rFonts w:ascii="Calisto MT" w:hAnsi="Calisto MT"/>
                                <w:noProof/>
                                <w:color w:val="072B62" w:themeColor="background2" w:themeShade="40"/>
                                <w:sz w:val="22"/>
                                <w:szCs w:val="22"/>
                              </w:rPr>
                              <w:drawing>
                                <wp:inline distT="0" distB="0" distL="0" distR="0" wp14:anchorId="58D46C68" wp14:editId="684FB43D">
                                  <wp:extent cx="3939540" cy="1287780"/>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9540" cy="1287780"/>
                                          </a:xfrm>
                                          <a:prstGeom prst="rect">
                                            <a:avLst/>
                                          </a:prstGeom>
                                          <a:noFill/>
                                          <a:ln>
                                            <a:noFill/>
                                          </a:ln>
                                        </pic:spPr>
                                      </pic:pic>
                                    </a:graphicData>
                                  </a:graphic>
                                </wp:inline>
                              </w:drawing>
                            </w:r>
                          </w:p>
                          <w:bookmarkEnd w:id="9"/>
                          <w:p w14:paraId="56ED7CC0"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6FD7C117"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43178C69"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79727820"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3777579D"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786902C4" w14:textId="77777777" w:rsidR="00BC5783" w:rsidRPr="00A25476" w:rsidRDefault="00BC5783" w:rsidP="00A5548E">
                            <w:pPr>
                              <w:rPr>
                                <w:rFonts w:ascii="Calisto MT" w:hAnsi="Calisto MT"/>
                                <w:color w:val="072B62" w:themeColor="background2" w:themeShade="40"/>
                                <w:sz w:val="22"/>
                                <w:szCs w:val="22"/>
                              </w:rPr>
                            </w:pPr>
                          </w:p>
                          <w:p w14:paraId="6F9C0625" w14:textId="77777777" w:rsidR="00BC5783" w:rsidRPr="00A25476" w:rsidRDefault="00BC5783" w:rsidP="00D41AD2">
                            <w:pPr>
                              <w:rPr>
                                <w:rFonts w:ascii="Calisto MT" w:hAnsi="Calisto MT" w:cs="Calisto MT"/>
                                <w:color w:val="072B62" w:themeColor="background2" w:themeShade="40"/>
                                <w:sz w:val="22"/>
                                <w:szCs w:val="22"/>
                              </w:rPr>
                            </w:pPr>
                          </w:p>
                          <w:p w14:paraId="4FA4BDD7" w14:textId="77777777" w:rsidR="00BC5783" w:rsidRPr="00A25476" w:rsidRDefault="00BC5783" w:rsidP="00D41AD2">
                            <w:pPr>
                              <w:rPr>
                                <w:rFonts w:ascii="Calisto MT" w:hAnsi="Calisto MT" w:cs="Calisto MT"/>
                                <w:color w:val="072B62" w:themeColor="background2" w:themeShade="40"/>
                                <w:sz w:val="22"/>
                                <w:szCs w:val="22"/>
                              </w:rPr>
                            </w:pPr>
                          </w:p>
                          <w:p w14:paraId="7E13B971" w14:textId="77777777" w:rsidR="00BC5783" w:rsidRPr="00A25476" w:rsidRDefault="00BC5783" w:rsidP="00D41AD2">
                            <w:pPr>
                              <w:widowControl w:val="0"/>
                              <w:autoSpaceDE w:val="0"/>
                              <w:autoSpaceDN w:val="0"/>
                              <w:adjustRightInd w:val="0"/>
                              <w:rPr>
                                <w:rFonts w:ascii="Calisto MT" w:hAnsi="Calisto MT" w:cs="Calisto MT"/>
                                <w:color w:val="072B62" w:themeColor="background2" w:themeShade="40"/>
                                <w:sz w:val="22"/>
                                <w:szCs w:val="22"/>
                              </w:rPr>
                            </w:pPr>
                          </w:p>
                          <w:p w14:paraId="55BE2A2C" w14:textId="77777777" w:rsidR="00BC5783" w:rsidRPr="00A25476" w:rsidRDefault="00BC5783" w:rsidP="00D41AD2">
                            <w:pPr>
                              <w:widowControl w:val="0"/>
                              <w:autoSpaceDE w:val="0"/>
                              <w:autoSpaceDN w:val="0"/>
                              <w:adjustRightInd w:val="0"/>
                              <w:rPr>
                                <w:rFonts w:ascii="Calisto MT" w:hAnsi="Calisto MT" w:cs="Calisto MT"/>
                                <w:color w:val="072B62" w:themeColor="background2" w:themeShade="40"/>
                                <w:sz w:val="22"/>
                                <w:szCs w:val="22"/>
                              </w:rPr>
                            </w:pPr>
                          </w:p>
                          <w:p w14:paraId="7B64B937" w14:textId="77777777" w:rsidR="00BC5783" w:rsidRPr="00A25476" w:rsidRDefault="00BC5783" w:rsidP="00A5548E">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 </w:t>
                            </w:r>
                          </w:p>
                          <w:p w14:paraId="62226E03" w14:textId="77777777" w:rsidR="00BC5783" w:rsidRPr="00A25476" w:rsidRDefault="00BC5783" w:rsidP="00A828CF">
                            <w:pPr>
                              <w:widowControl w:val="0"/>
                              <w:autoSpaceDE w:val="0"/>
                              <w:autoSpaceDN w:val="0"/>
                              <w:adjustRightInd w:val="0"/>
                              <w:rPr>
                                <w:rFonts w:ascii="Calisto MT" w:hAnsi="Calisto MT" w:cs="Calisto MT"/>
                                <w:color w:val="072B62" w:themeColor="background2" w:themeShade="40"/>
                                <w:sz w:val="22"/>
                                <w:szCs w:val="22"/>
                              </w:rPr>
                            </w:pPr>
                          </w:p>
                          <w:p w14:paraId="5DE34CD1" w14:textId="77777777" w:rsidR="00BC5783" w:rsidRPr="00A25476" w:rsidRDefault="00BC5783" w:rsidP="00A828CF">
                            <w:pPr>
                              <w:spacing w:after="100"/>
                              <w:rPr>
                                <w:rFonts w:ascii="Calisto MT" w:hAnsi="Calisto MT" w:cs="Calisto MT"/>
                                <w:color w:val="072B62" w:themeColor="background2" w:themeShade="40"/>
                                <w:sz w:val="22"/>
                                <w:szCs w:val="22"/>
                              </w:rPr>
                            </w:pPr>
                          </w:p>
                          <w:p w14:paraId="7406E50F" w14:textId="77777777" w:rsidR="00BC5783" w:rsidRPr="00A25476" w:rsidRDefault="00BC5783">
                            <w:pPr>
                              <w:rPr>
                                <w:color w:val="072B62" w:themeColor="background2" w:themeShade="40"/>
                                <w:sz w:val="22"/>
                                <w:szCs w:val="22"/>
                              </w:rPr>
                            </w:pPr>
                          </w:p>
                          <w:p w14:paraId="478E694F" w14:textId="77777777" w:rsidR="00BC5783" w:rsidRPr="00A25476" w:rsidRDefault="00BC5783">
                            <w:pPr>
                              <w:rPr>
                                <w:color w:val="072B62" w:themeColor="background2" w:themeShade="40"/>
                                <w:sz w:val="22"/>
                                <w:szCs w:val="22"/>
                              </w:rPr>
                            </w:pPr>
                          </w:p>
                          <w:p w14:paraId="3D6AD517" w14:textId="77777777" w:rsidR="00BC5783" w:rsidRPr="00A25476" w:rsidRDefault="00BC5783">
                            <w:pPr>
                              <w:rPr>
                                <w:color w:val="072B62" w:themeColor="background2" w:themeShade="40"/>
                                <w:sz w:val="22"/>
                                <w:szCs w:val="22"/>
                              </w:rPr>
                            </w:pPr>
                          </w:p>
                          <w:p w14:paraId="467DA195" w14:textId="77777777" w:rsidR="00BC5783" w:rsidRPr="00A25476" w:rsidRDefault="00BC5783">
                            <w:pPr>
                              <w:rPr>
                                <w:color w:val="072B62" w:themeColor="background2" w:themeShade="40"/>
                                <w:sz w:val="22"/>
                                <w:szCs w:val="22"/>
                              </w:rPr>
                            </w:pPr>
                          </w:p>
                          <w:p w14:paraId="5CAC9CE1" w14:textId="77777777" w:rsidR="00BC5783" w:rsidRPr="00A25476" w:rsidRDefault="00BC5783">
                            <w:pPr>
                              <w:rPr>
                                <w:color w:val="072B62" w:themeColor="background2" w:themeShade="40"/>
                                <w:sz w:val="22"/>
                                <w:szCs w:val="22"/>
                              </w:rPr>
                            </w:pPr>
                          </w:p>
                          <w:p w14:paraId="650B5614" w14:textId="77777777" w:rsidR="00BC5783" w:rsidRPr="00A25476" w:rsidRDefault="00BC5783">
                            <w:pPr>
                              <w:rPr>
                                <w:color w:val="072B62" w:themeColor="background2" w:themeShade="40"/>
                                <w:sz w:val="22"/>
                                <w:szCs w:val="22"/>
                              </w:rPr>
                            </w:pPr>
                            <w:r w:rsidRPr="00A25476">
                              <w:rPr>
                                <w:rFonts w:ascii="Calisto MT" w:hAnsi="Calisto MT" w:cs="Calisto MT"/>
                                <w:noProof/>
                                <w:color w:val="072B62" w:themeColor="background2" w:themeShade="40"/>
                                <w:sz w:val="22"/>
                                <w:szCs w:val="22"/>
                              </w:rPr>
                              <w:drawing>
                                <wp:inline distT="0" distB="0" distL="0" distR="0" wp14:anchorId="54C26C90" wp14:editId="41CBB970">
                                  <wp:extent cx="3509309" cy="12414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4099" cy="1267882"/>
                                          </a:xfrm>
                                          <a:prstGeom prst="rect">
                                            <a:avLst/>
                                          </a:prstGeom>
                                          <a:noFill/>
                                          <a:ln>
                                            <a:noFill/>
                                          </a:ln>
                                        </pic:spPr>
                                      </pic:pic>
                                    </a:graphicData>
                                  </a:graphic>
                                </wp:inline>
                              </w:drawing>
                            </w:r>
                          </w:p>
                          <w:p w14:paraId="7EF21E25" w14:textId="77777777" w:rsidR="00BC5783" w:rsidRPr="00A25476" w:rsidRDefault="00BC5783">
                            <w:pPr>
                              <w:rPr>
                                <w:color w:val="072B62" w:themeColor="background2" w:themeShade="40"/>
                                <w:sz w:val="22"/>
                                <w:szCs w:val="22"/>
                              </w:rPr>
                            </w:pPr>
                          </w:p>
                          <w:p w14:paraId="297B6C53" w14:textId="77777777" w:rsidR="00BC5783" w:rsidRPr="00A25476" w:rsidRDefault="00BC5783">
                            <w:pPr>
                              <w:rPr>
                                <w:color w:val="072B62" w:themeColor="background2" w:themeShade="40"/>
                                <w:sz w:val="22"/>
                                <w:szCs w:val="22"/>
                              </w:rPr>
                            </w:pPr>
                          </w:p>
                          <w:p w14:paraId="7EF781CB" w14:textId="77777777" w:rsidR="00BC5783" w:rsidRPr="00A25476" w:rsidRDefault="00BC5783">
                            <w:pPr>
                              <w:rPr>
                                <w:color w:val="072B62" w:themeColor="background2" w:themeShade="40"/>
                                <w:sz w:val="22"/>
                                <w:szCs w:val="22"/>
                              </w:rPr>
                            </w:pPr>
                          </w:p>
                          <w:p w14:paraId="783B3A2F" w14:textId="77777777" w:rsidR="00BC5783" w:rsidRPr="00A25476" w:rsidRDefault="00BC5783">
                            <w:pPr>
                              <w:rPr>
                                <w:color w:val="072B62" w:themeColor="background2" w:themeShade="40"/>
                                <w:sz w:val="22"/>
                                <w:szCs w:val="22"/>
                              </w:rPr>
                            </w:pPr>
                          </w:p>
                          <w:p w14:paraId="13341D94" w14:textId="77777777" w:rsidR="00BC5783" w:rsidRPr="00A25476" w:rsidRDefault="00BC5783">
                            <w:pPr>
                              <w:rPr>
                                <w:color w:val="072B62" w:themeColor="background2" w:themeShade="40"/>
                                <w:sz w:val="22"/>
                                <w:szCs w:val="22"/>
                              </w:rPr>
                            </w:pPr>
                          </w:p>
                          <w:p w14:paraId="515F7E06" w14:textId="77777777" w:rsidR="00BC5783" w:rsidRPr="00A25476" w:rsidRDefault="00BC5783">
                            <w:pPr>
                              <w:rPr>
                                <w:color w:val="072B62" w:themeColor="background2" w:themeShade="40"/>
                                <w:sz w:val="22"/>
                                <w:szCs w:val="22"/>
                              </w:rPr>
                            </w:pPr>
                          </w:p>
                          <w:p w14:paraId="57727C0D" w14:textId="77777777" w:rsidR="00BC5783" w:rsidRPr="00A25476" w:rsidRDefault="00BC5783">
                            <w:pPr>
                              <w:rPr>
                                <w:color w:val="072B62" w:themeColor="background2" w:themeShade="40"/>
                                <w:sz w:val="22"/>
                                <w:szCs w:val="22"/>
                              </w:rPr>
                            </w:pPr>
                          </w:p>
                          <w:p w14:paraId="5E0DF0B0" w14:textId="77777777" w:rsidR="00BC5783" w:rsidRPr="00A25476" w:rsidRDefault="00BC5783">
                            <w:pPr>
                              <w:rPr>
                                <w:color w:val="072B62" w:themeColor="background2" w:themeShade="40"/>
                                <w:sz w:val="22"/>
                                <w:szCs w:val="22"/>
                              </w:rPr>
                            </w:pPr>
                          </w:p>
                          <w:p w14:paraId="57D77457" w14:textId="77777777" w:rsidR="00BC5783" w:rsidRPr="00A25476" w:rsidRDefault="00BC5783">
                            <w:pPr>
                              <w:rPr>
                                <w:color w:val="072B62" w:themeColor="background2" w:themeShade="40"/>
                                <w:sz w:val="22"/>
                                <w:szCs w:val="22"/>
                              </w:rPr>
                            </w:pPr>
                          </w:p>
                          <w:p w14:paraId="7F9716BA" w14:textId="77777777" w:rsidR="00BC5783" w:rsidRPr="00A25476" w:rsidRDefault="00BC5783">
                            <w:pPr>
                              <w:rPr>
                                <w:color w:val="072B62" w:themeColor="background2" w:themeShade="40"/>
                                <w:sz w:val="22"/>
                                <w:szCs w:val="22"/>
                              </w:rPr>
                            </w:pPr>
                          </w:p>
                          <w:p w14:paraId="624FD7B4" w14:textId="77777777" w:rsidR="00BC5783" w:rsidRPr="00A25476" w:rsidRDefault="00BC5783">
                            <w:pPr>
                              <w:rPr>
                                <w:color w:val="072B62" w:themeColor="background2" w:themeShade="40"/>
                                <w:sz w:val="22"/>
                                <w:szCs w:val="22"/>
                              </w:rPr>
                            </w:pPr>
                          </w:p>
                          <w:p w14:paraId="2C12F13A" w14:textId="77777777" w:rsidR="00BC5783" w:rsidRPr="00A25476" w:rsidRDefault="00BC5783">
                            <w:pPr>
                              <w:rPr>
                                <w:color w:val="072B62" w:themeColor="background2" w:themeShade="40"/>
                                <w:sz w:val="22"/>
                                <w:szCs w:val="22"/>
                              </w:rPr>
                            </w:pPr>
                          </w:p>
                          <w:p w14:paraId="6DBD19EE" w14:textId="77777777" w:rsidR="00BC5783" w:rsidRPr="00A25476" w:rsidRDefault="00BC5783">
                            <w:pPr>
                              <w:rPr>
                                <w:color w:val="072B62" w:themeColor="background2" w:themeShade="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AEDAE" id="_x0000_s1049" type="#_x0000_t202" style="position:absolute;left:0;text-align:left;margin-left:0;margin-top:0;width:376.2pt;height:695.4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" strokecolor="#072b60 [814]">
                <v:textbox>
                  <w:txbxContent>
                    <w:p w14:paraId="6348FE06" w14:textId="77777777" w:rsidR="00BC5783" w:rsidRPr="00A25476" w:rsidRDefault="00BC5783" w:rsidP="00577CFD">
                      <w:pPr>
                        <w:widowControl w:val="0"/>
                        <w:autoSpaceDE w:val="0"/>
                        <w:autoSpaceDN w:val="0"/>
                        <w:adjustRightInd w:val="0"/>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PSYC 6617 Career Counseling and Development  </w:t>
                      </w:r>
                    </w:p>
                    <w:p w14:paraId="0246256B" w14:textId="77777777" w:rsidR="00BC5783" w:rsidRPr="00A25476" w:rsidRDefault="00BC5783" w:rsidP="00577CFD">
                      <w:pPr>
                        <w:widowControl w:val="0"/>
                        <w:autoSpaceDE w:val="0"/>
                        <w:autoSpaceDN w:val="0"/>
                        <w:adjustRightInd w:val="0"/>
                        <w:rPr>
                          <w:rFonts w:ascii="Calisto MT" w:hAnsi="Calisto MT" w:cs="Calisto MT"/>
                          <w:noProof/>
                          <w:color w:val="072B62" w:themeColor="background2" w:themeShade="40"/>
                          <w:sz w:val="22"/>
                          <w:szCs w:val="22"/>
                        </w:rPr>
                      </w:pPr>
                      <w:r w:rsidRPr="00A25476">
                        <w:rPr>
                          <w:rFonts w:ascii="Calisto MT" w:hAnsi="Calisto MT" w:cs="Calisto MT"/>
                          <w:color w:val="072B62" w:themeColor="background2" w:themeShade="40"/>
                          <w:sz w:val="22"/>
                          <w:szCs w:val="22"/>
                        </w:rPr>
                        <w:t>An overview of theories, processes, and determinants of occupational choice and career development. The history and current trends of career development theories and vocational counseling are discussed. Consideration is given to both developmental and contextual factors which influence career decisions. Special emphasis is devoted to techniques of appraisal for career counseling, including the use of interviews, tests, and work simulations. In addition to class lectures, students will have the opportunity to take several self-report instruments and work on case-study materials.</w:t>
                      </w:r>
                      <w:r w:rsidRPr="00A25476">
                        <w:rPr>
                          <w:rFonts w:ascii="Calisto MT" w:hAnsi="Calisto MT" w:cs="Calisto MT"/>
                          <w:noProof/>
                          <w:color w:val="072B62" w:themeColor="background2" w:themeShade="40"/>
                          <w:sz w:val="22"/>
                          <w:szCs w:val="22"/>
                        </w:rPr>
                        <w:t xml:space="preserve"> </w:t>
                      </w:r>
                    </w:p>
                    <w:p w14:paraId="5816294D" w14:textId="77777777" w:rsidR="00BC5783" w:rsidRPr="00A25476" w:rsidRDefault="00BC5783" w:rsidP="00577CFD">
                      <w:pPr>
                        <w:widowControl w:val="0"/>
                        <w:autoSpaceDE w:val="0"/>
                        <w:autoSpaceDN w:val="0"/>
                        <w:adjustRightInd w:val="0"/>
                        <w:rPr>
                          <w:rFonts w:ascii="Calisto MT" w:hAnsi="Calisto MT" w:cs="Calisto MT"/>
                          <w:b/>
                          <w:noProof/>
                          <w:color w:val="072B62" w:themeColor="background2" w:themeShade="40"/>
                        </w:rPr>
                      </w:pPr>
                    </w:p>
                    <w:p w14:paraId="653B47FD" w14:textId="77777777" w:rsidR="00BC5783" w:rsidRPr="00A25476" w:rsidRDefault="00BC5783" w:rsidP="00577CFD">
                      <w:pPr>
                        <w:widowControl w:val="0"/>
                        <w:autoSpaceDE w:val="0"/>
                        <w:autoSpaceDN w:val="0"/>
                        <w:adjustRightInd w:val="0"/>
                        <w:rPr>
                          <w:rFonts w:ascii="Calisto MT" w:hAnsi="Calisto MT" w:cs="Calisto MT"/>
                          <w:b/>
                          <w:noProof/>
                          <w:color w:val="072B62" w:themeColor="background2" w:themeShade="40"/>
                        </w:rPr>
                      </w:pPr>
                      <w:r w:rsidRPr="00A25476">
                        <w:rPr>
                          <w:rFonts w:ascii="Calisto MT" w:hAnsi="Calisto MT" w:cs="Calisto MT"/>
                          <w:b/>
                          <w:noProof/>
                          <w:color w:val="072B62" w:themeColor="background2" w:themeShade="40"/>
                        </w:rPr>
                        <w:t xml:space="preserve">SOCI 6602 - Social Stratification in Community Organizations: </w:t>
                      </w:r>
                    </w:p>
                    <w:p w14:paraId="2E459DA9" w14:textId="77777777" w:rsidR="00BC5783" w:rsidRDefault="00BC5783" w:rsidP="00577CFD">
                      <w:pPr>
                        <w:widowControl w:val="0"/>
                        <w:autoSpaceDE w:val="0"/>
                        <w:autoSpaceDN w:val="0"/>
                        <w:adjustRightInd w:val="0"/>
                        <w:rPr>
                          <w:rFonts w:ascii="Calisto MT" w:hAnsi="Calisto MT" w:cs="Calisto MT"/>
                          <w:noProof/>
                          <w:color w:val="072B62" w:themeColor="background2" w:themeShade="40"/>
                          <w:sz w:val="22"/>
                          <w:szCs w:val="22"/>
                        </w:rPr>
                      </w:pPr>
                      <w:r w:rsidRPr="00A25476">
                        <w:rPr>
                          <w:rFonts w:ascii="Calisto MT" w:hAnsi="Calisto MT" w:cs="Calisto MT"/>
                          <w:noProof/>
                          <w:color w:val="072B62" w:themeColor="background2" w:themeShade="40"/>
                          <w:sz w:val="22"/>
                          <w:szCs w:val="22"/>
                        </w:rPr>
                        <w:t>This course examines the pervasive effects of social stratification as they are enacted in public organizations such as schools, community centers, and human service agencies. Students will explore how their race, ethnicity, social class, gender, and sexual orientation, for example, impact the people with whom they work. The course will also investigate the theoretical underpinnings of systematic social dominance, and how students might counter this dominance in their workplaces and outside them. Students will also examine the symbiotic relationship between inequality within public organizations and the communities that surround them.</w:t>
                      </w:r>
                    </w:p>
                    <w:p w14:paraId="3FBE33B0" w14:textId="77777777" w:rsidR="00A27491" w:rsidRDefault="00A27491" w:rsidP="00577CFD">
                      <w:pPr>
                        <w:widowControl w:val="0"/>
                        <w:autoSpaceDE w:val="0"/>
                        <w:autoSpaceDN w:val="0"/>
                        <w:adjustRightInd w:val="0"/>
                        <w:rPr>
                          <w:rFonts w:ascii="Calisto MT" w:hAnsi="Calisto MT" w:cs="Calisto MT"/>
                          <w:noProof/>
                          <w:color w:val="072B62" w:themeColor="background2" w:themeShade="40"/>
                          <w:sz w:val="22"/>
                          <w:szCs w:val="22"/>
                        </w:rPr>
                      </w:pPr>
                    </w:p>
                    <w:p w14:paraId="7ED1B1DD" w14:textId="77777777" w:rsidR="00BC5783" w:rsidRPr="00A27491" w:rsidRDefault="00A27491" w:rsidP="001E0197">
                      <w:pPr>
                        <w:widowControl w:val="0"/>
                        <w:autoSpaceDE w:val="0"/>
                        <w:autoSpaceDN w:val="0"/>
                        <w:adjustRightInd w:val="0"/>
                        <w:spacing w:line="340" w:lineRule="atLeast"/>
                        <w:rPr>
                          <w:rFonts w:ascii="Calisto MT" w:hAnsi="Calisto MT" w:cs="Calisto MT"/>
                          <w:b/>
                          <w:color w:val="072B62" w:themeColor="background2" w:themeShade="40"/>
                          <w:u w:val="single"/>
                        </w:rPr>
                      </w:pPr>
                      <w:r w:rsidRPr="00A27491">
                        <w:rPr>
                          <w:rFonts w:ascii="Calisto MT" w:hAnsi="Calisto MT" w:cs="Calisto MT"/>
                          <w:b/>
                          <w:noProof/>
                          <w:color w:val="072B62" w:themeColor="background2" w:themeShade="40"/>
                          <w:u w:val="single"/>
                        </w:rPr>
                        <w:t xml:space="preserve">Management Electives </w:t>
                      </w:r>
                    </w:p>
                    <w:p w14:paraId="4DA15DB3" w14:textId="77777777" w:rsidR="00A27491" w:rsidRDefault="00A27491" w:rsidP="001E0197">
                      <w:pPr>
                        <w:widowControl w:val="0"/>
                        <w:autoSpaceDE w:val="0"/>
                        <w:autoSpaceDN w:val="0"/>
                        <w:adjustRightInd w:val="0"/>
                        <w:spacing w:line="340" w:lineRule="atLeast"/>
                        <w:rPr>
                          <w:rFonts w:ascii="Calisto MT" w:hAnsi="Calisto MT" w:cs="Calisto MT"/>
                          <w:b/>
                          <w:color w:val="072B62" w:themeColor="background2" w:themeShade="40"/>
                        </w:rPr>
                      </w:pPr>
                    </w:p>
                    <w:p w14:paraId="429483F4" w14:textId="77777777" w:rsidR="00BC5783" w:rsidRPr="00A25476" w:rsidRDefault="00BC5783" w:rsidP="001E0197">
                      <w:pPr>
                        <w:widowControl w:val="0"/>
                        <w:autoSpaceDE w:val="0"/>
                        <w:autoSpaceDN w:val="0"/>
                        <w:adjustRightInd w:val="0"/>
                        <w:spacing w:line="340" w:lineRule="atLeast"/>
                        <w:rPr>
                          <w:rFonts w:ascii="Calisto MT" w:hAnsi="Calisto MT" w:cs="Calisto MT"/>
                          <w:b/>
                          <w:color w:val="072B62" w:themeColor="background2" w:themeShade="40"/>
                        </w:rPr>
                      </w:pPr>
                      <w:r w:rsidRPr="00A25476">
                        <w:rPr>
                          <w:rFonts w:ascii="Calisto MT" w:hAnsi="Calisto MT" w:cs="Calisto MT"/>
                          <w:b/>
                          <w:color w:val="072B62" w:themeColor="background2" w:themeShade="40"/>
                        </w:rPr>
                        <w:t>MGMT 6663 Leadership &amp; Team Building:</w:t>
                      </w:r>
                    </w:p>
                    <w:p w14:paraId="5696FF02" w14:textId="77777777" w:rsidR="00BC5783" w:rsidRPr="00A25476" w:rsidRDefault="00BC5783" w:rsidP="001E0197">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Prerequisites: MGMT 6637 or PSYC 6619 or PADM 6625. Examination of the impact of theories and research findings relevant to leadership and team building in organizations. The role of the leader and teams in organizations; the knowledge and skills required for successful leadership and team building. Assessment of one’s own leadership and team building capabilities </w:t>
                      </w:r>
                    </w:p>
                    <w:p w14:paraId="79C1C19F" w14:textId="77777777" w:rsidR="00BC5783" w:rsidRPr="00A25476" w:rsidRDefault="00BC5783" w:rsidP="00C1435C">
                      <w:pPr>
                        <w:widowControl w:val="0"/>
                        <w:autoSpaceDE w:val="0"/>
                        <w:autoSpaceDN w:val="0"/>
                        <w:adjustRightInd w:val="0"/>
                        <w:rPr>
                          <w:rFonts w:ascii="Calisto MT" w:hAnsi="Calisto MT" w:cs="Calisto MT"/>
                          <w:color w:val="072B62" w:themeColor="background2" w:themeShade="40"/>
                          <w:sz w:val="22"/>
                          <w:szCs w:val="22"/>
                        </w:rPr>
                      </w:pPr>
                    </w:p>
                    <w:p w14:paraId="192DDF0F" w14:textId="77777777" w:rsidR="00BC5783" w:rsidRPr="00A25476" w:rsidRDefault="00BC5783" w:rsidP="00C1435C">
                      <w:pPr>
                        <w:widowControl w:val="0"/>
                        <w:autoSpaceDE w:val="0"/>
                        <w:autoSpaceDN w:val="0"/>
                        <w:adjustRightInd w:val="0"/>
                        <w:rPr>
                          <w:rFonts w:ascii="Calisto MT" w:hAnsi="Calisto MT" w:cs="Calisto MT"/>
                          <w:b/>
                          <w:color w:val="072B62" w:themeColor="background2" w:themeShade="40"/>
                        </w:rPr>
                      </w:pPr>
                      <w:r w:rsidRPr="00A25476">
                        <w:rPr>
                          <w:rFonts w:ascii="Calisto MT" w:hAnsi="Calisto MT" w:cs="Calisto MT"/>
                          <w:b/>
                          <w:color w:val="072B62" w:themeColor="background2" w:themeShade="40"/>
                        </w:rPr>
                        <w:t xml:space="preserve">MGMT 6664 Organizational Effectiveness: </w:t>
                      </w:r>
                    </w:p>
                    <w:p w14:paraId="0FD30451" w14:textId="77777777" w:rsidR="00BC5783" w:rsidRDefault="00BC5783" w:rsidP="00C1435C">
                      <w:pPr>
                        <w:widowControl w:val="0"/>
                        <w:pBdr>
                          <w:bottom w:val="single" w:sz="12" w:space="1" w:color="auto"/>
                        </w:pBdr>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Prerequisite: MGMT 6637 or PSYC 6619 or PADM 6625. Identification of the criteria necessary for developing and maintaining effective organizations. A study of the concepts that may be utilized in the management of these criteria. Approaches that may be examined and applied to problem situations through cases and role-playing. </w:t>
                      </w:r>
                    </w:p>
                    <w:p w14:paraId="2D593DF1" w14:textId="77777777" w:rsidR="00BC5783" w:rsidRPr="00BC5783" w:rsidRDefault="00BC5783" w:rsidP="00C1435C">
                      <w:pPr>
                        <w:widowControl w:val="0"/>
                        <w:autoSpaceDE w:val="0"/>
                        <w:autoSpaceDN w:val="0"/>
                        <w:adjustRightInd w:val="0"/>
                        <w:rPr>
                          <w:rFonts w:cstheme="minorHAnsi"/>
                          <w:i/>
                          <w:color w:val="072B62" w:themeColor="background2" w:themeShade="40"/>
                        </w:rPr>
                      </w:pPr>
                    </w:p>
                    <w:p w14:paraId="53AA07F6" w14:textId="77777777" w:rsidR="00BC5783" w:rsidRPr="00BC5783" w:rsidRDefault="00BC5783" w:rsidP="00C1435C">
                      <w:pPr>
                        <w:widowControl w:val="0"/>
                        <w:autoSpaceDE w:val="0"/>
                        <w:autoSpaceDN w:val="0"/>
                        <w:adjustRightInd w:val="0"/>
                        <w:rPr>
                          <w:rFonts w:cstheme="minorHAnsi"/>
                          <w:i/>
                          <w:color w:val="072B62" w:themeColor="background2" w:themeShade="40"/>
                        </w:rPr>
                      </w:pPr>
                      <w:r w:rsidRPr="00BC5783">
                        <w:rPr>
                          <w:rFonts w:cstheme="minorHAnsi"/>
                          <w:i/>
                          <w:color w:val="072B62" w:themeColor="background2" w:themeShade="40"/>
                        </w:rPr>
                        <w:t xml:space="preserve">A special topics course can be substituted for one of the restricted electives in any of the concentrations.  </w:t>
                      </w:r>
                    </w:p>
                    <w:p w14:paraId="3D005829" w14:textId="77777777" w:rsidR="00BC5783" w:rsidRDefault="00BC5783" w:rsidP="00C1435C">
                      <w:pPr>
                        <w:widowControl w:val="0"/>
                        <w:autoSpaceDE w:val="0"/>
                        <w:autoSpaceDN w:val="0"/>
                        <w:adjustRightInd w:val="0"/>
                        <w:rPr>
                          <w:rFonts w:ascii="Calisto MT" w:hAnsi="Calisto MT" w:cs="Calisto MT"/>
                          <w:color w:val="072B62" w:themeColor="background2" w:themeShade="40"/>
                          <w:sz w:val="22"/>
                          <w:szCs w:val="22"/>
                        </w:rPr>
                      </w:pPr>
                    </w:p>
                    <w:p w14:paraId="5142F708" w14:textId="77777777" w:rsidR="00BC5783" w:rsidRDefault="00BC5783" w:rsidP="00C1435C">
                      <w:pPr>
                        <w:widowControl w:val="0"/>
                        <w:autoSpaceDE w:val="0"/>
                        <w:autoSpaceDN w:val="0"/>
                        <w:adjustRightInd w:val="0"/>
                        <w:rPr>
                          <w:rFonts w:ascii="Calisto MT" w:hAnsi="Calisto MT" w:cs="Calisto MT"/>
                          <w:color w:val="072B62" w:themeColor="background2" w:themeShade="40"/>
                          <w:sz w:val="22"/>
                          <w:szCs w:val="22"/>
                        </w:rPr>
                      </w:pPr>
                    </w:p>
                    <w:p w14:paraId="110BDB74" w14:textId="77777777" w:rsidR="00BC5783" w:rsidRPr="00A25476" w:rsidRDefault="00BC5783" w:rsidP="00C1435C">
                      <w:pPr>
                        <w:widowControl w:val="0"/>
                        <w:autoSpaceDE w:val="0"/>
                        <w:autoSpaceDN w:val="0"/>
                        <w:adjustRightInd w:val="0"/>
                        <w:rPr>
                          <w:rFonts w:ascii="Calisto MT" w:hAnsi="Calisto MT" w:cs="Calisto MT"/>
                          <w:b/>
                          <w:color w:val="072B62" w:themeColor="background2" w:themeShade="40"/>
                          <w:sz w:val="22"/>
                          <w:szCs w:val="22"/>
                        </w:rPr>
                      </w:pPr>
                      <w:r w:rsidRPr="00A25476">
                        <w:rPr>
                          <w:rFonts w:ascii="Calisto MT" w:hAnsi="Calisto MT" w:cs="Calisto MT"/>
                          <w:b/>
                          <w:color w:val="072B62" w:themeColor="background2" w:themeShade="40"/>
                          <w:sz w:val="22"/>
                          <w:szCs w:val="22"/>
                        </w:rPr>
                        <w:t xml:space="preserve">MT1= Mini Term 1:  January to March  </w:t>
                      </w:r>
                    </w:p>
                    <w:p w14:paraId="0EEEBA0D" w14:textId="77777777" w:rsidR="00BC5783" w:rsidRPr="00A25476" w:rsidRDefault="00BC5783" w:rsidP="00C1435C">
                      <w:pPr>
                        <w:widowControl w:val="0"/>
                        <w:autoSpaceDE w:val="0"/>
                        <w:autoSpaceDN w:val="0"/>
                        <w:adjustRightInd w:val="0"/>
                        <w:rPr>
                          <w:rFonts w:ascii="Calisto MT" w:hAnsi="Calisto MT" w:cs="Calisto MT"/>
                          <w:b/>
                          <w:color w:val="072B62" w:themeColor="background2" w:themeShade="40"/>
                          <w:sz w:val="22"/>
                          <w:szCs w:val="22"/>
                        </w:rPr>
                      </w:pPr>
                      <w:r w:rsidRPr="00A25476">
                        <w:rPr>
                          <w:rFonts w:ascii="Calisto MT" w:hAnsi="Calisto MT" w:cs="Calisto MT"/>
                          <w:b/>
                          <w:color w:val="072B62" w:themeColor="background2" w:themeShade="40"/>
                          <w:sz w:val="22"/>
                          <w:szCs w:val="22"/>
                        </w:rPr>
                        <w:t>MT2= Mini Term 2:  March to May</w:t>
                      </w:r>
                    </w:p>
                    <w:p w14:paraId="77642E14" w14:textId="77777777" w:rsidR="00BC5783" w:rsidRPr="00A25476" w:rsidRDefault="00BC5783" w:rsidP="00E54AFC">
                      <w:pPr>
                        <w:widowControl w:val="0"/>
                        <w:autoSpaceDE w:val="0"/>
                        <w:autoSpaceDN w:val="0"/>
                        <w:adjustRightInd w:val="0"/>
                        <w:rPr>
                          <w:rFonts w:ascii="Calisto MT" w:hAnsi="Calisto MT" w:cs="Calisto MT"/>
                          <w:color w:val="072B62" w:themeColor="background2" w:themeShade="40"/>
                          <w:sz w:val="22"/>
                          <w:szCs w:val="22"/>
                        </w:rPr>
                      </w:pPr>
                    </w:p>
                    <w:p w14:paraId="5948BFA8"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bookmarkStart w:id="10" w:name="_Hlk495593123"/>
                      <w:r w:rsidRPr="00A25476">
                        <w:rPr>
                          <w:rFonts w:ascii="Calisto MT" w:hAnsi="Calisto MT"/>
                          <w:noProof/>
                          <w:color w:val="072B62" w:themeColor="background2" w:themeShade="40"/>
                          <w:sz w:val="22"/>
                          <w:szCs w:val="22"/>
                        </w:rPr>
                        <w:drawing>
                          <wp:inline distT="0" distB="0" distL="0" distR="0" wp14:anchorId="58D46C68" wp14:editId="684FB43D">
                            <wp:extent cx="3939540" cy="1287780"/>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9540" cy="1287780"/>
                                    </a:xfrm>
                                    <a:prstGeom prst="rect">
                                      <a:avLst/>
                                    </a:prstGeom>
                                    <a:noFill/>
                                    <a:ln>
                                      <a:noFill/>
                                    </a:ln>
                                  </pic:spPr>
                                </pic:pic>
                              </a:graphicData>
                            </a:graphic>
                          </wp:inline>
                        </w:drawing>
                      </w:r>
                    </w:p>
                    <w:bookmarkEnd w:id="10"/>
                    <w:p w14:paraId="56ED7CC0"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6FD7C117"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43178C69"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79727820"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3777579D" w14:textId="77777777" w:rsidR="00BC5783" w:rsidRPr="00A25476" w:rsidRDefault="00BC5783" w:rsidP="001E0197">
                      <w:pPr>
                        <w:widowControl w:val="0"/>
                        <w:autoSpaceDE w:val="0"/>
                        <w:autoSpaceDN w:val="0"/>
                        <w:adjustRightInd w:val="0"/>
                        <w:spacing w:after="120"/>
                        <w:rPr>
                          <w:rFonts w:ascii="Calisto MT" w:hAnsi="Calisto MT" w:cs="Calisto MT"/>
                          <w:color w:val="072B62" w:themeColor="background2" w:themeShade="40"/>
                          <w:sz w:val="22"/>
                          <w:szCs w:val="22"/>
                        </w:rPr>
                      </w:pPr>
                    </w:p>
                    <w:p w14:paraId="786902C4" w14:textId="77777777" w:rsidR="00BC5783" w:rsidRPr="00A25476" w:rsidRDefault="00BC5783" w:rsidP="00A5548E">
                      <w:pPr>
                        <w:rPr>
                          <w:rFonts w:ascii="Calisto MT" w:hAnsi="Calisto MT"/>
                          <w:color w:val="072B62" w:themeColor="background2" w:themeShade="40"/>
                          <w:sz w:val="22"/>
                          <w:szCs w:val="22"/>
                        </w:rPr>
                      </w:pPr>
                    </w:p>
                    <w:p w14:paraId="6F9C0625" w14:textId="77777777" w:rsidR="00BC5783" w:rsidRPr="00A25476" w:rsidRDefault="00BC5783" w:rsidP="00D41AD2">
                      <w:pPr>
                        <w:rPr>
                          <w:rFonts w:ascii="Calisto MT" w:hAnsi="Calisto MT" w:cs="Calisto MT"/>
                          <w:color w:val="072B62" w:themeColor="background2" w:themeShade="40"/>
                          <w:sz w:val="22"/>
                          <w:szCs w:val="22"/>
                        </w:rPr>
                      </w:pPr>
                    </w:p>
                    <w:p w14:paraId="4FA4BDD7" w14:textId="77777777" w:rsidR="00BC5783" w:rsidRPr="00A25476" w:rsidRDefault="00BC5783" w:rsidP="00D41AD2">
                      <w:pPr>
                        <w:rPr>
                          <w:rFonts w:ascii="Calisto MT" w:hAnsi="Calisto MT" w:cs="Calisto MT"/>
                          <w:color w:val="072B62" w:themeColor="background2" w:themeShade="40"/>
                          <w:sz w:val="22"/>
                          <w:szCs w:val="22"/>
                        </w:rPr>
                      </w:pPr>
                    </w:p>
                    <w:p w14:paraId="7E13B971" w14:textId="77777777" w:rsidR="00BC5783" w:rsidRPr="00A25476" w:rsidRDefault="00BC5783" w:rsidP="00D41AD2">
                      <w:pPr>
                        <w:widowControl w:val="0"/>
                        <w:autoSpaceDE w:val="0"/>
                        <w:autoSpaceDN w:val="0"/>
                        <w:adjustRightInd w:val="0"/>
                        <w:rPr>
                          <w:rFonts w:ascii="Calisto MT" w:hAnsi="Calisto MT" w:cs="Calisto MT"/>
                          <w:color w:val="072B62" w:themeColor="background2" w:themeShade="40"/>
                          <w:sz w:val="22"/>
                          <w:szCs w:val="22"/>
                        </w:rPr>
                      </w:pPr>
                    </w:p>
                    <w:p w14:paraId="55BE2A2C" w14:textId="77777777" w:rsidR="00BC5783" w:rsidRPr="00A25476" w:rsidRDefault="00BC5783" w:rsidP="00D41AD2">
                      <w:pPr>
                        <w:widowControl w:val="0"/>
                        <w:autoSpaceDE w:val="0"/>
                        <w:autoSpaceDN w:val="0"/>
                        <w:adjustRightInd w:val="0"/>
                        <w:rPr>
                          <w:rFonts w:ascii="Calisto MT" w:hAnsi="Calisto MT" w:cs="Calisto MT"/>
                          <w:color w:val="072B62" w:themeColor="background2" w:themeShade="40"/>
                          <w:sz w:val="22"/>
                          <w:szCs w:val="22"/>
                        </w:rPr>
                      </w:pPr>
                    </w:p>
                    <w:p w14:paraId="7B64B937" w14:textId="77777777" w:rsidR="00BC5783" w:rsidRPr="00A25476" w:rsidRDefault="00BC5783" w:rsidP="00A5548E">
                      <w:pPr>
                        <w:widowControl w:val="0"/>
                        <w:autoSpaceDE w:val="0"/>
                        <w:autoSpaceDN w:val="0"/>
                        <w:adjustRightInd w:val="0"/>
                        <w:rPr>
                          <w:rFonts w:ascii="Calisto MT" w:hAnsi="Calisto MT" w:cs="Calisto MT"/>
                          <w:color w:val="072B62" w:themeColor="background2" w:themeShade="40"/>
                          <w:sz w:val="22"/>
                          <w:szCs w:val="22"/>
                        </w:rPr>
                      </w:pPr>
                      <w:r w:rsidRPr="00A25476">
                        <w:rPr>
                          <w:rFonts w:ascii="Calisto MT" w:hAnsi="Calisto MT" w:cs="Calisto MT"/>
                          <w:color w:val="072B62" w:themeColor="background2" w:themeShade="40"/>
                          <w:sz w:val="22"/>
                          <w:szCs w:val="22"/>
                        </w:rPr>
                        <w:t xml:space="preserve"> </w:t>
                      </w:r>
                    </w:p>
                    <w:p w14:paraId="62226E03" w14:textId="77777777" w:rsidR="00BC5783" w:rsidRPr="00A25476" w:rsidRDefault="00BC5783" w:rsidP="00A828CF">
                      <w:pPr>
                        <w:widowControl w:val="0"/>
                        <w:autoSpaceDE w:val="0"/>
                        <w:autoSpaceDN w:val="0"/>
                        <w:adjustRightInd w:val="0"/>
                        <w:rPr>
                          <w:rFonts w:ascii="Calisto MT" w:hAnsi="Calisto MT" w:cs="Calisto MT"/>
                          <w:color w:val="072B62" w:themeColor="background2" w:themeShade="40"/>
                          <w:sz w:val="22"/>
                          <w:szCs w:val="22"/>
                        </w:rPr>
                      </w:pPr>
                    </w:p>
                    <w:p w14:paraId="5DE34CD1" w14:textId="77777777" w:rsidR="00BC5783" w:rsidRPr="00A25476" w:rsidRDefault="00BC5783" w:rsidP="00A828CF">
                      <w:pPr>
                        <w:spacing w:after="100"/>
                        <w:rPr>
                          <w:rFonts w:ascii="Calisto MT" w:hAnsi="Calisto MT" w:cs="Calisto MT"/>
                          <w:color w:val="072B62" w:themeColor="background2" w:themeShade="40"/>
                          <w:sz w:val="22"/>
                          <w:szCs w:val="22"/>
                        </w:rPr>
                      </w:pPr>
                    </w:p>
                    <w:p w14:paraId="7406E50F" w14:textId="77777777" w:rsidR="00BC5783" w:rsidRPr="00A25476" w:rsidRDefault="00BC5783">
                      <w:pPr>
                        <w:rPr>
                          <w:color w:val="072B62" w:themeColor="background2" w:themeShade="40"/>
                          <w:sz w:val="22"/>
                          <w:szCs w:val="22"/>
                        </w:rPr>
                      </w:pPr>
                    </w:p>
                    <w:p w14:paraId="478E694F" w14:textId="77777777" w:rsidR="00BC5783" w:rsidRPr="00A25476" w:rsidRDefault="00BC5783">
                      <w:pPr>
                        <w:rPr>
                          <w:color w:val="072B62" w:themeColor="background2" w:themeShade="40"/>
                          <w:sz w:val="22"/>
                          <w:szCs w:val="22"/>
                        </w:rPr>
                      </w:pPr>
                    </w:p>
                    <w:p w14:paraId="3D6AD517" w14:textId="77777777" w:rsidR="00BC5783" w:rsidRPr="00A25476" w:rsidRDefault="00BC5783">
                      <w:pPr>
                        <w:rPr>
                          <w:color w:val="072B62" w:themeColor="background2" w:themeShade="40"/>
                          <w:sz w:val="22"/>
                          <w:szCs w:val="22"/>
                        </w:rPr>
                      </w:pPr>
                    </w:p>
                    <w:p w14:paraId="467DA195" w14:textId="77777777" w:rsidR="00BC5783" w:rsidRPr="00A25476" w:rsidRDefault="00BC5783">
                      <w:pPr>
                        <w:rPr>
                          <w:color w:val="072B62" w:themeColor="background2" w:themeShade="40"/>
                          <w:sz w:val="22"/>
                          <w:szCs w:val="22"/>
                        </w:rPr>
                      </w:pPr>
                    </w:p>
                    <w:p w14:paraId="5CAC9CE1" w14:textId="77777777" w:rsidR="00BC5783" w:rsidRPr="00A25476" w:rsidRDefault="00BC5783">
                      <w:pPr>
                        <w:rPr>
                          <w:color w:val="072B62" w:themeColor="background2" w:themeShade="40"/>
                          <w:sz w:val="22"/>
                          <w:szCs w:val="22"/>
                        </w:rPr>
                      </w:pPr>
                    </w:p>
                    <w:p w14:paraId="650B5614" w14:textId="77777777" w:rsidR="00BC5783" w:rsidRPr="00A25476" w:rsidRDefault="00BC5783">
                      <w:pPr>
                        <w:rPr>
                          <w:color w:val="072B62" w:themeColor="background2" w:themeShade="40"/>
                          <w:sz w:val="22"/>
                          <w:szCs w:val="22"/>
                        </w:rPr>
                      </w:pPr>
                      <w:r w:rsidRPr="00A25476">
                        <w:rPr>
                          <w:rFonts w:ascii="Calisto MT" w:hAnsi="Calisto MT" w:cs="Calisto MT"/>
                          <w:noProof/>
                          <w:color w:val="072B62" w:themeColor="background2" w:themeShade="40"/>
                          <w:sz w:val="22"/>
                          <w:szCs w:val="22"/>
                        </w:rPr>
                        <w:drawing>
                          <wp:inline distT="0" distB="0" distL="0" distR="0" wp14:anchorId="54C26C90" wp14:editId="41CBB970">
                            <wp:extent cx="3509309" cy="12414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4099" cy="1267882"/>
                                    </a:xfrm>
                                    <a:prstGeom prst="rect">
                                      <a:avLst/>
                                    </a:prstGeom>
                                    <a:noFill/>
                                    <a:ln>
                                      <a:noFill/>
                                    </a:ln>
                                  </pic:spPr>
                                </pic:pic>
                              </a:graphicData>
                            </a:graphic>
                          </wp:inline>
                        </w:drawing>
                      </w:r>
                    </w:p>
                    <w:p w14:paraId="7EF21E25" w14:textId="77777777" w:rsidR="00BC5783" w:rsidRPr="00A25476" w:rsidRDefault="00BC5783">
                      <w:pPr>
                        <w:rPr>
                          <w:color w:val="072B62" w:themeColor="background2" w:themeShade="40"/>
                          <w:sz w:val="22"/>
                          <w:szCs w:val="22"/>
                        </w:rPr>
                      </w:pPr>
                    </w:p>
                    <w:p w14:paraId="297B6C53" w14:textId="77777777" w:rsidR="00BC5783" w:rsidRPr="00A25476" w:rsidRDefault="00BC5783">
                      <w:pPr>
                        <w:rPr>
                          <w:color w:val="072B62" w:themeColor="background2" w:themeShade="40"/>
                          <w:sz w:val="22"/>
                          <w:szCs w:val="22"/>
                        </w:rPr>
                      </w:pPr>
                    </w:p>
                    <w:p w14:paraId="7EF781CB" w14:textId="77777777" w:rsidR="00BC5783" w:rsidRPr="00A25476" w:rsidRDefault="00BC5783">
                      <w:pPr>
                        <w:rPr>
                          <w:color w:val="072B62" w:themeColor="background2" w:themeShade="40"/>
                          <w:sz w:val="22"/>
                          <w:szCs w:val="22"/>
                        </w:rPr>
                      </w:pPr>
                    </w:p>
                    <w:p w14:paraId="783B3A2F" w14:textId="77777777" w:rsidR="00BC5783" w:rsidRPr="00A25476" w:rsidRDefault="00BC5783">
                      <w:pPr>
                        <w:rPr>
                          <w:color w:val="072B62" w:themeColor="background2" w:themeShade="40"/>
                          <w:sz w:val="22"/>
                          <w:szCs w:val="22"/>
                        </w:rPr>
                      </w:pPr>
                    </w:p>
                    <w:p w14:paraId="13341D94" w14:textId="77777777" w:rsidR="00BC5783" w:rsidRPr="00A25476" w:rsidRDefault="00BC5783">
                      <w:pPr>
                        <w:rPr>
                          <w:color w:val="072B62" w:themeColor="background2" w:themeShade="40"/>
                          <w:sz w:val="22"/>
                          <w:szCs w:val="22"/>
                        </w:rPr>
                      </w:pPr>
                    </w:p>
                    <w:p w14:paraId="515F7E06" w14:textId="77777777" w:rsidR="00BC5783" w:rsidRPr="00A25476" w:rsidRDefault="00BC5783">
                      <w:pPr>
                        <w:rPr>
                          <w:color w:val="072B62" w:themeColor="background2" w:themeShade="40"/>
                          <w:sz w:val="22"/>
                          <w:szCs w:val="22"/>
                        </w:rPr>
                      </w:pPr>
                    </w:p>
                    <w:p w14:paraId="57727C0D" w14:textId="77777777" w:rsidR="00BC5783" w:rsidRPr="00A25476" w:rsidRDefault="00BC5783">
                      <w:pPr>
                        <w:rPr>
                          <w:color w:val="072B62" w:themeColor="background2" w:themeShade="40"/>
                          <w:sz w:val="22"/>
                          <w:szCs w:val="22"/>
                        </w:rPr>
                      </w:pPr>
                    </w:p>
                    <w:p w14:paraId="5E0DF0B0" w14:textId="77777777" w:rsidR="00BC5783" w:rsidRPr="00A25476" w:rsidRDefault="00BC5783">
                      <w:pPr>
                        <w:rPr>
                          <w:color w:val="072B62" w:themeColor="background2" w:themeShade="40"/>
                          <w:sz w:val="22"/>
                          <w:szCs w:val="22"/>
                        </w:rPr>
                      </w:pPr>
                    </w:p>
                    <w:p w14:paraId="57D77457" w14:textId="77777777" w:rsidR="00BC5783" w:rsidRPr="00A25476" w:rsidRDefault="00BC5783">
                      <w:pPr>
                        <w:rPr>
                          <w:color w:val="072B62" w:themeColor="background2" w:themeShade="40"/>
                          <w:sz w:val="22"/>
                          <w:szCs w:val="22"/>
                        </w:rPr>
                      </w:pPr>
                    </w:p>
                    <w:p w14:paraId="7F9716BA" w14:textId="77777777" w:rsidR="00BC5783" w:rsidRPr="00A25476" w:rsidRDefault="00BC5783">
                      <w:pPr>
                        <w:rPr>
                          <w:color w:val="072B62" w:themeColor="background2" w:themeShade="40"/>
                          <w:sz w:val="22"/>
                          <w:szCs w:val="22"/>
                        </w:rPr>
                      </w:pPr>
                    </w:p>
                    <w:p w14:paraId="624FD7B4" w14:textId="77777777" w:rsidR="00BC5783" w:rsidRPr="00A25476" w:rsidRDefault="00BC5783">
                      <w:pPr>
                        <w:rPr>
                          <w:color w:val="072B62" w:themeColor="background2" w:themeShade="40"/>
                          <w:sz w:val="22"/>
                          <w:szCs w:val="22"/>
                        </w:rPr>
                      </w:pPr>
                    </w:p>
                    <w:p w14:paraId="2C12F13A" w14:textId="77777777" w:rsidR="00BC5783" w:rsidRPr="00A25476" w:rsidRDefault="00BC5783">
                      <w:pPr>
                        <w:rPr>
                          <w:color w:val="072B62" w:themeColor="background2" w:themeShade="40"/>
                          <w:sz w:val="22"/>
                          <w:szCs w:val="22"/>
                        </w:rPr>
                      </w:pPr>
                    </w:p>
                    <w:p w14:paraId="6DBD19EE" w14:textId="77777777" w:rsidR="00BC5783" w:rsidRPr="00A25476" w:rsidRDefault="00BC5783">
                      <w:pPr>
                        <w:rPr>
                          <w:color w:val="072B62" w:themeColor="background2" w:themeShade="40"/>
                          <w:sz w:val="22"/>
                          <w:szCs w:val="22"/>
                        </w:rPr>
                      </w:pPr>
                    </w:p>
                  </w:txbxContent>
                </v:textbox>
                <w10:wrap type="square" anchorx="margin"/>
              </v:shape>
            </w:pict>
          </mc:Fallback>
        </mc:AlternateContent>
      </w:r>
      <w:r w:rsidR="00A828CF" w:rsidRPr="00160330">
        <w:rPr>
          <w:rFonts w:ascii="Calisto MT" w:hAnsi="Calisto MT"/>
          <w:b/>
          <w:noProof/>
          <w:sz w:val="22"/>
          <w:szCs w:val="22"/>
        </w:rPr>
        <mc:AlternateContent>
          <mc:Choice Requires="wps">
            <w:drawing>
              <wp:anchor distT="45720" distB="45720" distL="114300" distR="114300" simplePos="0" relativeHeight="251719680" behindDoc="0" locked="0" layoutInCell="1" allowOverlap="1" wp14:anchorId="0D3272EA" wp14:editId="636F3EAB">
                <wp:simplePos x="0" y="0"/>
                <wp:positionH relativeFrom="margin">
                  <wp:posOffset>4823460</wp:posOffset>
                </wp:positionH>
                <wp:positionV relativeFrom="paragraph">
                  <wp:posOffset>0</wp:posOffset>
                </wp:positionV>
                <wp:extent cx="2065020" cy="8046720"/>
                <wp:effectExtent l="0" t="0" r="1143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8046720"/>
                        </a:xfrm>
                        <a:prstGeom prst="rect">
                          <a:avLst/>
                        </a:prstGeom>
                        <a:solidFill>
                          <a:srgbClr val="FFFFFF"/>
                        </a:solidFill>
                        <a:ln w="9525">
                          <a:solidFill>
                            <a:schemeClr val="bg2">
                              <a:lumMod val="25000"/>
                            </a:schemeClr>
                          </a:solidFill>
                          <a:miter lim="800000"/>
                          <a:headEnd/>
                          <a:tailEnd/>
                        </a:ln>
                      </wps:spPr>
                      <wps:txbx>
                        <w:txbxContent>
                          <w:p w14:paraId="1F3782F1" w14:textId="77777777" w:rsidR="00BC5783" w:rsidRPr="0069275B" w:rsidRDefault="00BC5783" w:rsidP="00C1435C">
                            <w:pPr>
                              <w:rPr>
                                <w:i/>
                              </w:rPr>
                            </w:pPr>
                            <w:r>
                              <w:t>Monday 12:15-2:55</w:t>
                            </w:r>
                            <w:r w:rsidRPr="00F546F3">
                              <w:t xml:space="preserve"> </w:t>
                            </w:r>
                            <w:r w:rsidRPr="0069275B">
                              <w:rPr>
                                <w:i/>
                              </w:rPr>
                              <w:t>Whitson</w:t>
                            </w:r>
                          </w:p>
                          <w:p w14:paraId="2FA7107F" w14:textId="77777777" w:rsidR="00BC5783" w:rsidRDefault="00BC5783"/>
                          <w:p w14:paraId="3730B3C6" w14:textId="77777777" w:rsidR="00BC5783" w:rsidRDefault="00BC5783"/>
                          <w:p w14:paraId="626D9263" w14:textId="77777777" w:rsidR="00BC5783" w:rsidRDefault="00BC5783"/>
                          <w:p w14:paraId="2095C98B" w14:textId="77777777" w:rsidR="00BC5783" w:rsidRDefault="00BC5783"/>
                          <w:p w14:paraId="2D618A5A" w14:textId="77777777" w:rsidR="00BC5783" w:rsidRDefault="00BC5783"/>
                          <w:p w14:paraId="120562A9" w14:textId="77777777" w:rsidR="00BC5783" w:rsidRDefault="00BC5783"/>
                          <w:p w14:paraId="73A69734" w14:textId="77777777" w:rsidR="00BC5783" w:rsidRDefault="00BC5783"/>
                          <w:p w14:paraId="59038D5E" w14:textId="77777777" w:rsidR="00BC5783" w:rsidRDefault="00BC5783"/>
                          <w:p w14:paraId="78532324" w14:textId="77777777" w:rsidR="00BC5783" w:rsidRDefault="00BC5783"/>
                          <w:p w14:paraId="28780DAC" w14:textId="77777777" w:rsidR="00BC5783" w:rsidRDefault="00BC5783">
                            <w:r>
                              <w:t xml:space="preserve">Wednesday 6:00-8:40 </w:t>
                            </w:r>
                            <w:r w:rsidRPr="00BC5783">
                              <w:rPr>
                                <w:i/>
                              </w:rPr>
                              <w:t>Niemi</w:t>
                            </w:r>
                          </w:p>
                          <w:p w14:paraId="20B1410D" w14:textId="77777777" w:rsidR="00BC5783" w:rsidRDefault="00BC5783"/>
                          <w:p w14:paraId="4B1940BA" w14:textId="77777777" w:rsidR="00BC5783" w:rsidRDefault="00BC5783"/>
                          <w:p w14:paraId="22D4F178" w14:textId="77777777" w:rsidR="00BC5783" w:rsidRDefault="00BC5783"/>
                          <w:p w14:paraId="5E405086" w14:textId="77777777" w:rsidR="00BC5783" w:rsidRDefault="00BC5783"/>
                          <w:p w14:paraId="645E0CE7" w14:textId="77777777" w:rsidR="00BC5783" w:rsidRDefault="00BC5783"/>
                          <w:p w14:paraId="0721ED29" w14:textId="77777777" w:rsidR="00BC5783" w:rsidRDefault="00BC5783"/>
                          <w:p w14:paraId="3B93FF4F" w14:textId="77777777" w:rsidR="00BC5783" w:rsidRDefault="00BC5783"/>
                          <w:p w14:paraId="37B64321" w14:textId="77777777" w:rsidR="00BC5783" w:rsidRDefault="00BC5783"/>
                          <w:p w14:paraId="663A2320" w14:textId="77777777" w:rsidR="00BC5783" w:rsidRDefault="00BC5783"/>
                          <w:p w14:paraId="5F62702B" w14:textId="77777777" w:rsidR="00BC5783" w:rsidRDefault="00BC5783"/>
                          <w:p w14:paraId="5E7610E3" w14:textId="77777777" w:rsidR="00A27491" w:rsidRDefault="00A27491"/>
                          <w:p w14:paraId="7272CA8D" w14:textId="77777777" w:rsidR="00A27491" w:rsidRDefault="00A27491"/>
                          <w:p w14:paraId="38D16741" w14:textId="77777777" w:rsidR="00A27491" w:rsidRDefault="00A27491"/>
                          <w:p w14:paraId="5472EEF8" w14:textId="77777777" w:rsidR="00BC5783" w:rsidRDefault="00BC5783">
                            <w:pPr>
                              <w:rPr>
                                <w:i/>
                              </w:rPr>
                            </w:pPr>
                            <w:r>
                              <w:t xml:space="preserve">Monday 6:00-8:40 </w:t>
                            </w:r>
                            <w:r w:rsidRPr="00BC5783">
                              <w:rPr>
                                <w:i/>
                              </w:rPr>
                              <w:t>Albright</w:t>
                            </w:r>
                          </w:p>
                          <w:p w14:paraId="58468F70" w14:textId="77777777" w:rsidR="00BC5783" w:rsidRDefault="00BC5783">
                            <w:pPr>
                              <w:rPr>
                                <w:i/>
                              </w:rPr>
                            </w:pPr>
                          </w:p>
                          <w:p w14:paraId="25F99262" w14:textId="77777777" w:rsidR="00BC5783" w:rsidRDefault="00BC5783">
                            <w:pPr>
                              <w:rPr>
                                <w:i/>
                              </w:rPr>
                            </w:pPr>
                          </w:p>
                          <w:p w14:paraId="72717325" w14:textId="77777777" w:rsidR="00BC5783" w:rsidRDefault="00BC5783">
                            <w:pPr>
                              <w:rPr>
                                <w:i/>
                              </w:rPr>
                            </w:pPr>
                          </w:p>
                          <w:p w14:paraId="055B3F77" w14:textId="77777777" w:rsidR="00BC5783" w:rsidRDefault="00BC5783">
                            <w:pPr>
                              <w:rPr>
                                <w:i/>
                              </w:rPr>
                            </w:pPr>
                          </w:p>
                          <w:p w14:paraId="189E76CC" w14:textId="77777777" w:rsidR="00BC5783" w:rsidRDefault="00BC5783">
                            <w:pPr>
                              <w:rPr>
                                <w:i/>
                              </w:rPr>
                            </w:pPr>
                          </w:p>
                          <w:p w14:paraId="12403D4A" w14:textId="77777777" w:rsidR="00BC5783" w:rsidRDefault="00BC5783">
                            <w:pPr>
                              <w:rPr>
                                <w:i/>
                              </w:rPr>
                            </w:pPr>
                          </w:p>
                          <w:p w14:paraId="457BF6CE" w14:textId="77777777" w:rsidR="00BC5783" w:rsidRPr="00BC5783" w:rsidRDefault="00BC5783">
                            <w:r>
                              <w:t xml:space="preserve">Online 3/19-5/11 </w:t>
                            </w:r>
                            <w:r w:rsidRPr="00BC5783">
                              <w:rPr>
                                <w:i/>
                              </w:rPr>
                              <w:t>Nadim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72EA" id="_x0000_s1050" type="#_x0000_t202" style="position:absolute;left:0;text-align:left;margin-left:379.8pt;margin-top:0;width:162.6pt;height:633.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" strokecolor="#072b60 [814]">
                <v:textbox>
                  <w:txbxContent>
                    <w:p w14:paraId="1F3782F1" w14:textId="77777777" w:rsidR="00BC5783" w:rsidRPr="0069275B" w:rsidRDefault="00BC5783" w:rsidP="00C1435C">
                      <w:pPr>
                        <w:rPr>
                          <w:i/>
                        </w:rPr>
                      </w:pPr>
                      <w:r>
                        <w:t>Monday 12:15-2:55</w:t>
                      </w:r>
                      <w:r w:rsidRPr="00F546F3">
                        <w:t xml:space="preserve"> </w:t>
                      </w:r>
                      <w:r w:rsidRPr="0069275B">
                        <w:rPr>
                          <w:i/>
                        </w:rPr>
                        <w:t>Whitson</w:t>
                      </w:r>
                    </w:p>
                    <w:p w14:paraId="2FA7107F" w14:textId="77777777" w:rsidR="00BC5783" w:rsidRDefault="00BC5783"/>
                    <w:p w14:paraId="3730B3C6" w14:textId="77777777" w:rsidR="00BC5783" w:rsidRDefault="00BC5783"/>
                    <w:p w14:paraId="626D9263" w14:textId="77777777" w:rsidR="00BC5783" w:rsidRDefault="00BC5783"/>
                    <w:p w14:paraId="2095C98B" w14:textId="77777777" w:rsidR="00BC5783" w:rsidRDefault="00BC5783"/>
                    <w:p w14:paraId="2D618A5A" w14:textId="77777777" w:rsidR="00BC5783" w:rsidRDefault="00BC5783"/>
                    <w:p w14:paraId="120562A9" w14:textId="77777777" w:rsidR="00BC5783" w:rsidRDefault="00BC5783"/>
                    <w:p w14:paraId="73A69734" w14:textId="77777777" w:rsidR="00BC5783" w:rsidRDefault="00BC5783"/>
                    <w:p w14:paraId="59038D5E" w14:textId="77777777" w:rsidR="00BC5783" w:rsidRDefault="00BC5783"/>
                    <w:p w14:paraId="78532324" w14:textId="77777777" w:rsidR="00BC5783" w:rsidRDefault="00BC5783"/>
                    <w:p w14:paraId="28780DAC" w14:textId="77777777" w:rsidR="00BC5783" w:rsidRDefault="00BC5783">
                      <w:r>
                        <w:t xml:space="preserve">Wednesday 6:00-8:40 </w:t>
                      </w:r>
                      <w:r w:rsidRPr="00BC5783">
                        <w:rPr>
                          <w:i/>
                        </w:rPr>
                        <w:t>Niemi</w:t>
                      </w:r>
                    </w:p>
                    <w:p w14:paraId="20B1410D" w14:textId="77777777" w:rsidR="00BC5783" w:rsidRDefault="00BC5783"/>
                    <w:p w14:paraId="4B1940BA" w14:textId="77777777" w:rsidR="00BC5783" w:rsidRDefault="00BC5783"/>
                    <w:p w14:paraId="22D4F178" w14:textId="77777777" w:rsidR="00BC5783" w:rsidRDefault="00BC5783"/>
                    <w:p w14:paraId="5E405086" w14:textId="77777777" w:rsidR="00BC5783" w:rsidRDefault="00BC5783"/>
                    <w:p w14:paraId="645E0CE7" w14:textId="77777777" w:rsidR="00BC5783" w:rsidRDefault="00BC5783"/>
                    <w:p w14:paraId="0721ED29" w14:textId="77777777" w:rsidR="00BC5783" w:rsidRDefault="00BC5783"/>
                    <w:p w14:paraId="3B93FF4F" w14:textId="77777777" w:rsidR="00BC5783" w:rsidRDefault="00BC5783"/>
                    <w:p w14:paraId="37B64321" w14:textId="77777777" w:rsidR="00BC5783" w:rsidRDefault="00BC5783"/>
                    <w:p w14:paraId="663A2320" w14:textId="77777777" w:rsidR="00BC5783" w:rsidRDefault="00BC5783"/>
                    <w:p w14:paraId="5F62702B" w14:textId="77777777" w:rsidR="00BC5783" w:rsidRDefault="00BC5783"/>
                    <w:p w14:paraId="5E7610E3" w14:textId="77777777" w:rsidR="00A27491" w:rsidRDefault="00A27491"/>
                    <w:p w14:paraId="7272CA8D" w14:textId="77777777" w:rsidR="00A27491" w:rsidRDefault="00A27491"/>
                    <w:p w14:paraId="38D16741" w14:textId="77777777" w:rsidR="00A27491" w:rsidRDefault="00A27491"/>
                    <w:p w14:paraId="5472EEF8" w14:textId="77777777" w:rsidR="00BC5783" w:rsidRDefault="00BC5783">
                      <w:pPr>
                        <w:rPr>
                          <w:i/>
                        </w:rPr>
                      </w:pPr>
                      <w:r>
                        <w:t xml:space="preserve">Monday 6:00-8:40 </w:t>
                      </w:r>
                      <w:r w:rsidRPr="00BC5783">
                        <w:rPr>
                          <w:i/>
                        </w:rPr>
                        <w:t>Albright</w:t>
                      </w:r>
                    </w:p>
                    <w:p w14:paraId="58468F70" w14:textId="77777777" w:rsidR="00BC5783" w:rsidRDefault="00BC5783">
                      <w:pPr>
                        <w:rPr>
                          <w:i/>
                        </w:rPr>
                      </w:pPr>
                    </w:p>
                    <w:p w14:paraId="25F99262" w14:textId="77777777" w:rsidR="00BC5783" w:rsidRDefault="00BC5783">
                      <w:pPr>
                        <w:rPr>
                          <w:i/>
                        </w:rPr>
                      </w:pPr>
                    </w:p>
                    <w:p w14:paraId="72717325" w14:textId="77777777" w:rsidR="00BC5783" w:rsidRDefault="00BC5783">
                      <w:pPr>
                        <w:rPr>
                          <w:i/>
                        </w:rPr>
                      </w:pPr>
                    </w:p>
                    <w:p w14:paraId="055B3F77" w14:textId="77777777" w:rsidR="00BC5783" w:rsidRDefault="00BC5783">
                      <w:pPr>
                        <w:rPr>
                          <w:i/>
                        </w:rPr>
                      </w:pPr>
                    </w:p>
                    <w:p w14:paraId="189E76CC" w14:textId="77777777" w:rsidR="00BC5783" w:rsidRDefault="00BC5783">
                      <w:pPr>
                        <w:rPr>
                          <w:i/>
                        </w:rPr>
                      </w:pPr>
                    </w:p>
                    <w:p w14:paraId="12403D4A" w14:textId="77777777" w:rsidR="00BC5783" w:rsidRDefault="00BC5783">
                      <w:pPr>
                        <w:rPr>
                          <w:i/>
                        </w:rPr>
                      </w:pPr>
                    </w:p>
                    <w:p w14:paraId="457BF6CE" w14:textId="77777777" w:rsidR="00BC5783" w:rsidRPr="00BC5783" w:rsidRDefault="00BC5783">
                      <w:r>
                        <w:t xml:space="preserve">Online 3/19-5/11 </w:t>
                      </w:r>
                      <w:r w:rsidRPr="00BC5783">
                        <w:rPr>
                          <w:i/>
                        </w:rPr>
                        <w:t>Nadim</w:t>
                      </w:r>
                    </w:p>
                  </w:txbxContent>
                </v:textbox>
                <w10:wrap type="square" anchorx="margin"/>
              </v:shape>
            </w:pict>
          </mc:Fallback>
        </mc:AlternateContent>
      </w:r>
    </w:p>
    <w:sectPr w:rsidR="00A25F98" w:rsidRPr="00160330" w:rsidSect="00DA4300">
      <w:type w:val="continuous"/>
      <w:pgSz w:w="12240" w:h="15840"/>
      <w:pgMar w:top="1440" w:right="630" w:bottom="1440" w:left="720" w:header="720" w:footer="720" w:gutter="0"/>
      <w:pgBorders w:offsetFrom="page">
        <w:top w:val="single" w:sz="12" w:space="24" w:color="auto"/>
        <w:left w:val="single" w:sz="12" w:space="24" w:color="auto"/>
        <w:bottom w:val="single" w:sz="12" w:space="24" w:color="auto"/>
        <w:right w:val="single" w:sz="12" w:space="24" w:color="auto"/>
      </w:pgBorders>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E648D" w14:textId="77777777" w:rsidR="007B65D7" w:rsidRDefault="007B65D7" w:rsidP="00707059">
      <w:r>
        <w:separator/>
      </w:r>
    </w:p>
  </w:endnote>
  <w:endnote w:type="continuationSeparator" w:id="0">
    <w:p w14:paraId="7B4C392B" w14:textId="77777777" w:rsidR="007B65D7" w:rsidRDefault="007B65D7" w:rsidP="0070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altName w:val="DokChampa"/>
    <w:charset w:val="00"/>
    <w:family w:val="auto"/>
    <w:pitch w:val="variable"/>
    <w:sig w:usb0="E1000AEF" w:usb1="5000A1FF" w:usb2="00000000" w:usb3="00000000" w:csb0="000001BF" w:csb1="00000000"/>
  </w:font>
  <w:font w:name="Lucida Bright">
    <w:panose1 w:val="020406020505050203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326575"/>
      <w:docPartObj>
        <w:docPartGallery w:val="Page Numbers (Bottom of Page)"/>
        <w:docPartUnique/>
      </w:docPartObj>
    </w:sdtPr>
    <w:sdtEndPr>
      <w:rPr>
        <w:noProof/>
      </w:rPr>
    </w:sdtEndPr>
    <w:sdtContent>
      <w:p w14:paraId="36D26AC5" w14:textId="77777777" w:rsidR="00BC5783" w:rsidRDefault="00BC5783">
        <w:pPr>
          <w:pStyle w:val="Footer"/>
          <w:jc w:val="right"/>
        </w:pPr>
        <w:r>
          <w:fldChar w:fldCharType="begin"/>
        </w:r>
        <w:r>
          <w:instrText xml:space="preserve"> PAGE   \* MERGEFORMAT </w:instrText>
        </w:r>
        <w:r>
          <w:fldChar w:fldCharType="separate"/>
        </w:r>
        <w:r w:rsidR="00740528">
          <w:rPr>
            <w:noProof/>
          </w:rPr>
          <w:t>12</w:t>
        </w:r>
        <w:r>
          <w:rPr>
            <w:noProof/>
          </w:rPr>
          <w:fldChar w:fldCharType="end"/>
        </w:r>
      </w:p>
    </w:sdtContent>
  </w:sdt>
  <w:p w14:paraId="4156CA8D" w14:textId="77777777" w:rsidR="00BC5783" w:rsidRDefault="00BC5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D04D1" w14:textId="77777777" w:rsidR="007B65D7" w:rsidRDefault="007B65D7" w:rsidP="00707059">
      <w:r>
        <w:separator/>
      </w:r>
    </w:p>
  </w:footnote>
  <w:footnote w:type="continuationSeparator" w:id="0">
    <w:p w14:paraId="0C3097A1" w14:textId="77777777" w:rsidR="007B65D7" w:rsidRDefault="007B65D7" w:rsidP="0070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2DE8" w14:textId="77777777" w:rsidR="00BC5783" w:rsidRDefault="00BC5783">
    <w:pPr>
      <w:pStyle w:val="Header"/>
    </w:pPr>
    <w:r>
      <w:t>IO Infoline</w:t>
    </w:r>
    <w:r>
      <w:tab/>
    </w:r>
    <w:r>
      <w:tab/>
      <w:t xml:space="preserve"> Fall 2017</w:t>
    </w:r>
  </w:p>
  <w:p w14:paraId="7F502905" w14:textId="77777777" w:rsidR="00BC5783" w:rsidRPr="00B860F1" w:rsidRDefault="00BC5783">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000"/>
    <w:multiLevelType w:val="hybridMultilevel"/>
    <w:tmpl w:val="C788620C"/>
    <w:lvl w:ilvl="0" w:tplc="ECE482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40524D"/>
    <w:multiLevelType w:val="hybridMultilevel"/>
    <w:tmpl w:val="FE6860A6"/>
    <w:lvl w:ilvl="0" w:tplc="79B47D6C">
      <w:start w:val="1"/>
      <w:numFmt w:val="decimal"/>
      <w:lvlText w:val="%1."/>
      <w:lvlJc w:val="left"/>
      <w:pPr>
        <w:ind w:left="720" w:hanging="360"/>
      </w:pPr>
      <w:rPr>
        <w:rFonts w:ascii="Calibri" w:hAnsi="Calibri" w:cs="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9308D"/>
    <w:multiLevelType w:val="hybridMultilevel"/>
    <w:tmpl w:val="F9526CA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E68E8"/>
    <w:multiLevelType w:val="hybridMultilevel"/>
    <w:tmpl w:val="9574096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AF0001"/>
    <w:multiLevelType w:val="hybridMultilevel"/>
    <w:tmpl w:val="9216D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F6D40"/>
    <w:multiLevelType w:val="hybridMultilevel"/>
    <w:tmpl w:val="E0CCB08E"/>
    <w:lvl w:ilvl="0" w:tplc="D9EE142A">
      <w:start w:val="1"/>
      <w:numFmt w:val="decimal"/>
      <w:lvlText w:val="%1."/>
      <w:lvlJc w:val="left"/>
      <w:pPr>
        <w:ind w:left="720" w:hanging="360"/>
      </w:pPr>
      <w:rPr>
        <w:rFonts w:asciiTheme="minorHAnsi" w:eastAsiaTheme="minorHAnsi"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1B6AA6"/>
    <w:multiLevelType w:val="hybridMultilevel"/>
    <w:tmpl w:val="ED1E197E"/>
    <w:lvl w:ilvl="0" w:tplc="3A507B54">
      <w:start w:val="1"/>
      <w:numFmt w:val="decimal"/>
      <w:lvlText w:val="%1."/>
      <w:lvlJc w:val="left"/>
      <w:pPr>
        <w:ind w:left="1080" w:hanging="360"/>
      </w:pPr>
      <w:rPr>
        <w:rFonts w:ascii="Calibri" w:hAnsi="Calibri" w:cs="Times New Roman" w:hint="default"/>
        <w:b w:val="0"/>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7C76C0"/>
    <w:multiLevelType w:val="multilevel"/>
    <w:tmpl w:val="DFF8DC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283A53"/>
    <w:multiLevelType w:val="hybridMultilevel"/>
    <w:tmpl w:val="F87407BC"/>
    <w:lvl w:ilvl="0" w:tplc="70BEB3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5A0DF9"/>
    <w:multiLevelType w:val="hybridMultilevel"/>
    <w:tmpl w:val="564E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C4019"/>
    <w:multiLevelType w:val="multilevel"/>
    <w:tmpl w:val="6B4242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9F36B8"/>
    <w:multiLevelType w:val="hybridMultilevel"/>
    <w:tmpl w:val="171E5D54"/>
    <w:lvl w:ilvl="0" w:tplc="DF66DF68">
      <w:numFmt w:val="bullet"/>
      <w:lvlText w:val=""/>
      <w:lvlJc w:val="left"/>
      <w:pPr>
        <w:ind w:left="360" w:hanging="360"/>
      </w:pPr>
      <w:rPr>
        <w:rFonts w:ascii="Symbol" w:eastAsia="Times New Roman" w:hAnsi="Symbol" w:cs="Times New Roman" w:hint="default"/>
        <w:color w:val="0000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9F6F0F"/>
    <w:multiLevelType w:val="hybridMultilevel"/>
    <w:tmpl w:val="D6E6C4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95019"/>
    <w:multiLevelType w:val="hybridMultilevel"/>
    <w:tmpl w:val="13F2AC62"/>
    <w:lvl w:ilvl="0" w:tplc="9A66DD5E">
      <w:start w:val="1"/>
      <w:numFmt w:val="decimal"/>
      <w:lvlText w:val="%1."/>
      <w:lvlJc w:val="left"/>
      <w:pPr>
        <w:ind w:left="720" w:hanging="360"/>
      </w:pPr>
      <w:rPr>
        <w:rFonts w:asciiTheme="minorHAnsi" w:eastAsiaTheme="minorHAnsi"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1651B"/>
    <w:multiLevelType w:val="multilevel"/>
    <w:tmpl w:val="1526C2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D23CE3"/>
    <w:multiLevelType w:val="hybridMultilevel"/>
    <w:tmpl w:val="60A4CB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2B56F1"/>
    <w:multiLevelType w:val="multilevel"/>
    <w:tmpl w:val="4D8084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AF0324"/>
    <w:multiLevelType w:val="hybridMultilevel"/>
    <w:tmpl w:val="D218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47F12"/>
    <w:multiLevelType w:val="hybridMultilevel"/>
    <w:tmpl w:val="2D86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F456E"/>
    <w:multiLevelType w:val="multilevel"/>
    <w:tmpl w:val="BD3C39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A302C0"/>
    <w:multiLevelType w:val="hybridMultilevel"/>
    <w:tmpl w:val="FD10E13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146D82"/>
    <w:multiLevelType w:val="multilevel"/>
    <w:tmpl w:val="AEFA54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8B7300"/>
    <w:multiLevelType w:val="multilevel"/>
    <w:tmpl w:val="137AB7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4D2AF6"/>
    <w:multiLevelType w:val="hybridMultilevel"/>
    <w:tmpl w:val="8634E7E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479E8"/>
    <w:multiLevelType w:val="multilevel"/>
    <w:tmpl w:val="F998D2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3E6CFE"/>
    <w:multiLevelType w:val="hybridMultilevel"/>
    <w:tmpl w:val="1376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74F0B"/>
    <w:multiLevelType w:val="multilevel"/>
    <w:tmpl w:val="5C766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0130514">
    <w:abstractNumId w:val="12"/>
  </w:num>
  <w:num w:numId="2" w16cid:durableId="1119034194">
    <w:abstractNumId w:val="4"/>
  </w:num>
  <w:num w:numId="3" w16cid:durableId="350841828">
    <w:abstractNumId w:val="26"/>
  </w:num>
  <w:num w:numId="4" w16cid:durableId="1473132321">
    <w:abstractNumId w:val="21"/>
  </w:num>
  <w:num w:numId="5" w16cid:durableId="50278014">
    <w:abstractNumId w:val="19"/>
  </w:num>
  <w:num w:numId="6" w16cid:durableId="1167749180">
    <w:abstractNumId w:val="24"/>
  </w:num>
  <w:num w:numId="7" w16cid:durableId="2128694345">
    <w:abstractNumId w:val="16"/>
  </w:num>
  <w:num w:numId="8" w16cid:durableId="1068307720">
    <w:abstractNumId w:val="22"/>
  </w:num>
  <w:num w:numId="9" w16cid:durableId="61568206">
    <w:abstractNumId w:val="7"/>
  </w:num>
  <w:num w:numId="10" w16cid:durableId="1806656496">
    <w:abstractNumId w:val="14"/>
  </w:num>
  <w:num w:numId="11" w16cid:durableId="1991902602">
    <w:abstractNumId w:val="10"/>
  </w:num>
  <w:num w:numId="12" w16cid:durableId="1773359088">
    <w:abstractNumId w:val="11"/>
  </w:num>
  <w:num w:numId="13" w16cid:durableId="895506044">
    <w:abstractNumId w:val="1"/>
  </w:num>
  <w:num w:numId="14" w16cid:durableId="1440951347">
    <w:abstractNumId w:val="6"/>
  </w:num>
  <w:num w:numId="15" w16cid:durableId="240457290">
    <w:abstractNumId w:val="13"/>
  </w:num>
  <w:num w:numId="16" w16cid:durableId="42340305">
    <w:abstractNumId w:val="9"/>
  </w:num>
  <w:num w:numId="17" w16cid:durableId="21253721">
    <w:abstractNumId w:val="18"/>
  </w:num>
  <w:num w:numId="18" w16cid:durableId="2245174">
    <w:abstractNumId w:val="3"/>
  </w:num>
  <w:num w:numId="19" w16cid:durableId="2130859755">
    <w:abstractNumId w:val="15"/>
  </w:num>
  <w:num w:numId="20" w16cid:durableId="689642708">
    <w:abstractNumId w:val="23"/>
  </w:num>
  <w:num w:numId="21" w16cid:durableId="310402891">
    <w:abstractNumId w:val="2"/>
  </w:num>
  <w:num w:numId="22" w16cid:durableId="1396928612">
    <w:abstractNumId w:val="20"/>
  </w:num>
  <w:num w:numId="23" w16cid:durableId="1800954338">
    <w:abstractNumId w:val="8"/>
  </w:num>
  <w:num w:numId="24" w16cid:durableId="988824648">
    <w:abstractNumId w:val="0"/>
  </w:num>
  <w:num w:numId="25" w16cid:durableId="2037005244">
    <w:abstractNumId w:val="5"/>
  </w:num>
  <w:num w:numId="26" w16cid:durableId="1244414383">
    <w:abstractNumId w:val="25"/>
  </w:num>
  <w:num w:numId="27" w16cid:durableId="3404697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FE"/>
    <w:rsid w:val="0000112E"/>
    <w:rsid w:val="0000365A"/>
    <w:rsid w:val="00014F0B"/>
    <w:rsid w:val="00016C35"/>
    <w:rsid w:val="00040DD3"/>
    <w:rsid w:val="0004318F"/>
    <w:rsid w:val="0005642F"/>
    <w:rsid w:val="000C0C3E"/>
    <w:rsid w:val="000C1D89"/>
    <w:rsid w:val="000C2449"/>
    <w:rsid w:val="000D3907"/>
    <w:rsid w:val="000D642A"/>
    <w:rsid w:val="000F536B"/>
    <w:rsid w:val="001149B1"/>
    <w:rsid w:val="0011717A"/>
    <w:rsid w:val="00130EAB"/>
    <w:rsid w:val="00146C3C"/>
    <w:rsid w:val="001507F8"/>
    <w:rsid w:val="00160330"/>
    <w:rsid w:val="00164876"/>
    <w:rsid w:val="001923B6"/>
    <w:rsid w:val="00192F12"/>
    <w:rsid w:val="001964CE"/>
    <w:rsid w:val="001C005B"/>
    <w:rsid w:val="001C21DC"/>
    <w:rsid w:val="001C7C78"/>
    <w:rsid w:val="001E0197"/>
    <w:rsid w:val="001F186A"/>
    <w:rsid w:val="00222AB1"/>
    <w:rsid w:val="0024174E"/>
    <w:rsid w:val="00245D53"/>
    <w:rsid w:val="002467FA"/>
    <w:rsid w:val="002A38F7"/>
    <w:rsid w:val="002C46E3"/>
    <w:rsid w:val="002D0702"/>
    <w:rsid w:val="002D534F"/>
    <w:rsid w:val="002E3DA8"/>
    <w:rsid w:val="0031769F"/>
    <w:rsid w:val="00323951"/>
    <w:rsid w:val="00323C91"/>
    <w:rsid w:val="00331F4E"/>
    <w:rsid w:val="00340CE5"/>
    <w:rsid w:val="00346378"/>
    <w:rsid w:val="00362CCB"/>
    <w:rsid w:val="00373C57"/>
    <w:rsid w:val="003861BB"/>
    <w:rsid w:val="00395249"/>
    <w:rsid w:val="00396D7F"/>
    <w:rsid w:val="003A390C"/>
    <w:rsid w:val="003B502D"/>
    <w:rsid w:val="003B57E6"/>
    <w:rsid w:val="003C1C35"/>
    <w:rsid w:val="003E1A63"/>
    <w:rsid w:val="003E564B"/>
    <w:rsid w:val="003F1D45"/>
    <w:rsid w:val="00422B18"/>
    <w:rsid w:val="00446CE6"/>
    <w:rsid w:val="00472604"/>
    <w:rsid w:val="0047735C"/>
    <w:rsid w:val="0049197F"/>
    <w:rsid w:val="004D5865"/>
    <w:rsid w:val="004D69ED"/>
    <w:rsid w:val="004F0B78"/>
    <w:rsid w:val="004F39E3"/>
    <w:rsid w:val="00523BE7"/>
    <w:rsid w:val="005301DF"/>
    <w:rsid w:val="00530D3F"/>
    <w:rsid w:val="00563295"/>
    <w:rsid w:val="00577039"/>
    <w:rsid w:val="00577CFD"/>
    <w:rsid w:val="00584199"/>
    <w:rsid w:val="0059274F"/>
    <w:rsid w:val="00597A4D"/>
    <w:rsid w:val="005A29D4"/>
    <w:rsid w:val="005A393A"/>
    <w:rsid w:val="005D3143"/>
    <w:rsid w:val="005E2505"/>
    <w:rsid w:val="00603DFC"/>
    <w:rsid w:val="00604C66"/>
    <w:rsid w:val="00607257"/>
    <w:rsid w:val="00626C94"/>
    <w:rsid w:val="00637C37"/>
    <w:rsid w:val="00642C99"/>
    <w:rsid w:val="0069275B"/>
    <w:rsid w:val="0069673B"/>
    <w:rsid w:val="006A05FA"/>
    <w:rsid w:val="006B75D8"/>
    <w:rsid w:val="006D49E7"/>
    <w:rsid w:val="00707059"/>
    <w:rsid w:val="007071A8"/>
    <w:rsid w:val="00707C14"/>
    <w:rsid w:val="00717272"/>
    <w:rsid w:val="007173AA"/>
    <w:rsid w:val="0072664B"/>
    <w:rsid w:val="007404B2"/>
    <w:rsid w:val="00740528"/>
    <w:rsid w:val="00756045"/>
    <w:rsid w:val="00760E4B"/>
    <w:rsid w:val="00761E74"/>
    <w:rsid w:val="0076640C"/>
    <w:rsid w:val="00767C60"/>
    <w:rsid w:val="0077691A"/>
    <w:rsid w:val="00796F9A"/>
    <w:rsid w:val="007A6E3D"/>
    <w:rsid w:val="007B0D8C"/>
    <w:rsid w:val="007B65D7"/>
    <w:rsid w:val="007C5DEE"/>
    <w:rsid w:val="007C74BC"/>
    <w:rsid w:val="007D1701"/>
    <w:rsid w:val="007D5CBF"/>
    <w:rsid w:val="007E3DEC"/>
    <w:rsid w:val="007F5F9D"/>
    <w:rsid w:val="00803D20"/>
    <w:rsid w:val="008122A6"/>
    <w:rsid w:val="00821526"/>
    <w:rsid w:val="0082470D"/>
    <w:rsid w:val="00826E69"/>
    <w:rsid w:val="00832A50"/>
    <w:rsid w:val="00834021"/>
    <w:rsid w:val="00855A24"/>
    <w:rsid w:val="00882A5B"/>
    <w:rsid w:val="0089115E"/>
    <w:rsid w:val="008919B4"/>
    <w:rsid w:val="0089455A"/>
    <w:rsid w:val="008F43C4"/>
    <w:rsid w:val="009039FD"/>
    <w:rsid w:val="00912DB4"/>
    <w:rsid w:val="00914834"/>
    <w:rsid w:val="00916C07"/>
    <w:rsid w:val="009270D1"/>
    <w:rsid w:val="00944040"/>
    <w:rsid w:val="009504FF"/>
    <w:rsid w:val="009715FE"/>
    <w:rsid w:val="00982299"/>
    <w:rsid w:val="00983ED8"/>
    <w:rsid w:val="009A1BEA"/>
    <w:rsid w:val="009B5CF2"/>
    <w:rsid w:val="009B75CD"/>
    <w:rsid w:val="009D3CC3"/>
    <w:rsid w:val="009D78D2"/>
    <w:rsid w:val="009E049D"/>
    <w:rsid w:val="009E2C53"/>
    <w:rsid w:val="009E2E6F"/>
    <w:rsid w:val="009E7A93"/>
    <w:rsid w:val="00A16884"/>
    <w:rsid w:val="00A203EB"/>
    <w:rsid w:val="00A25476"/>
    <w:rsid w:val="00A25F98"/>
    <w:rsid w:val="00A27491"/>
    <w:rsid w:val="00A420C7"/>
    <w:rsid w:val="00A51AAD"/>
    <w:rsid w:val="00A5548E"/>
    <w:rsid w:val="00A676B8"/>
    <w:rsid w:val="00A74A07"/>
    <w:rsid w:val="00A7595D"/>
    <w:rsid w:val="00A82709"/>
    <w:rsid w:val="00A828CF"/>
    <w:rsid w:val="00A84EF6"/>
    <w:rsid w:val="00AB42AA"/>
    <w:rsid w:val="00AB5E79"/>
    <w:rsid w:val="00AC6D95"/>
    <w:rsid w:val="00AF5151"/>
    <w:rsid w:val="00B03029"/>
    <w:rsid w:val="00B220EC"/>
    <w:rsid w:val="00B246EA"/>
    <w:rsid w:val="00B56A3A"/>
    <w:rsid w:val="00B77C12"/>
    <w:rsid w:val="00B860F1"/>
    <w:rsid w:val="00BB53A4"/>
    <w:rsid w:val="00BC5783"/>
    <w:rsid w:val="00BE72C2"/>
    <w:rsid w:val="00BE7FAC"/>
    <w:rsid w:val="00BF44D7"/>
    <w:rsid w:val="00C03EED"/>
    <w:rsid w:val="00C1435C"/>
    <w:rsid w:val="00C213EC"/>
    <w:rsid w:val="00C25806"/>
    <w:rsid w:val="00C4430D"/>
    <w:rsid w:val="00C55F10"/>
    <w:rsid w:val="00C66E73"/>
    <w:rsid w:val="00C806BE"/>
    <w:rsid w:val="00CC6642"/>
    <w:rsid w:val="00CD09BA"/>
    <w:rsid w:val="00CE76A7"/>
    <w:rsid w:val="00CF7221"/>
    <w:rsid w:val="00CF7F4C"/>
    <w:rsid w:val="00D014E1"/>
    <w:rsid w:val="00D1453D"/>
    <w:rsid w:val="00D41AD2"/>
    <w:rsid w:val="00D542CE"/>
    <w:rsid w:val="00D57587"/>
    <w:rsid w:val="00D64FDB"/>
    <w:rsid w:val="00D90ACE"/>
    <w:rsid w:val="00DA4300"/>
    <w:rsid w:val="00DC6BBE"/>
    <w:rsid w:val="00DD515F"/>
    <w:rsid w:val="00DF0AB3"/>
    <w:rsid w:val="00DF27AF"/>
    <w:rsid w:val="00E023B5"/>
    <w:rsid w:val="00E14814"/>
    <w:rsid w:val="00E26374"/>
    <w:rsid w:val="00E33169"/>
    <w:rsid w:val="00E54AFC"/>
    <w:rsid w:val="00E60674"/>
    <w:rsid w:val="00E64FEA"/>
    <w:rsid w:val="00E6528C"/>
    <w:rsid w:val="00EA1D6F"/>
    <w:rsid w:val="00EC6A3E"/>
    <w:rsid w:val="00ED27E8"/>
    <w:rsid w:val="00EF6910"/>
    <w:rsid w:val="00F05E2C"/>
    <w:rsid w:val="00F21F88"/>
    <w:rsid w:val="00F2496D"/>
    <w:rsid w:val="00F434A8"/>
    <w:rsid w:val="00F5283A"/>
    <w:rsid w:val="00F546F3"/>
    <w:rsid w:val="00F6627D"/>
    <w:rsid w:val="00F7274D"/>
    <w:rsid w:val="00F95333"/>
    <w:rsid w:val="00FA0C58"/>
    <w:rsid w:val="00FA11BE"/>
    <w:rsid w:val="00FA1911"/>
    <w:rsid w:val="00FA5997"/>
    <w:rsid w:val="00FC4E74"/>
    <w:rsid w:val="00FE07EA"/>
    <w:rsid w:val="00FE2B5F"/>
    <w:rsid w:val="00FF2E0E"/>
    <w:rsid w:val="00FF4453"/>
    <w:rsid w:val="00FF4DC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1915230"/>
  <w15:docId w15:val="{26D9435D-EA38-423B-92DB-DD41670E6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707059"/>
    <w:pPr>
      <w:tabs>
        <w:tab w:val="center" w:pos="4680"/>
        <w:tab w:val="right" w:pos="9360"/>
      </w:tabs>
    </w:pPr>
  </w:style>
  <w:style w:type="character" w:customStyle="1" w:styleId="HeaderChar">
    <w:name w:val="Header Char"/>
    <w:basedOn w:val="DefaultParagraphFont"/>
    <w:link w:val="Header"/>
    <w:uiPriority w:val="99"/>
    <w:rsid w:val="00707059"/>
    <w:rPr>
      <w:sz w:val="24"/>
      <w:szCs w:val="24"/>
    </w:rPr>
  </w:style>
  <w:style w:type="paragraph" w:styleId="Footer">
    <w:name w:val="footer"/>
    <w:basedOn w:val="Normal"/>
    <w:link w:val="FooterChar"/>
    <w:uiPriority w:val="99"/>
    <w:unhideWhenUsed/>
    <w:rsid w:val="00707059"/>
    <w:pPr>
      <w:tabs>
        <w:tab w:val="center" w:pos="4680"/>
        <w:tab w:val="right" w:pos="9360"/>
      </w:tabs>
    </w:pPr>
  </w:style>
  <w:style w:type="character" w:customStyle="1" w:styleId="FooterChar">
    <w:name w:val="Footer Char"/>
    <w:basedOn w:val="DefaultParagraphFont"/>
    <w:link w:val="Footer"/>
    <w:uiPriority w:val="99"/>
    <w:rsid w:val="00707059"/>
    <w:rPr>
      <w:sz w:val="24"/>
      <w:szCs w:val="24"/>
    </w:rPr>
  </w:style>
  <w:style w:type="paragraph" w:styleId="NormalWeb">
    <w:name w:val="Normal (Web)"/>
    <w:basedOn w:val="Normal"/>
    <w:uiPriority w:val="99"/>
    <w:unhideWhenUsed/>
    <w:rsid w:val="00F21F88"/>
    <w:pPr>
      <w:spacing w:before="100" w:beforeAutospacing="1" w:after="100" w:afterAutospacing="1"/>
    </w:pPr>
    <w:rPr>
      <w:rFonts w:ascii="Times" w:eastAsiaTheme="minorEastAsia" w:hAnsi="Times" w:cs="Times New Roman"/>
      <w:sz w:val="20"/>
      <w:szCs w:val="20"/>
    </w:rPr>
  </w:style>
  <w:style w:type="paragraph" w:styleId="ListParagraph">
    <w:name w:val="List Paragraph"/>
    <w:basedOn w:val="Normal"/>
    <w:uiPriority w:val="34"/>
    <w:qFormat/>
    <w:rsid w:val="00F5283A"/>
    <w:pPr>
      <w:ind w:left="720"/>
      <w:contextualSpacing/>
    </w:pPr>
  </w:style>
  <w:style w:type="character" w:styleId="CommentReference">
    <w:name w:val="annotation reference"/>
    <w:basedOn w:val="DefaultParagraphFont"/>
    <w:uiPriority w:val="99"/>
    <w:semiHidden/>
    <w:unhideWhenUsed/>
    <w:rsid w:val="004D69ED"/>
    <w:rPr>
      <w:sz w:val="18"/>
      <w:szCs w:val="18"/>
    </w:rPr>
  </w:style>
  <w:style w:type="paragraph" w:styleId="CommentText">
    <w:name w:val="annotation text"/>
    <w:basedOn w:val="Normal"/>
    <w:link w:val="CommentTextChar"/>
    <w:uiPriority w:val="99"/>
    <w:semiHidden/>
    <w:unhideWhenUsed/>
    <w:rsid w:val="004D69ED"/>
    <w:pPr>
      <w:spacing w:after="200"/>
    </w:pPr>
    <w:rPr>
      <w:rFonts w:eastAsiaTheme="minorEastAsia"/>
    </w:rPr>
  </w:style>
  <w:style w:type="character" w:customStyle="1" w:styleId="CommentTextChar">
    <w:name w:val="Comment Text Char"/>
    <w:basedOn w:val="DefaultParagraphFont"/>
    <w:link w:val="CommentText"/>
    <w:uiPriority w:val="99"/>
    <w:semiHidden/>
    <w:rsid w:val="004D69ED"/>
    <w:rPr>
      <w:rFonts w:eastAsiaTheme="minorEastAsia"/>
      <w:sz w:val="24"/>
      <w:szCs w:val="24"/>
    </w:rPr>
  </w:style>
  <w:style w:type="table" w:styleId="TableGrid">
    <w:name w:val="Table Grid"/>
    <w:basedOn w:val="TableNormal"/>
    <w:uiPriority w:val="59"/>
    <w:rsid w:val="00386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61BB"/>
    <w:rPr>
      <w:color w:val="9454C3" w:themeColor="hyperlink"/>
      <w:u w:val="single"/>
    </w:rPr>
  </w:style>
  <w:style w:type="character" w:customStyle="1" w:styleId="UnresolvedMention1">
    <w:name w:val="Unresolved Mention1"/>
    <w:basedOn w:val="DefaultParagraphFont"/>
    <w:uiPriority w:val="99"/>
    <w:semiHidden/>
    <w:unhideWhenUsed/>
    <w:rsid w:val="003861BB"/>
    <w:rPr>
      <w:color w:val="808080"/>
      <w:shd w:val="clear" w:color="auto" w:fill="E6E6E6"/>
    </w:rPr>
  </w:style>
  <w:style w:type="paragraph" w:styleId="Caption">
    <w:name w:val="caption"/>
    <w:basedOn w:val="Normal"/>
    <w:next w:val="Normal"/>
    <w:uiPriority w:val="35"/>
    <w:unhideWhenUsed/>
    <w:qFormat/>
    <w:rsid w:val="00395249"/>
    <w:pPr>
      <w:spacing w:after="200"/>
    </w:pPr>
    <w:rPr>
      <w:i/>
      <w:iCs/>
      <w:color w:val="24285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92448">
      <w:bodyDiv w:val="1"/>
      <w:marLeft w:val="0"/>
      <w:marRight w:val="0"/>
      <w:marTop w:val="0"/>
      <w:marBottom w:val="0"/>
      <w:divBdr>
        <w:top w:val="none" w:sz="0" w:space="0" w:color="auto"/>
        <w:left w:val="none" w:sz="0" w:space="0" w:color="auto"/>
        <w:bottom w:val="none" w:sz="0" w:space="0" w:color="auto"/>
        <w:right w:val="none" w:sz="0" w:space="0" w:color="auto"/>
      </w:divBdr>
      <w:divsChild>
        <w:div w:id="2134788162">
          <w:marLeft w:val="0"/>
          <w:marRight w:val="0"/>
          <w:marTop w:val="0"/>
          <w:marBottom w:val="0"/>
          <w:divBdr>
            <w:top w:val="none" w:sz="0" w:space="0" w:color="auto"/>
            <w:left w:val="none" w:sz="0" w:space="0" w:color="auto"/>
            <w:bottom w:val="none" w:sz="0" w:space="0" w:color="auto"/>
            <w:right w:val="none" w:sz="0" w:space="0" w:color="auto"/>
          </w:divBdr>
        </w:div>
        <w:div w:id="958802186">
          <w:marLeft w:val="0"/>
          <w:marRight w:val="0"/>
          <w:marTop w:val="0"/>
          <w:marBottom w:val="0"/>
          <w:divBdr>
            <w:top w:val="none" w:sz="0" w:space="0" w:color="auto"/>
            <w:left w:val="none" w:sz="0" w:space="0" w:color="auto"/>
            <w:bottom w:val="none" w:sz="0" w:space="0" w:color="auto"/>
            <w:right w:val="none" w:sz="0" w:space="0" w:color="auto"/>
          </w:divBdr>
        </w:div>
        <w:div w:id="2114863406">
          <w:marLeft w:val="0"/>
          <w:marRight w:val="0"/>
          <w:marTop w:val="0"/>
          <w:marBottom w:val="0"/>
          <w:divBdr>
            <w:top w:val="none" w:sz="0" w:space="0" w:color="auto"/>
            <w:left w:val="none" w:sz="0" w:space="0" w:color="auto"/>
            <w:bottom w:val="none" w:sz="0" w:space="0" w:color="auto"/>
            <w:right w:val="none" w:sz="0" w:space="0" w:color="auto"/>
          </w:divBdr>
        </w:div>
        <w:div w:id="422455008">
          <w:marLeft w:val="0"/>
          <w:marRight w:val="0"/>
          <w:marTop w:val="0"/>
          <w:marBottom w:val="0"/>
          <w:divBdr>
            <w:top w:val="none" w:sz="0" w:space="0" w:color="auto"/>
            <w:left w:val="none" w:sz="0" w:space="0" w:color="auto"/>
            <w:bottom w:val="none" w:sz="0" w:space="0" w:color="auto"/>
            <w:right w:val="none" w:sz="0" w:space="0" w:color="auto"/>
          </w:divBdr>
        </w:div>
        <w:div w:id="2076851930">
          <w:marLeft w:val="0"/>
          <w:marRight w:val="0"/>
          <w:marTop w:val="0"/>
          <w:marBottom w:val="0"/>
          <w:divBdr>
            <w:top w:val="none" w:sz="0" w:space="0" w:color="auto"/>
            <w:left w:val="none" w:sz="0" w:space="0" w:color="auto"/>
            <w:bottom w:val="none" w:sz="0" w:space="0" w:color="auto"/>
            <w:right w:val="none" w:sz="0" w:space="0" w:color="auto"/>
          </w:divBdr>
        </w:div>
        <w:div w:id="1508979845">
          <w:marLeft w:val="720"/>
          <w:marRight w:val="0"/>
          <w:marTop w:val="0"/>
          <w:marBottom w:val="0"/>
          <w:divBdr>
            <w:top w:val="none" w:sz="0" w:space="0" w:color="auto"/>
            <w:left w:val="none" w:sz="0" w:space="0" w:color="auto"/>
            <w:bottom w:val="none" w:sz="0" w:space="0" w:color="auto"/>
            <w:right w:val="none" w:sz="0" w:space="0" w:color="auto"/>
          </w:divBdr>
        </w:div>
        <w:div w:id="1527477578">
          <w:marLeft w:val="720"/>
          <w:marRight w:val="0"/>
          <w:marTop w:val="0"/>
          <w:marBottom w:val="0"/>
          <w:divBdr>
            <w:top w:val="none" w:sz="0" w:space="0" w:color="auto"/>
            <w:left w:val="none" w:sz="0" w:space="0" w:color="auto"/>
            <w:bottom w:val="none" w:sz="0" w:space="0" w:color="auto"/>
            <w:right w:val="none" w:sz="0" w:space="0" w:color="auto"/>
          </w:divBdr>
        </w:div>
        <w:div w:id="1067724653">
          <w:marLeft w:val="720"/>
          <w:marRight w:val="0"/>
          <w:marTop w:val="0"/>
          <w:marBottom w:val="0"/>
          <w:divBdr>
            <w:top w:val="none" w:sz="0" w:space="0" w:color="auto"/>
            <w:left w:val="none" w:sz="0" w:space="0" w:color="auto"/>
            <w:bottom w:val="none" w:sz="0" w:space="0" w:color="auto"/>
            <w:right w:val="none" w:sz="0" w:space="0" w:color="auto"/>
          </w:divBdr>
        </w:div>
        <w:div w:id="131871321">
          <w:marLeft w:val="720"/>
          <w:marRight w:val="0"/>
          <w:marTop w:val="0"/>
          <w:marBottom w:val="0"/>
          <w:divBdr>
            <w:top w:val="none" w:sz="0" w:space="0" w:color="auto"/>
            <w:left w:val="none" w:sz="0" w:space="0" w:color="auto"/>
            <w:bottom w:val="none" w:sz="0" w:space="0" w:color="auto"/>
            <w:right w:val="none" w:sz="0" w:space="0" w:color="auto"/>
          </w:divBdr>
        </w:div>
        <w:div w:id="265164488">
          <w:marLeft w:val="720"/>
          <w:marRight w:val="0"/>
          <w:marTop w:val="0"/>
          <w:marBottom w:val="0"/>
          <w:divBdr>
            <w:top w:val="none" w:sz="0" w:space="0" w:color="auto"/>
            <w:left w:val="none" w:sz="0" w:space="0" w:color="auto"/>
            <w:bottom w:val="none" w:sz="0" w:space="0" w:color="auto"/>
            <w:right w:val="none" w:sz="0" w:space="0" w:color="auto"/>
          </w:divBdr>
        </w:div>
      </w:divsChild>
    </w:div>
    <w:div w:id="287057185">
      <w:bodyDiv w:val="1"/>
      <w:marLeft w:val="0"/>
      <w:marRight w:val="0"/>
      <w:marTop w:val="0"/>
      <w:marBottom w:val="0"/>
      <w:divBdr>
        <w:top w:val="none" w:sz="0" w:space="0" w:color="auto"/>
        <w:left w:val="none" w:sz="0" w:space="0" w:color="auto"/>
        <w:bottom w:val="none" w:sz="0" w:space="0" w:color="auto"/>
        <w:right w:val="none" w:sz="0" w:space="0" w:color="auto"/>
      </w:divBdr>
    </w:div>
    <w:div w:id="470097751">
      <w:bodyDiv w:val="1"/>
      <w:marLeft w:val="0"/>
      <w:marRight w:val="0"/>
      <w:marTop w:val="0"/>
      <w:marBottom w:val="0"/>
      <w:divBdr>
        <w:top w:val="none" w:sz="0" w:space="0" w:color="auto"/>
        <w:left w:val="none" w:sz="0" w:space="0" w:color="auto"/>
        <w:bottom w:val="none" w:sz="0" w:space="0" w:color="auto"/>
        <w:right w:val="none" w:sz="0" w:space="0" w:color="auto"/>
      </w:divBdr>
    </w:div>
    <w:div w:id="684553315">
      <w:bodyDiv w:val="1"/>
      <w:marLeft w:val="0"/>
      <w:marRight w:val="0"/>
      <w:marTop w:val="0"/>
      <w:marBottom w:val="0"/>
      <w:divBdr>
        <w:top w:val="none" w:sz="0" w:space="0" w:color="auto"/>
        <w:left w:val="none" w:sz="0" w:space="0" w:color="auto"/>
        <w:bottom w:val="none" w:sz="0" w:space="0" w:color="auto"/>
        <w:right w:val="none" w:sz="0" w:space="0" w:color="auto"/>
      </w:divBdr>
      <w:divsChild>
        <w:div w:id="1338771297">
          <w:marLeft w:val="720"/>
          <w:marRight w:val="0"/>
          <w:marTop w:val="0"/>
          <w:marBottom w:val="0"/>
          <w:divBdr>
            <w:top w:val="none" w:sz="0" w:space="0" w:color="auto"/>
            <w:left w:val="none" w:sz="0" w:space="0" w:color="auto"/>
            <w:bottom w:val="none" w:sz="0" w:space="0" w:color="auto"/>
            <w:right w:val="none" w:sz="0" w:space="0" w:color="auto"/>
          </w:divBdr>
        </w:div>
        <w:div w:id="692415967">
          <w:marLeft w:val="720"/>
          <w:marRight w:val="0"/>
          <w:marTop w:val="0"/>
          <w:marBottom w:val="0"/>
          <w:divBdr>
            <w:top w:val="none" w:sz="0" w:space="0" w:color="auto"/>
            <w:left w:val="none" w:sz="0" w:space="0" w:color="auto"/>
            <w:bottom w:val="none" w:sz="0" w:space="0" w:color="auto"/>
            <w:right w:val="none" w:sz="0" w:space="0" w:color="auto"/>
          </w:divBdr>
        </w:div>
        <w:div w:id="862013711">
          <w:marLeft w:val="720"/>
          <w:marRight w:val="0"/>
          <w:marTop w:val="0"/>
          <w:marBottom w:val="0"/>
          <w:divBdr>
            <w:top w:val="none" w:sz="0" w:space="0" w:color="auto"/>
            <w:left w:val="none" w:sz="0" w:space="0" w:color="auto"/>
            <w:bottom w:val="none" w:sz="0" w:space="0" w:color="auto"/>
            <w:right w:val="none" w:sz="0" w:space="0" w:color="auto"/>
          </w:divBdr>
        </w:div>
        <w:div w:id="1600526655">
          <w:marLeft w:val="720"/>
          <w:marRight w:val="0"/>
          <w:marTop w:val="0"/>
          <w:marBottom w:val="0"/>
          <w:divBdr>
            <w:top w:val="none" w:sz="0" w:space="0" w:color="auto"/>
            <w:left w:val="none" w:sz="0" w:space="0" w:color="auto"/>
            <w:bottom w:val="none" w:sz="0" w:space="0" w:color="auto"/>
            <w:right w:val="none" w:sz="0" w:space="0" w:color="auto"/>
          </w:divBdr>
        </w:div>
        <w:div w:id="579219570">
          <w:marLeft w:val="0"/>
          <w:marRight w:val="0"/>
          <w:marTop w:val="0"/>
          <w:marBottom w:val="0"/>
          <w:divBdr>
            <w:top w:val="none" w:sz="0" w:space="0" w:color="auto"/>
            <w:left w:val="none" w:sz="0" w:space="0" w:color="auto"/>
            <w:bottom w:val="none" w:sz="0" w:space="0" w:color="auto"/>
            <w:right w:val="none" w:sz="0" w:space="0" w:color="auto"/>
          </w:divBdr>
          <w:divsChild>
            <w:div w:id="1394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35917802">
      <w:bodyDiv w:val="1"/>
      <w:marLeft w:val="0"/>
      <w:marRight w:val="0"/>
      <w:marTop w:val="0"/>
      <w:marBottom w:val="0"/>
      <w:divBdr>
        <w:top w:val="none" w:sz="0" w:space="0" w:color="auto"/>
        <w:left w:val="none" w:sz="0" w:space="0" w:color="auto"/>
        <w:bottom w:val="none" w:sz="0" w:space="0" w:color="auto"/>
        <w:right w:val="none" w:sz="0" w:space="0" w:color="auto"/>
      </w:divBdr>
      <w:divsChild>
        <w:div w:id="44187343">
          <w:marLeft w:val="720"/>
          <w:marRight w:val="0"/>
          <w:marTop w:val="0"/>
          <w:marBottom w:val="0"/>
          <w:divBdr>
            <w:top w:val="none" w:sz="0" w:space="0" w:color="auto"/>
            <w:left w:val="none" w:sz="0" w:space="0" w:color="auto"/>
            <w:bottom w:val="none" w:sz="0" w:space="0" w:color="auto"/>
            <w:right w:val="none" w:sz="0" w:space="0" w:color="auto"/>
          </w:divBdr>
        </w:div>
        <w:div w:id="1109351699">
          <w:marLeft w:val="720"/>
          <w:marRight w:val="0"/>
          <w:marTop w:val="0"/>
          <w:marBottom w:val="0"/>
          <w:divBdr>
            <w:top w:val="none" w:sz="0" w:space="0" w:color="auto"/>
            <w:left w:val="none" w:sz="0" w:space="0" w:color="auto"/>
            <w:bottom w:val="none" w:sz="0" w:space="0" w:color="auto"/>
            <w:right w:val="none" w:sz="0" w:space="0" w:color="auto"/>
          </w:divBdr>
        </w:div>
        <w:div w:id="1119834125">
          <w:marLeft w:val="720"/>
          <w:marRight w:val="0"/>
          <w:marTop w:val="0"/>
          <w:marBottom w:val="0"/>
          <w:divBdr>
            <w:top w:val="none" w:sz="0" w:space="0" w:color="auto"/>
            <w:left w:val="none" w:sz="0" w:space="0" w:color="auto"/>
            <w:bottom w:val="none" w:sz="0" w:space="0" w:color="auto"/>
            <w:right w:val="none" w:sz="0" w:space="0" w:color="auto"/>
          </w:divBdr>
        </w:div>
        <w:div w:id="721173437">
          <w:marLeft w:val="720"/>
          <w:marRight w:val="0"/>
          <w:marTop w:val="0"/>
          <w:marBottom w:val="0"/>
          <w:divBdr>
            <w:top w:val="none" w:sz="0" w:space="0" w:color="auto"/>
            <w:left w:val="none" w:sz="0" w:space="0" w:color="auto"/>
            <w:bottom w:val="none" w:sz="0" w:space="0" w:color="auto"/>
            <w:right w:val="none" w:sz="0" w:space="0" w:color="auto"/>
          </w:divBdr>
        </w:div>
        <w:div w:id="944193698">
          <w:marLeft w:val="0"/>
          <w:marRight w:val="0"/>
          <w:marTop w:val="0"/>
          <w:marBottom w:val="0"/>
          <w:divBdr>
            <w:top w:val="none" w:sz="0" w:space="0" w:color="auto"/>
            <w:left w:val="none" w:sz="0" w:space="0" w:color="auto"/>
            <w:bottom w:val="none" w:sz="0" w:space="0" w:color="auto"/>
            <w:right w:val="none" w:sz="0" w:space="0" w:color="auto"/>
          </w:divBdr>
          <w:divsChild>
            <w:div w:id="18453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18257">
      <w:bodyDiv w:val="1"/>
      <w:marLeft w:val="0"/>
      <w:marRight w:val="0"/>
      <w:marTop w:val="0"/>
      <w:marBottom w:val="0"/>
      <w:divBdr>
        <w:top w:val="none" w:sz="0" w:space="0" w:color="auto"/>
        <w:left w:val="none" w:sz="0" w:space="0" w:color="auto"/>
        <w:bottom w:val="none" w:sz="0" w:space="0" w:color="auto"/>
        <w:right w:val="none" w:sz="0" w:space="0" w:color="auto"/>
      </w:divBdr>
    </w:div>
    <w:div w:id="1387990647">
      <w:bodyDiv w:val="1"/>
      <w:marLeft w:val="0"/>
      <w:marRight w:val="0"/>
      <w:marTop w:val="0"/>
      <w:marBottom w:val="0"/>
      <w:divBdr>
        <w:top w:val="none" w:sz="0" w:space="0" w:color="auto"/>
        <w:left w:val="none" w:sz="0" w:space="0" w:color="auto"/>
        <w:bottom w:val="none" w:sz="0" w:space="0" w:color="auto"/>
        <w:right w:val="none" w:sz="0" w:space="0" w:color="auto"/>
      </w:divBdr>
    </w:div>
    <w:div w:id="1477183718">
      <w:bodyDiv w:val="1"/>
      <w:marLeft w:val="0"/>
      <w:marRight w:val="0"/>
      <w:marTop w:val="0"/>
      <w:marBottom w:val="0"/>
      <w:divBdr>
        <w:top w:val="none" w:sz="0" w:space="0" w:color="auto"/>
        <w:left w:val="none" w:sz="0" w:space="0" w:color="auto"/>
        <w:bottom w:val="none" w:sz="0" w:space="0" w:color="auto"/>
        <w:right w:val="none" w:sz="0" w:space="0" w:color="auto"/>
      </w:divBdr>
    </w:div>
    <w:div w:id="1568571325">
      <w:bodyDiv w:val="1"/>
      <w:marLeft w:val="0"/>
      <w:marRight w:val="0"/>
      <w:marTop w:val="0"/>
      <w:marBottom w:val="0"/>
      <w:divBdr>
        <w:top w:val="none" w:sz="0" w:space="0" w:color="auto"/>
        <w:left w:val="none" w:sz="0" w:space="0" w:color="auto"/>
        <w:bottom w:val="none" w:sz="0" w:space="0" w:color="auto"/>
        <w:right w:val="none" w:sz="0" w:space="0" w:color="auto"/>
      </w:divBdr>
    </w:div>
    <w:div w:id="1899972527">
      <w:bodyDiv w:val="1"/>
      <w:marLeft w:val="0"/>
      <w:marRight w:val="0"/>
      <w:marTop w:val="0"/>
      <w:marBottom w:val="0"/>
      <w:divBdr>
        <w:top w:val="none" w:sz="0" w:space="0" w:color="auto"/>
        <w:left w:val="none" w:sz="0" w:space="0" w:color="auto"/>
        <w:bottom w:val="none" w:sz="0" w:space="0" w:color="auto"/>
        <w:right w:val="none" w:sz="0" w:space="0" w:color="auto"/>
      </w:divBdr>
    </w:div>
    <w:div w:id="1966277263">
      <w:bodyDiv w:val="1"/>
      <w:marLeft w:val="0"/>
      <w:marRight w:val="0"/>
      <w:marTop w:val="0"/>
      <w:marBottom w:val="0"/>
      <w:divBdr>
        <w:top w:val="none" w:sz="0" w:space="0" w:color="auto"/>
        <w:left w:val="none" w:sz="0" w:space="0" w:color="auto"/>
        <w:bottom w:val="none" w:sz="0" w:space="0" w:color="auto"/>
        <w:right w:val="none" w:sz="0" w:space="0" w:color="auto"/>
      </w:divBdr>
    </w:div>
    <w:div w:id="1982495276">
      <w:bodyDiv w:val="1"/>
      <w:marLeft w:val="0"/>
      <w:marRight w:val="0"/>
      <w:marTop w:val="0"/>
      <w:marBottom w:val="0"/>
      <w:divBdr>
        <w:top w:val="none" w:sz="0" w:space="0" w:color="auto"/>
        <w:left w:val="none" w:sz="0" w:space="0" w:color="auto"/>
        <w:bottom w:val="none" w:sz="0" w:space="0" w:color="auto"/>
        <w:right w:val="none" w:sz="0" w:space="0" w:color="auto"/>
      </w:divBdr>
      <w:divsChild>
        <w:div w:id="1100874029">
          <w:marLeft w:val="0"/>
          <w:marRight w:val="0"/>
          <w:marTop w:val="0"/>
          <w:marBottom w:val="0"/>
          <w:divBdr>
            <w:top w:val="none" w:sz="0" w:space="0" w:color="auto"/>
            <w:left w:val="none" w:sz="0" w:space="0" w:color="auto"/>
            <w:bottom w:val="none" w:sz="0" w:space="0" w:color="auto"/>
            <w:right w:val="none" w:sz="0" w:space="0" w:color="auto"/>
          </w:divBdr>
        </w:div>
        <w:div w:id="915898332">
          <w:marLeft w:val="0"/>
          <w:marRight w:val="0"/>
          <w:marTop w:val="0"/>
          <w:marBottom w:val="0"/>
          <w:divBdr>
            <w:top w:val="none" w:sz="0" w:space="0" w:color="auto"/>
            <w:left w:val="none" w:sz="0" w:space="0" w:color="auto"/>
            <w:bottom w:val="none" w:sz="0" w:space="0" w:color="auto"/>
            <w:right w:val="none" w:sz="0" w:space="0" w:color="auto"/>
          </w:divBdr>
        </w:div>
        <w:div w:id="1199245440">
          <w:marLeft w:val="0"/>
          <w:marRight w:val="0"/>
          <w:marTop w:val="0"/>
          <w:marBottom w:val="0"/>
          <w:divBdr>
            <w:top w:val="none" w:sz="0" w:space="0" w:color="auto"/>
            <w:left w:val="none" w:sz="0" w:space="0" w:color="auto"/>
            <w:bottom w:val="none" w:sz="0" w:space="0" w:color="auto"/>
            <w:right w:val="none" w:sz="0" w:space="0" w:color="auto"/>
          </w:divBdr>
        </w:div>
        <w:div w:id="267081745">
          <w:marLeft w:val="0"/>
          <w:marRight w:val="0"/>
          <w:marTop w:val="0"/>
          <w:marBottom w:val="0"/>
          <w:divBdr>
            <w:top w:val="none" w:sz="0" w:space="0" w:color="auto"/>
            <w:left w:val="none" w:sz="0" w:space="0" w:color="auto"/>
            <w:bottom w:val="none" w:sz="0" w:space="0" w:color="auto"/>
            <w:right w:val="none" w:sz="0" w:space="0" w:color="auto"/>
          </w:divBdr>
        </w:div>
        <w:div w:id="825510668">
          <w:marLeft w:val="0"/>
          <w:marRight w:val="0"/>
          <w:marTop w:val="0"/>
          <w:marBottom w:val="0"/>
          <w:divBdr>
            <w:top w:val="none" w:sz="0" w:space="0" w:color="auto"/>
            <w:left w:val="none" w:sz="0" w:space="0" w:color="auto"/>
            <w:bottom w:val="none" w:sz="0" w:space="0" w:color="auto"/>
            <w:right w:val="none" w:sz="0" w:space="0" w:color="auto"/>
          </w:divBdr>
        </w:div>
        <w:div w:id="723453688">
          <w:marLeft w:val="0"/>
          <w:marRight w:val="0"/>
          <w:marTop w:val="0"/>
          <w:marBottom w:val="0"/>
          <w:divBdr>
            <w:top w:val="none" w:sz="0" w:space="0" w:color="auto"/>
            <w:left w:val="none" w:sz="0" w:space="0" w:color="auto"/>
            <w:bottom w:val="none" w:sz="0" w:space="0" w:color="auto"/>
            <w:right w:val="none" w:sz="0" w:space="0" w:color="auto"/>
          </w:divBdr>
        </w:div>
        <w:div w:id="1708679291">
          <w:marLeft w:val="0"/>
          <w:marRight w:val="0"/>
          <w:marTop w:val="0"/>
          <w:marBottom w:val="0"/>
          <w:divBdr>
            <w:top w:val="none" w:sz="0" w:space="0" w:color="auto"/>
            <w:left w:val="none" w:sz="0" w:space="0" w:color="auto"/>
            <w:bottom w:val="none" w:sz="0" w:space="0" w:color="auto"/>
            <w:right w:val="none" w:sz="0" w:space="0" w:color="auto"/>
          </w:divBdr>
        </w:div>
      </w:divsChild>
    </w:div>
    <w:div w:id="2021929955">
      <w:bodyDiv w:val="1"/>
      <w:marLeft w:val="0"/>
      <w:marRight w:val="0"/>
      <w:marTop w:val="0"/>
      <w:marBottom w:val="0"/>
      <w:divBdr>
        <w:top w:val="none" w:sz="0" w:space="0" w:color="auto"/>
        <w:left w:val="none" w:sz="0" w:space="0" w:color="auto"/>
        <w:bottom w:val="none" w:sz="0" w:space="0" w:color="auto"/>
        <w:right w:val="none" w:sz="0" w:space="0" w:color="auto"/>
      </w:divBdr>
      <w:divsChild>
        <w:div w:id="1282567565">
          <w:marLeft w:val="720"/>
          <w:marRight w:val="0"/>
          <w:marTop w:val="0"/>
          <w:marBottom w:val="0"/>
          <w:divBdr>
            <w:top w:val="none" w:sz="0" w:space="0" w:color="auto"/>
            <w:left w:val="none" w:sz="0" w:space="0" w:color="auto"/>
            <w:bottom w:val="none" w:sz="0" w:space="0" w:color="auto"/>
            <w:right w:val="none" w:sz="0" w:space="0" w:color="auto"/>
          </w:divBdr>
        </w:div>
        <w:div w:id="1944994636">
          <w:marLeft w:val="720"/>
          <w:marRight w:val="0"/>
          <w:marTop w:val="0"/>
          <w:marBottom w:val="0"/>
          <w:divBdr>
            <w:top w:val="none" w:sz="0" w:space="0" w:color="auto"/>
            <w:left w:val="none" w:sz="0" w:space="0" w:color="auto"/>
            <w:bottom w:val="none" w:sz="0" w:space="0" w:color="auto"/>
            <w:right w:val="none" w:sz="0" w:space="0" w:color="auto"/>
          </w:divBdr>
        </w:div>
        <w:div w:id="780957026">
          <w:marLeft w:val="720"/>
          <w:marRight w:val="0"/>
          <w:marTop w:val="0"/>
          <w:marBottom w:val="0"/>
          <w:divBdr>
            <w:top w:val="none" w:sz="0" w:space="0" w:color="auto"/>
            <w:left w:val="none" w:sz="0" w:space="0" w:color="auto"/>
            <w:bottom w:val="none" w:sz="0" w:space="0" w:color="auto"/>
            <w:right w:val="none" w:sz="0" w:space="0" w:color="auto"/>
          </w:divBdr>
        </w:div>
        <w:div w:id="1380858042">
          <w:marLeft w:val="720"/>
          <w:marRight w:val="0"/>
          <w:marTop w:val="0"/>
          <w:marBottom w:val="0"/>
          <w:divBdr>
            <w:top w:val="none" w:sz="0" w:space="0" w:color="auto"/>
            <w:left w:val="none" w:sz="0" w:space="0" w:color="auto"/>
            <w:bottom w:val="none" w:sz="0" w:space="0" w:color="auto"/>
            <w:right w:val="none" w:sz="0" w:space="0" w:color="auto"/>
          </w:divBdr>
        </w:div>
        <w:div w:id="990132227">
          <w:marLeft w:val="720"/>
          <w:marRight w:val="0"/>
          <w:marTop w:val="0"/>
          <w:marBottom w:val="0"/>
          <w:divBdr>
            <w:top w:val="none" w:sz="0" w:space="0" w:color="auto"/>
            <w:left w:val="none" w:sz="0" w:space="0" w:color="auto"/>
            <w:bottom w:val="none" w:sz="0" w:space="0" w:color="auto"/>
            <w:right w:val="none" w:sz="0" w:space="0" w:color="auto"/>
          </w:divBdr>
        </w:div>
        <w:div w:id="1920141098">
          <w:marLeft w:val="720"/>
          <w:marRight w:val="0"/>
          <w:marTop w:val="0"/>
          <w:marBottom w:val="0"/>
          <w:divBdr>
            <w:top w:val="none" w:sz="0" w:space="0" w:color="auto"/>
            <w:left w:val="none" w:sz="0" w:space="0" w:color="auto"/>
            <w:bottom w:val="none" w:sz="0" w:space="0" w:color="auto"/>
            <w:right w:val="none" w:sz="0" w:space="0" w:color="auto"/>
          </w:divBdr>
        </w:div>
        <w:div w:id="706760598">
          <w:marLeft w:val="720"/>
          <w:marRight w:val="0"/>
          <w:marTop w:val="0"/>
          <w:marBottom w:val="0"/>
          <w:divBdr>
            <w:top w:val="none" w:sz="0" w:space="0" w:color="auto"/>
            <w:left w:val="none" w:sz="0" w:space="0" w:color="auto"/>
            <w:bottom w:val="none" w:sz="0" w:space="0" w:color="auto"/>
            <w:right w:val="none" w:sz="0" w:space="0" w:color="auto"/>
          </w:divBdr>
        </w:div>
        <w:div w:id="1483237400">
          <w:marLeft w:val="720"/>
          <w:marRight w:val="0"/>
          <w:marTop w:val="0"/>
          <w:marBottom w:val="0"/>
          <w:divBdr>
            <w:top w:val="none" w:sz="0" w:space="0" w:color="auto"/>
            <w:left w:val="none" w:sz="0" w:space="0" w:color="auto"/>
            <w:bottom w:val="none" w:sz="0" w:space="0" w:color="auto"/>
            <w:right w:val="none" w:sz="0" w:space="0" w:color="auto"/>
          </w:divBdr>
        </w:div>
        <w:div w:id="90055000">
          <w:marLeft w:val="720"/>
          <w:marRight w:val="0"/>
          <w:marTop w:val="0"/>
          <w:marBottom w:val="0"/>
          <w:divBdr>
            <w:top w:val="none" w:sz="0" w:space="0" w:color="auto"/>
            <w:left w:val="none" w:sz="0" w:space="0" w:color="auto"/>
            <w:bottom w:val="none" w:sz="0" w:space="0" w:color="auto"/>
            <w:right w:val="none" w:sz="0" w:space="0" w:color="auto"/>
          </w:divBdr>
        </w:div>
        <w:div w:id="1009522781">
          <w:marLeft w:val="720"/>
          <w:marRight w:val="0"/>
          <w:marTop w:val="0"/>
          <w:marBottom w:val="0"/>
          <w:divBdr>
            <w:top w:val="none" w:sz="0" w:space="0" w:color="auto"/>
            <w:left w:val="none" w:sz="0" w:space="0" w:color="auto"/>
            <w:bottom w:val="none" w:sz="0" w:space="0" w:color="auto"/>
            <w:right w:val="none" w:sz="0" w:space="0" w:color="auto"/>
          </w:divBdr>
        </w:div>
        <w:div w:id="1346519578">
          <w:marLeft w:val="0"/>
          <w:marRight w:val="0"/>
          <w:marTop w:val="0"/>
          <w:marBottom w:val="0"/>
          <w:divBdr>
            <w:top w:val="none" w:sz="0" w:space="0" w:color="auto"/>
            <w:left w:val="none" w:sz="0" w:space="0" w:color="auto"/>
            <w:bottom w:val="none" w:sz="0" w:space="0" w:color="auto"/>
            <w:right w:val="none" w:sz="0" w:space="0" w:color="auto"/>
          </w:divBdr>
          <w:divsChild>
            <w:div w:id="7461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wmf"/><Relationship Id="rId26" Type="http://schemas.openxmlformats.org/officeDocument/2006/relationships/image" Target="media/image12.jpeg"/><Relationship Id="rId39" Type="http://schemas.openxmlformats.org/officeDocument/2006/relationships/image" Target="media/image25.wmf"/><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calendly.com/albhatt"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calendar.google.com/calendar/b/1/render?tab=oc&amp;pli=1" TargetMode="External"/><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2.gif"/><Relationship Id="rId19" Type="http://schemas.openxmlformats.org/officeDocument/2006/relationships/image" Target="media/image9.wmf"/><Relationship Id="rId31" Type="http://schemas.openxmlformats.org/officeDocument/2006/relationships/image" Target="media/image17.png"/><Relationship Id="rId44" Type="http://schemas.openxmlformats.org/officeDocument/2006/relationships/image" Target="media/image30.e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https://calendar.google.com/calendar/b/1/render?tab=oc&amp;pli=1"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image" Target="media/image29.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s://calendly.com/albhatt"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20McBrearty\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D58233ADEF4E10B1591266A75383E8"/>
        <w:category>
          <w:name w:val="General"/>
          <w:gallery w:val="placeholder"/>
        </w:category>
        <w:types>
          <w:type w:val="bbPlcHdr"/>
        </w:types>
        <w:behaviors>
          <w:behavior w:val="content"/>
        </w:behaviors>
        <w:guid w:val="{2B4C6565-CC18-47E3-8D3E-632EB667823F}"/>
      </w:docPartPr>
      <w:docPartBody>
        <w:p w:rsidR="006D15C4" w:rsidRDefault="0003380D">
          <w:pPr>
            <w:pStyle w:val="C7D58233ADEF4E10B1591266A75383E8"/>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altName w:val="DokChampa"/>
    <w:charset w:val="00"/>
    <w:family w:val="auto"/>
    <w:pitch w:val="variable"/>
    <w:sig w:usb0="E1000AEF" w:usb1="5000A1FF" w:usb2="00000000" w:usb3="00000000" w:csb0="000001BF" w:csb1="00000000"/>
  </w:font>
  <w:font w:name="Lucida Bright">
    <w:panose1 w:val="020406020505050203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80D"/>
    <w:rsid w:val="0000064E"/>
    <w:rsid w:val="0003380D"/>
    <w:rsid w:val="002D3D13"/>
    <w:rsid w:val="003033B4"/>
    <w:rsid w:val="004E0DE5"/>
    <w:rsid w:val="00662257"/>
    <w:rsid w:val="006D15C4"/>
    <w:rsid w:val="006D4F64"/>
    <w:rsid w:val="00727CFF"/>
    <w:rsid w:val="008C3F0D"/>
    <w:rsid w:val="00992BD8"/>
    <w:rsid w:val="00A6051E"/>
    <w:rsid w:val="00A94DD5"/>
    <w:rsid w:val="00C4264D"/>
    <w:rsid w:val="00C84643"/>
    <w:rsid w:val="00D046E6"/>
    <w:rsid w:val="00D148B0"/>
    <w:rsid w:val="00DD3BA8"/>
    <w:rsid w:val="00DD649C"/>
    <w:rsid w:val="00DD70EB"/>
    <w:rsid w:val="00DF550A"/>
    <w:rsid w:val="00E21D28"/>
    <w:rsid w:val="00FD2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7D58233ADEF4E10B1591266A75383E8">
    <w:name w:val="C7D58233ADEF4E10B1591266A7538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93248CD4-F5E7-4C05-8EBF-A5E95A9E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0</TotalTime>
  <Pages>12</Pages>
  <Words>2166</Words>
  <Characters>12351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Patrick McBrearty</dc:creator>
  <cp:keywords/>
  <cp:lastModifiedBy>Hottin, Kyle</cp:lastModifiedBy>
  <cp:revision>2</cp:revision>
  <cp:lastPrinted>2008-09-26T23:14:00Z</cp:lastPrinted>
  <dcterms:created xsi:type="dcterms:W3CDTF">2023-08-15T19:39:00Z</dcterms:created>
  <dcterms:modified xsi:type="dcterms:W3CDTF">2023-08-15T19:39:00Z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